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09AF55" w14:textId="71EAB305" w:rsidR="008D08DA" w:rsidRPr="002112D7" w:rsidRDefault="00440A2B" w:rsidP="002112D7">
      <w:pPr>
        <w:pStyle w:val="H1Underline"/>
        <w:rPr>
          <w:rStyle w:val="A2"/>
        </w:rPr>
      </w:pPr>
      <w:r>
        <w:t>Prescription Form for Assistive Technology</w:t>
      </w:r>
    </w:p>
    <w:p w14:paraId="23B44DE9" w14:textId="77777777" w:rsidR="003760AE" w:rsidRDefault="003760AE" w:rsidP="008D08DA"/>
    <w:p w14:paraId="571DA0B6" w14:textId="7808858D" w:rsidR="003760AE" w:rsidRPr="00A71DD1" w:rsidRDefault="007759C3" w:rsidP="007759C3">
      <w:pPr>
        <w:rPr>
          <w:b/>
          <w:color w:val="F79646" w:themeColor="accent6"/>
          <w:sz w:val="30"/>
          <w:szCs w:val="30"/>
        </w:rPr>
      </w:pPr>
      <w:r w:rsidRPr="00A71DD1">
        <w:rPr>
          <w:b/>
          <w:color w:val="F79646" w:themeColor="accent6"/>
          <w:sz w:val="30"/>
          <w:szCs w:val="30"/>
        </w:rPr>
        <w:t>1. I</w:t>
      </w:r>
      <w:r w:rsidR="009A113E" w:rsidRPr="00A71DD1">
        <w:rPr>
          <w:b/>
          <w:color w:val="F79646" w:themeColor="accent6"/>
          <w:sz w:val="30"/>
          <w:szCs w:val="30"/>
        </w:rPr>
        <w:t>nstructions</w:t>
      </w:r>
    </w:p>
    <w:p w14:paraId="7DB9E6AF" w14:textId="47AD63E1" w:rsidR="00F35427" w:rsidRDefault="00F35427" w:rsidP="005C758A">
      <w:pPr>
        <w:pStyle w:val="BodyText"/>
        <w:spacing w:before="233" w:line="247" w:lineRule="auto"/>
      </w:pPr>
      <w:r>
        <w:t>Email completed prescription form,</w:t>
      </w:r>
      <w:r>
        <w:rPr>
          <w:spacing w:val="-3"/>
        </w:rPr>
        <w:t xml:space="preserve"> </w:t>
      </w:r>
      <w:r>
        <w:t>along</w:t>
      </w:r>
      <w:r>
        <w:rPr>
          <w:spacing w:val="-3"/>
        </w:rPr>
        <w:t xml:space="preserve"> </w:t>
      </w:r>
      <w:r>
        <w:t>with</w:t>
      </w:r>
      <w:r>
        <w:rPr>
          <w:spacing w:val="-3"/>
        </w:rPr>
        <w:t xml:space="preserve"> </w:t>
      </w:r>
      <w:r>
        <w:t>any</w:t>
      </w:r>
      <w:r>
        <w:rPr>
          <w:spacing w:val="-3"/>
        </w:rPr>
        <w:t xml:space="preserve"> </w:t>
      </w:r>
      <w:r>
        <w:t>relevant</w:t>
      </w:r>
      <w:r>
        <w:rPr>
          <w:spacing w:val="-3"/>
        </w:rPr>
        <w:t xml:space="preserve"> </w:t>
      </w:r>
      <w:r>
        <w:t>specification/quotes,</w:t>
      </w:r>
      <w:r>
        <w:rPr>
          <w:spacing w:val="-3"/>
        </w:rPr>
        <w:t xml:space="preserve"> </w:t>
      </w:r>
      <w:r>
        <w:t>to</w:t>
      </w:r>
      <w:r>
        <w:rPr>
          <w:spacing w:val="-3"/>
        </w:rPr>
        <w:t xml:space="preserve"> </w:t>
      </w:r>
      <w:r>
        <w:t>the</w:t>
      </w:r>
      <w:r>
        <w:rPr>
          <w:spacing w:val="-3"/>
        </w:rPr>
        <w:t xml:space="preserve"> </w:t>
      </w:r>
      <w:r>
        <w:t>LSS Participant’s Service Planner.</w:t>
      </w:r>
    </w:p>
    <w:p w14:paraId="3CD81204" w14:textId="77777777" w:rsidR="005C758A" w:rsidRDefault="005C758A" w:rsidP="005C758A">
      <w:pPr>
        <w:jc w:val="both"/>
        <w:rPr>
          <w:b/>
          <w:color w:val="F79646" w:themeColor="accent6"/>
          <w:sz w:val="30"/>
          <w:szCs w:val="30"/>
        </w:rPr>
      </w:pPr>
    </w:p>
    <w:p w14:paraId="73C6C3AA" w14:textId="014901EB" w:rsidR="003760AE" w:rsidRPr="00366D08" w:rsidRDefault="005C758A" w:rsidP="00647E79">
      <w:pPr>
        <w:rPr>
          <w:b/>
          <w:color w:val="F79646" w:themeColor="accent6"/>
          <w:sz w:val="30"/>
          <w:szCs w:val="30"/>
        </w:rPr>
      </w:pPr>
      <w:r>
        <w:rPr>
          <w:b/>
          <w:color w:val="F79646" w:themeColor="accent6"/>
          <w:sz w:val="30"/>
          <w:szCs w:val="30"/>
        </w:rPr>
        <w:t>2</w:t>
      </w:r>
      <w:r w:rsidRPr="00A71DD1">
        <w:rPr>
          <w:b/>
          <w:color w:val="F79646" w:themeColor="accent6"/>
          <w:sz w:val="30"/>
          <w:szCs w:val="30"/>
        </w:rPr>
        <w:t xml:space="preserve">. </w:t>
      </w:r>
      <w:r>
        <w:rPr>
          <w:b/>
          <w:color w:val="F79646" w:themeColor="accent6"/>
          <w:sz w:val="30"/>
          <w:szCs w:val="30"/>
        </w:rPr>
        <w:t>The LSS Participant Details</w:t>
      </w:r>
    </w:p>
    <w:tbl>
      <w:tblPr>
        <w:tblW w:w="9638" w:type="dxa"/>
        <w:tblBorders>
          <w:top w:val="single" w:sz="4" w:space="0" w:color="ED1D24"/>
          <w:bottom w:val="single" w:sz="4" w:space="0" w:color="ED1D24"/>
          <w:insideH w:val="single" w:sz="4" w:space="0" w:color="ED1D24"/>
          <w:insideV w:val="single" w:sz="4" w:space="0" w:color="ED1D24"/>
        </w:tblBorders>
        <w:tblLayout w:type="fixed"/>
        <w:tblCellMar>
          <w:left w:w="0" w:type="dxa"/>
          <w:right w:w="0" w:type="dxa"/>
        </w:tblCellMar>
        <w:tblLook w:val="01E0" w:firstRow="1" w:lastRow="1" w:firstColumn="1" w:lastColumn="1" w:noHBand="0" w:noVBand="0"/>
      </w:tblPr>
      <w:tblGrid>
        <w:gridCol w:w="4819"/>
        <w:gridCol w:w="4819"/>
      </w:tblGrid>
      <w:tr w:rsidR="001E0986" w14:paraId="7DEF7E54" w14:textId="77777777" w:rsidTr="00647E79">
        <w:trPr>
          <w:trHeight w:val="505"/>
        </w:trPr>
        <w:tc>
          <w:tcPr>
            <w:tcW w:w="4819" w:type="dxa"/>
          </w:tcPr>
          <w:p w14:paraId="3F691835" w14:textId="77777777" w:rsidR="001E0986" w:rsidRDefault="001E0986" w:rsidP="00691B5F">
            <w:pPr>
              <w:pStyle w:val="TableParagraph"/>
              <w:ind w:left="0"/>
              <w:rPr>
                <w:spacing w:val="-2"/>
              </w:rPr>
            </w:pPr>
            <w:r>
              <w:t xml:space="preserve">First </w:t>
            </w:r>
            <w:r>
              <w:rPr>
                <w:spacing w:val="-2"/>
              </w:rPr>
              <w:t xml:space="preserve">Name: </w:t>
            </w:r>
            <w:sdt>
              <w:sdtPr>
                <w:rPr>
                  <w:spacing w:val="-2"/>
                </w:rPr>
                <w:id w:val="-876549296"/>
                <w:placeholder>
                  <w:docPart w:val="7A3614FA8690422C8CD16849543FFCB0"/>
                </w:placeholder>
              </w:sdtPr>
              <w:sdtContent>
                <w:sdt>
                  <w:sdtPr>
                    <w:rPr>
                      <w:spacing w:val="-2"/>
                    </w:rPr>
                    <w:id w:val="-1393498478"/>
                    <w:placeholder>
                      <w:docPart w:val="9E625E2451A942309A050CBE14DC9EE6"/>
                    </w:placeholder>
                  </w:sdtPr>
                  <w:sdtContent>
                    <w:r>
                      <w:rPr>
                        <w:spacing w:val="-2"/>
                      </w:rPr>
                      <w:t xml:space="preserve"> </w:t>
                    </w:r>
                  </w:sdtContent>
                </w:sdt>
              </w:sdtContent>
            </w:sdt>
          </w:p>
          <w:p w14:paraId="3DD28A36" w14:textId="77777777" w:rsidR="001E0986" w:rsidRDefault="001E0986" w:rsidP="001E0986">
            <w:pPr>
              <w:pStyle w:val="TableParagraph"/>
              <w:ind w:left="720"/>
            </w:pPr>
          </w:p>
        </w:tc>
        <w:tc>
          <w:tcPr>
            <w:tcW w:w="4819" w:type="dxa"/>
          </w:tcPr>
          <w:p w14:paraId="510D151B" w14:textId="77777777" w:rsidR="001E0986" w:rsidRDefault="001E0986" w:rsidP="00490FF8">
            <w:pPr>
              <w:pStyle w:val="TableParagraph"/>
              <w:ind w:left="108"/>
            </w:pPr>
            <w:r>
              <w:rPr>
                <w:spacing w:val="-2"/>
              </w:rPr>
              <w:t xml:space="preserve">Surname: </w:t>
            </w:r>
            <w:sdt>
              <w:sdtPr>
                <w:rPr>
                  <w:spacing w:val="-2"/>
                </w:rPr>
                <w:id w:val="348464496"/>
                <w:placeholder>
                  <w:docPart w:val="7A3614FA8690422C8CD16849543FFCB0"/>
                </w:placeholder>
              </w:sdtPr>
              <w:sdtContent>
                <w:sdt>
                  <w:sdtPr>
                    <w:rPr>
                      <w:spacing w:val="-2"/>
                    </w:rPr>
                    <w:id w:val="-739098336"/>
                    <w:placeholder>
                      <w:docPart w:val="9EC23D807A504505BA2D3C405FBAF8F6"/>
                    </w:placeholder>
                  </w:sdtPr>
                  <w:sdtContent>
                    <w:r>
                      <w:rPr>
                        <w:spacing w:val="-2"/>
                      </w:rPr>
                      <w:t xml:space="preserve"> </w:t>
                    </w:r>
                  </w:sdtContent>
                </w:sdt>
              </w:sdtContent>
            </w:sdt>
          </w:p>
        </w:tc>
      </w:tr>
      <w:tr w:rsidR="001E0986" w14:paraId="16570E4E" w14:textId="77777777" w:rsidTr="00647E79">
        <w:trPr>
          <w:trHeight w:val="505"/>
        </w:trPr>
        <w:tc>
          <w:tcPr>
            <w:tcW w:w="4819" w:type="dxa"/>
          </w:tcPr>
          <w:p w14:paraId="67CE4E54" w14:textId="77777777" w:rsidR="001E0986" w:rsidRDefault="001E0986" w:rsidP="00691B5F">
            <w:pPr>
              <w:pStyle w:val="TableParagraph"/>
              <w:ind w:left="0"/>
              <w:rPr>
                <w:spacing w:val="-2"/>
              </w:rPr>
            </w:pPr>
            <w:r>
              <w:t>Preferred</w:t>
            </w:r>
            <w:r>
              <w:rPr>
                <w:spacing w:val="-10"/>
              </w:rPr>
              <w:t xml:space="preserve"> </w:t>
            </w:r>
            <w:r>
              <w:rPr>
                <w:spacing w:val="-2"/>
              </w:rPr>
              <w:t xml:space="preserve">Name: </w:t>
            </w:r>
            <w:sdt>
              <w:sdtPr>
                <w:rPr>
                  <w:spacing w:val="-2"/>
                </w:rPr>
                <w:id w:val="146877998"/>
                <w:placeholder>
                  <w:docPart w:val="7A3614FA8690422C8CD16849543FFCB0"/>
                </w:placeholder>
              </w:sdtPr>
              <w:sdtContent>
                <w:sdt>
                  <w:sdtPr>
                    <w:rPr>
                      <w:spacing w:val="-2"/>
                    </w:rPr>
                    <w:id w:val="-120000797"/>
                    <w:placeholder>
                      <w:docPart w:val="AEB01159D2CE4BE0B33B7FAD4A71183D"/>
                    </w:placeholder>
                  </w:sdtPr>
                  <w:sdtContent>
                    <w:r>
                      <w:rPr>
                        <w:spacing w:val="-2"/>
                      </w:rPr>
                      <w:t xml:space="preserve"> </w:t>
                    </w:r>
                  </w:sdtContent>
                </w:sdt>
              </w:sdtContent>
            </w:sdt>
          </w:p>
          <w:p w14:paraId="709FE96B" w14:textId="77777777" w:rsidR="001E0986" w:rsidRDefault="001E0986" w:rsidP="00490FF8">
            <w:pPr>
              <w:pStyle w:val="TableParagraph"/>
            </w:pPr>
          </w:p>
        </w:tc>
        <w:tc>
          <w:tcPr>
            <w:tcW w:w="4819" w:type="dxa"/>
          </w:tcPr>
          <w:p w14:paraId="41CAA635" w14:textId="77777777" w:rsidR="001E0986" w:rsidRDefault="001E0986" w:rsidP="00490FF8">
            <w:pPr>
              <w:pStyle w:val="TableParagraph"/>
              <w:ind w:left="108"/>
            </w:pPr>
            <w:r>
              <w:t>Date</w:t>
            </w:r>
            <w:r>
              <w:rPr>
                <w:spacing w:val="-2"/>
              </w:rPr>
              <w:t xml:space="preserve"> </w:t>
            </w:r>
            <w:r>
              <w:t>of</w:t>
            </w:r>
            <w:r>
              <w:rPr>
                <w:spacing w:val="-1"/>
              </w:rPr>
              <w:t xml:space="preserve"> </w:t>
            </w:r>
            <w:r>
              <w:rPr>
                <w:spacing w:val="-2"/>
              </w:rPr>
              <w:t xml:space="preserve">Birth: </w:t>
            </w:r>
            <w:sdt>
              <w:sdtPr>
                <w:rPr>
                  <w:spacing w:val="-2"/>
                </w:rPr>
                <w:id w:val="194589549"/>
                <w:placeholder>
                  <w:docPart w:val="7A3614FA8690422C8CD16849543FFCB0"/>
                </w:placeholder>
              </w:sdtPr>
              <w:sdtContent>
                <w:sdt>
                  <w:sdtPr>
                    <w:rPr>
                      <w:spacing w:val="-2"/>
                    </w:rPr>
                    <w:id w:val="821472169"/>
                    <w:placeholder>
                      <w:docPart w:val="AFECE43F3553491CB5333C52D0B5B2FD"/>
                    </w:placeholder>
                  </w:sdtPr>
                  <w:sdtContent>
                    <w:r>
                      <w:rPr>
                        <w:spacing w:val="-2"/>
                      </w:rPr>
                      <w:t xml:space="preserve"> </w:t>
                    </w:r>
                  </w:sdtContent>
                </w:sdt>
              </w:sdtContent>
            </w:sdt>
          </w:p>
        </w:tc>
      </w:tr>
      <w:tr w:rsidR="001E0986" w14:paraId="45565BDF" w14:textId="77777777" w:rsidTr="00647E79">
        <w:trPr>
          <w:trHeight w:val="505"/>
        </w:trPr>
        <w:tc>
          <w:tcPr>
            <w:tcW w:w="4819" w:type="dxa"/>
          </w:tcPr>
          <w:p w14:paraId="24CC9204" w14:textId="77777777" w:rsidR="001E0986" w:rsidRDefault="001E0986" w:rsidP="00691B5F">
            <w:pPr>
              <w:pStyle w:val="TableParagraph"/>
              <w:ind w:left="0"/>
            </w:pPr>
            <w:r>
              <w:rPr>
                <w:spacing w:val="-2"/>
              </w:rPr>
              <w:t xml:space="preserve">Phone: </w:t>
            </w:r>
            <w:sdt>
              <w:sdtPr>
                <w:rPr>
                  <w:spacing w:val="-2"/>
                </w:rPr>
                <w:id w:val="115645582"/>
                <w:placeholder>
                  <w:docPart w:val="7A3614FA8690422C8CD16849543FFCB0"/>
                </w:placeholder>
              </w:sdtPr>
              <w:sdtContent>
                <w:sdt>
                  <w:sdtPr>
                    <w:rPr>
                      <w:spacing w:val="-2"/>
                    </w:rPr>
                    <w:id w:val="-1044900045"/>
                    <w:placeholder>
                      <w:docPart w:val="44AE03F7194C49ECA8F3F23EB4D5AC00"/>
                    </w:placeholder>
                  </w:sdtPr>
                  <w:sdtContent>
                    <w:r>
                      <w:rPr>
                        <w:spacing w:val="-2"/>
                      </w:rPr>
                      <w:t xml:space="preserve"> </w:t>
                    </w:r>
                  </w:sdtContent>
                </w:sdt>
              </w:sdtContent>
            </w:sdt>
          </w:p>
        </w:tc>
        <w:tc>
          <w:tcPr>
            <w:tcW w:w="4819" w:type="dxa"/>
          </w:tcPr>
          <w:p w14:paraId="570A6876" w14:textId="77777777" w:rsidR="001E0986" w:rsidRDefault="00000000" w:rsidP="00490FF8">
            <w:pPr>
              <w:pStyle w:val="TableParagraph"/>
              <w:ind w:left="108"/>
            </w:pPr>
            <w:sdt>
              <w:sdtPr>
                <w:rPr>
                  <w:spacing w:val="-2"/>
                </w:rPr>
                <w:id w:val="-1616209169"/>
                <w:placeholder>
                  <w:docPart w:val="B376E4FF3C29422BAEF37554BDB0A7DD"/>
                </w:placeholder>
              </w:sdtPr>
              <w:sdtContent>
                <w:r w:rsidR="001E0986">
                  <w:rPr>
                    <w:spacing w:val="-2"/>
                  </w:rPr>
                  <w:t xml:space="preserve"> </w:t>
                </w:r>
              </w:sdtContent>
            </w:sdt>
            <w:r w:rsidR="001E0986">
              <w:rPr>
                <w:spacing w:val="-2"/>
              </w:rPr>
              <w:t xml:space="preserve">Email: </w:t>
            </w:r>
            <w:sdt>
              <w:sdtPr>
                <w:rPr>
                  <w:spacing w:val="-2"/>
                </w:rPr>
                <w:id w:val="842588895"/>
                <w:placeholder>
                  <w:docPart w:val="3AB185E9F465414993B15AF38534326E"/>
                </w:placeholder>
              </w:sdtPr>
              <w:sdtContent>
                <w:r w:rsidR="001E0986">
                  <w:rPr>
                    <w:spacing w:val="-2"/>
                  </w:rPr>
                  <w:t xml:space="preserve"> </w:t>
                </w:r>
              </w:sdtContent>
            </w:sdt>
          </w:p>
        </w:tc>
      </w:tr>
    </w:tbl>
    <w:p w14:paraId="1D0F4E29" w14:textId="524A8D0B" w:rsidR="001E0986" w:rsidRDefault="001E0986" w:rsidP="001E0986">
      <w:pPr>
        <w:pStyle w:val="BodyText"/>
        <w:spacing w:before="62"/>
      </w:pPr>
      <w:r>
        <w:rPr>
          <w:spacing w:val="-2"/>
        </w:rPr>
        <w:t xml:space="preserve"> </w:t>
      </w:r>
      <w:r w:rsidRPr="0035135B">
        <w:rPr>
          <w:spacing w:val="-2"/>
        </w:rPr>
        <w:t>Address:</w:t>
      </w:r>
      <w:r>
        <w:rPr>
          <w:spacing w:val="-2"/>
        </w:rPr>
        <w:t xml:space="preserve"> </w:t>
      </w:r>
      <w:sdt>
        <w:sdtPr>
          <w:rPr>
            <w:spacing w:val="-2"/>
          </w:rPr>
          <w:id w:val="615189717"/>
          <w:placeholder>
            <w:docPart w:val="7A3614FA8690422C8CD16849543FFCB0"/>
          </w:placeholder>
        </w:sdtPr>
        <w:sdtContent>
          <w:sdt>
            <w:sdtPr>
              <w:rPr>
                <w:spacing w:val="-2"/>
              </w:rPr>
              <w:id w:val="-1955551725"/>
              <w:placeholder>
                <w:docPart w:val="7230B5FA46B54D4A91457706CBD61EAA"/>
              </w:placeholder>
            </w:sdtPr>
            <w:sdtContent>
              <w:r>
                <w:rPr>
                  <w:spacing w:val="-2"/>
                </w:rPr>
                <w:t xml:space="preserve"> </w:t>
              </w:r>
            </w:sdtContent>
          </w:sdt>
        </w:sdtContent>
      </w:sdt>
    </w:p>
    <w:p w14:paraId="6F362DB2" w14:textId="77777777" w:rsidR="001E0986" w:rsidRDefault="001E0986" w:rsidP="001E0986">
      <w:pPr>
        <w:pStyle w:val="BodyText"/>
        <w:ind w:left="360"/>
        <w:rPr>
          <w:sz w:val="20"/>
        </w:rPr>
      </w:pPr>
    </w:p>
    <w:p w14:paraId="0C83E55A" w14:textId="77777777" w:rsidR="001E0986" w:rsidRDefault="001E0986" w:rsidP="001E0986">
      <w:pPr>
        <w:pStyle w:val="BodyText"/>
        <w:spacing w:before="217"/>
        <w:rPr>
          <w:sz w:val="20"/>
        </w:rPr>
      </w:pPr>
    </w:p>
    <w:tbl>
      <w:tblPr>
        <w:tblW w:w="9638" w:type="dxa"/>
        <w:tblBorders>
          <w:top w:val="single" w:sz="4" w:space="0" w:color="ED1D24"/>
          <w:left w:val="single" w:sz="4" w:space="0" w:color="ED1D24"/>
          <w:bottom w:val="single" w:sz="4" w:space="0" w:color="ED1D24"/>
          <w:right w:val="single" w:sz="4" w:space="0" w:color="ED1D24"/>
          <w:insideH w:val="single" w:sz="4" w:space="0" w:color="ED1D24"/>
          <w:insideV w:val="single" w:sz="4" w:space="0" w:color="ED1D24"/>
        </w:tblBorders>
        <w:tblLayout w:type="fixed"/>
        <w:tblCellMar>
          <w:left w:w="0" w:type="dxa"/>
          <w:right w:w="0" w:type="dxa"/>
        </w:tblCellMar>
        <w:tblLook w:val="01E0" w:firstRow="1" w:lastRow="1" w:firstColumn="1" w:lastColumn="1" w:noHBand="0" w:noVBand="0"/>
      </w:tblPr>
      <w:tblGrid>
        <w:gridCol w:w="4819"/>
        <w:gridCol w:w="4819"/>
      </w:tblGrid>
      <w:tr w:rsidR="001E0986" w14:paraId="37D89D00" w14:textId="77777777" w:rsidTr="001E0986">
        <w:trPr>
          <w:trHeight w:val="505"/>
        </w:trPr>
        <w:tc>
          <w:tcPr>
            <w:tcW w:w="4819" w:type="dxa"/>
            <w:tcBorders>
              <w:left w:val="nil"/>
            </w:tcBorders>
          </w:tcPr>
          <w:p w14:paraId="3B025F86" w14:textId="77777777" w:rsidR="001E0986" w:rsidRDefault="001E0986" w:rsidP="00691B5F">
            <w:pPr>
              <w:pStyle w:val="TableParagraph"/>
              <w:ind w:left="0"/>
              <w:rPr>
                <w:spacing w:val="-2"/>
              </w:rPr>
            </w:pPr>
            <w:r>
              <w:rPr>
                <w:spacing w:val="-2"/>
              </w:rPr>
              <w:t xml:space="preserve">Suburb: </w:t>
            </w:r>
            <w:sdt>
              <w:sdtPr>
                <w:rPr>
                  <w:spacing w:val="-2"/>
                </w:rPr>
                <w:id w:val="-1160154447"/>
                <w:placeholder>
                  <w:docPart w:val="7A3614FA8690422C8CD16849543FFCB0"/>
                </w:placeholder>
              </w:sdtPr>
              <w:sdtContent>
                <w:sdt>
                  <w:sdtPr>
                    <w:rPr>
                      <w:spacing w:val="-2"/>
                    </w:rPr>
                    <w:id w:val="1459987137"/>
                    <w:placeholder>
                      <w:docPart w:val="C39869DB43F44B05869E6695F19ABA4A"/>
                    </w:placeholder>
                  </w:sdtPr>
                  <w:sdtContent>
                    <w:r>
                      <w:rPr>
                        <w:spacing w:val="-2"/>
                      </w:rPr>
                      <w:t xml:space="preserve"> </w:t>
                    </w:r>
                  </w:sdtContent>
                </w:sdt>
              </w:sdtContent>
            </w:sdt>
          </w:p>
          <w:p w14:paraId="65176980" w14:textId="77777777" w:rsidR="001E0986" w:rsidRDefault="001E0986" w:rsidP="00490FF8">
            <w:pPr>
              <w:pStyle w:val="TableParagraph"/>
            </w:pPr>
          </w:p>
        </w:tc>
        <w:tc>
          <w:tcPr>
            <w:tcW w:w="4819" w:type="dxa"/>
            <w:tcBorders>
              <w:right w:val="nil"/>
            </w:tcBorders>
          </w:tcPr>
          <w:p w14:paraId="4E373AD3" w14:textId="77777777" w:rsidR="001E0986" w:rsidRDefault="001E0986" w:rsidP="00490FF8">
            <w:pPr>
              <w:pStyle w:val="TableParagraph"/>
              <w:ind w:left="108"/>
            </w:pPr>
            <w:r>
              <w:rPr>
                <w:spacing w:val="-2"/>
              </w:rPr>
              <w:t xml:space="preserve">Postcode: </w:t>
            </w:r>
            <w:sdt>
              <w:sdtPr>
                <w:rPr>
                  <w:spacing w:val="-2"/>
                </w:rPr>
                <w:id w:val="1886295990"/>
                <w:placeholder>
                  <w:docPart w:val="7A3614FA8690422C8CD16849543FFCB0"/>
                </w:placeholder>
              </w:sdtPr>
              <w:sdtContent>
                <w:sdt>
                  <w:sdtPr>
                    <w:rPr>
                      <w:spacing w:val="-2"/>
                    </w:rPr>
                    <w:id w:val="-1122996309"/>
                    <w:placeholder>
                      <w:docPart w:val="E0E80A250FF34F29A928B832868AB57C"/>
                    </w:placeholder>
                  </w:sdtPr>
                  <w:sdtContent>
                    <w:r>
                      <w:rPr>
                        <w:spacing w:val="-2"/>
                      </w:rPr>
                      <w:t xml:space="preserve"> </w:t>
                    </w:r>
                  </w:sdtContent>
                </w:sdt>
              </w:sdtContent>
            </w:sdt>
          </w:p>
        </w:tc>
      </w:tr>
    </w:tbl>
    <w:p w14:paraId="0C0BD581" w14:textId="29A3C7B9" w:rsidR="001E0986" w:rsidRDefault="001E0986" w:rsidP="001E0986">
      <w:pPr>
        <w:pStyle w:val="BodyText"/>
        <w:spacing w:before="126"/>
      </w:pPr>
      <w:r>
        <w:t>Client</w:t>
      </w:r>
      <w:r>
        <w:rPr>
          <w:spacing w:val="-4"/>
        </w:rPr>
        <w:t xml:space="preserve"> </w:t>
      </w:r>
      <w:r>
        <w:t>Weight</w:t>
      </w:r>
      <w:r>
        <w:rPr>
          <w:spacing w:val="-2"/>
        </w:rPr>
        <w:t xml:space="preserve"> (kg): </w:t>
      </w:r>
      <w:sdt>
        <w:sdtPr>
          <w:rPr>
            <w:spacing w:val="-2"/>
          </w:rPr>
          <w:id w:val="-1180116592"/>
          <w:placeholder>
            <w:docPart w:val="7A3614FA8690422C8CD16849543FFCB0"/>
          </w:placeholder>
        </w:sdtPr>
        <w:sdtContent>
          <w:sdt>
            <w:sdtPr>
              <w:rPr>
                <w:spacing w:val="-2"/>
              </w:rPr>
              <w:id w:val="379600708"/>
              <w:placeholder>
                <w:docPart w:val="50737340939E47E4B5AD58B2895EB2C9"/>
              </w:placeholder>
            </w:sdtPr>
            <w:sdtContent>
              <w:r>
                <w:rPr>
                  <w:spacing w:val="-2"/>
                </w:rPr>
                <w:t xml:space="preserve"> </w:t>
              </w:r>
            </w:sdtContent>
          </w:sdt>
        </w:sdtContent>
      </w:sdt>
    </w:p>
    <w:p w14:paraId="3D0A7ACC" w14:textId="77777777" w:rsidR="001E0986" w:rsidRDefault="001E0986" w:rsidP="001E0986">
      <w:pPr>
        <w:pStyle w:val="BodyText"/>
        <w:spacing w:before="10"/>
        <w:ind w:left="360"/>
        <w:rPr>
          <w:sz w:val="8"/>
        </w:rPr>
      </w:pPr>
      <w:r>
        <w:rPr>
          <w:noProof/>
        </w:rPr>
        <mc:AlternateContent>
          <mc:Choice Requires="wpg">
            <w:drawing>
              <wp:anchor distT="0" distB="0" distL="0" distR="0" simplePos="0" relativeHeight="251658240" behindDoc="1" locked="0" layoutInCell="1" allowOverlap="1" wp14:anchorId="558D5421" wp14:editId="29E1554C">
                <wp:simplePos x="0" y="0"/>
                <wp:positionH relativeFrom="page">
                  <wp:posOffset>719999</wp:posOffset>
                </wp:positionH>
                <wp:positionV relativeFrom="paragraph">
                  <wp:posOffset>80217</wp:posOffset>
                </wp:positionV>
                <wp:extent cx="6116955" cy="6350"/>
                <wp:effectExtent l="0" t="0" r="0" b="0"/>
                <wp:wrapTopAndBottom/>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16955" cy="6350"/>
                          <a:chOff x="0" y="0"/>
                          <a:chExt cx="6116955" cy="6350"/>
                        </a:xfrm>
                      </wpg:grpSpPr>
                      <wps:wsp>
                        <wps:cNvPr id="12" name="Graphic 12"/>
                        <wps:cNvSpPr/>
                        <wps:spPr>
                          <a:xfrm>
                            <a:off x="0" y="3175"/>
                            <a:ext cx="3060065" cy="1270"/>
                          </a:xfrm>
                          <a:custGeom>
                            <a:avLst/>
                            <a:gdLst/>
                            <a:ahLst/>
                            <a:cxnLst/>
                            <a:rect l="l" t="t" r="r" b="b"/>
                            <a:pathLst>
                              <a:path w="3060065">
                                <a:moveTo>
                                  <a:pt x="0" y="0"/>
                                </a:moveTo>
                                <a:lnTo>
                                  <a:pt x="3060001" y="0"/>
                                </a:lnTo>
                              </a:path>
                            </a:pathLst>
                          </a:custGeom>
                          <a:ln w="6350">
                            <a:solidFill>
                              <a:srgbClr val="ED1D24"/>
                            </a:solidFill>
                            <a:prstDash val="solid"/>
                          </a:ln>
                        </wps:spPr>
                        <wps:bodyPr wrap="square" lIns="0" tIns="0" rIns="0" bIns="0" rtlCol="0">
                          <a:prstTxWarp prst="textNoShape">
                            <a:avLst/>
                          </a:prstTxWarp>
                          <a:noAutofit/>
                        </wps:bodyPr>
                      </wps:wsp>
                      <wps:wsp>
                        <wps:cNvPr id="13" name="Graphic 13"/>
                        <wps:cNvSpPr/>
                        <wps:spPr>
                          <a:xfrm>
                            <a:off x="3060000" y="3175"/>
                            <a:ext cx="3056890" cy="1270"/>
                          </a:xfrm>
                          <a:custGeom>
                            <a:avLst/>
                            <a:gdLst/>
                            <a:ahLst/>
                            <a:cxnLst/>
                            <a:rect l="l" t="t" r="r" b="b"/>
                            <a:pathLst>
                              <a:path w="3056890">
                                <a:moveTo>
                                  <a:pt x="0" y="0"/>
                                </a:moveTo>
                                <a:lnTo>
                                  <a:pt x="3056826" y="0"/>
                                </a:lnTo>
                              </a:path>
                            </a:pathLst>
                          </a:custGeom>
                          <a:ln w="6350">
                            <a:solidFill>
                              <a:srgbClr val="ED1D24"/>
                            </a:solidFill>
                            <a:prstDash val="solid"/>
                          </a:ln>
                        </wps:spPr>
                        <wps:bodyPr wrap="square" lIns="0" tIns="0" rIns="0" bIns="0" rtlCol="0">
                          <a:prstTxWarp prst="textNoShape">
                            <a:avLst/>
                          </a:prstTxWarp>
                          <a:noAutofit/>
                        </wps:bodyPr>
                      </wps:wsp>
                    </wpg:wgp>
                  </a:graphicData>
                </a:graphic>
              </wp:anchor>
            </w:drawing>
          </mc:Choice>
          <mc:Fallback>
            <w:pict>
              <v:group w14:anchorId="06F385FE" id="Group 11" o:spid="_x0000_s1026" style="position:absolute;margin-left:56.7pt;margin-top:6.3pt;width:481.65pt;height:.5pt;z-index:-251658240;mso-wrap-distance-left:0;mso-wrap-distance-right:0;mso-position-horizontal-relative:page" coordsize="6116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">
                <v:shape id="Graphic 12" o:spid="_x0000_s1027" style="position:absolute;top:31;width:30600;height:13;visibility:visible;mso-wrap-style:square;v-text-anchor:top" coordsize="30600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" path="m,l3060001,e" filled="f" strokecolor="#ed1d24" strokeweight=".5pt">
                  <v:path arrowok="t"/>
                </v:shape>
                <v:shape id="Graphic 13" o:spid="_x0000_s1028" style="position:absolute;left:30600;top:31;width:30568;height:13;visibility:visible;mso-wrap-style:square;v-text-anchor:top" coordsize="30568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" path="m,l3056826,e" filled="f" strokecolor="#ed1d24" strokeweight=".5pt">
                  <v:path arrowok="t"/>
                </v:shape>
                <w10:wrap type="topAndBottom" anchorx="page"/>
              </v:group>
            </w:pict>
          </mc:Fallback>
        </mc:AlternateContent>
      </w:r>
    </w:p>
    <w:p w14:paraId="5615C225" w14:textId="19967BF4" w:rsidR="001E0986" w:rsidRDefault="001E0986" w:rsidP="001E0986">
      <w:pPr>
        <w:pStyle w:val="BodyText"/>
        <w:tabs>
          <w:tab w:val="left" w:pos="5229"/>
          <w:tab w:val="left" w:pos="5949"/>
        </w:tabs>
        <w:spacing w:before="126"/>
      </w:pPr>
      <w:r>
        <w:t>Alternate</w:t>
      </w:r>
      <w:r>
        <w:rPr>
          <w:spacing w:val="-5"/>
        </w:rPr>
        <w:t xml:space="preserve"> </w:t>
      </w:r>
      <w:r>
        <w:t>Contact</w:t>
      </w:r>
      <w:r>
        <w:rPr>
          <w:spacing w:val="-3"/>
        </w:rPr>
        <w:t xml:space="preserve"> </w:t>
      </w:r>
      <w:r>
        <w:t>(if</w:t>
      </w:r>
      <w:r>
        <w:rPr>
          <w:spacing w:val="-2"/>
        </w:rPr>
        <w:t xml:space="preserve"> applicable):</w:t>
      </w:r>
      <w:r>
        <w:t xml:space="preserve">   </w:t>
      </w:r>
      <w:sdt>
        <w:sdtPr>
          <w:id w:val="1759555294"/>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Yes</w:t>
      </w:r>
      <w:r w:rsidR="00691B5F">
        <w:tab/>
      </w:r>
      <w:sdt>
        <w:sdtPr>
          <w:id w:val="-273640120"/>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No</w:t>
      </w:r>
    </w:p>
    <w:p w14:paraId="1BC5DDB6" w14:textId="77777777" w:rsidR="001E0986" w:rsidRDefault="001E0986" w:rsidP="001E0986">
      <w:pPr>
        <w:pStyle w:val="BodyText"/>
        <w:tabs>
          <w:tab w:val="left" w:pos="5229"/>
          <w:tab w:val="left" w:pos="5949"/>
        </w:tabs>
        <w:spacing w:before="126"/>
      </w:pPr>
    </w:p>
    <w:p w14:paraId="10D7418C" w14:textId="77777777" w:rsidR="001E0986" w:rsidRDefault="001E0986" w:rsidP="001E0986">
      <w:pPr>
        <w:pStyle w:val="BodyText"/>
        <w:spacing w:before="11"/>
        <w:ind w:left="360"/>
        <w:rPr>
          <w:sz w:val="10"/>
        </w:rPr>
      </w:pPr>
    </w:p>
    <w:tbl>
      <w:tblPr>
        <w:tblW w:w="9638" w:type="dxa"/>
        <w:tblBorders>
          <w:top w:val="single" w:sz="4" w:space="0" w:color="ED1D24"/>
          <w:left w:val="single" w:sz="4" w:space="0" w:color="ED1D24"/>
          <w:bottom w:val="single" w:sz="4" w:space="0" w:color="ED1D24"/>
          <w:right w:val="single" w:sz="4" w:space="0" w:color="ED1D24"/>
          <w:insideH w:val="single" w:sz="4" w:space="0" w:color="ED1D24"/>
          <w:insideV w:val="single" w:sz="4" w:space="0" w:color="ED1D24"/>
        </w:tblBorders>
        <w:tblLayout w:type="fixed"/>
        <w:tblCellMar>
          <w:left w:w="0" w:type="dxa"/>
          <w:right w:w="0" w:type="dxa"/>
        </w:tblCellMar>
        <w:tblLook w:val="01E0" w:firstRow="1" w:lastRow="1" w:firstColumn="1" w:lastColumn="1" w:noHBand="0" w:noVBand="0"/>
      </w:tblPr>
      <w:tblGrid>
        <w:gridCol w:w="4819"/>
        <w:gridCol w:w="4819"/>
      </w:tblGrid>
      <w:tr w:rsidR="001E0986" w14:paraId="7E110D9F" w14:textId="77777777" w:rsidTr="001E0986">
        <w:trPr>
          <w:trHeight w:val="505"/>
        </w:trPr>
        <w:tc>
          <w:tcPr>
            <w:tcW w:w="4819" w:type="dxa"/>
            <w:tcBorders>
              <w:left w:val="nil"/>
            </w:tcBorders>
          </w:tcPr>
          <w:p w14:paraId="2CFA54B4" w14:textId="77777777" w:rsidR="001E0986" w:rsidRDefault="001E0986" w:rsidP="00691B5F">
            <w:pPr>
              <w:pStyle w:val="TableParagraph"/>
              <w:ind w:left="0"/>
              <w:rPr>
                <w:spacing w:val="-2"/>
              </w:rPr>
            </w:pPr>
            <w:r>
              <w:rPr>
                <w:spacing w:val="-2"/>
              </w:rPr>
              <w:t xml:space="preserve">Name: </w:t>
            </w:r>
            <w:sdt>
              <w:sdtPr>
                <w:rPr>
                  <w:spacing w:val="-2"/>
                </w:rPr>
                <w:id w:val="-1021856997"/>
                <w:placeholder>
                  <w:docPart w:val="7A3614FA8690422C8CD16849543FFCB0"/>
                </w:placeholder>
              </w:sdtPr>
              <w:sdtContent>
                <w:sdt>
                  <w:sdtPr>
                    <w:rPr>
                      <w:spacing w:val="-2"/>
                    </w:rPr>
                    <w:id w:val="763042944"/>
                    <w:placeholder>
                      <w:docPart w:val="82D4B5E9BAED4EAB866FD44B3D75EAD0"/>
                    </w:placeholder>
                  </w:sdtPr>
                  <w:sdtContent>
                    <w:r>
                      <w:rPr>
                        <w:spacing w:val="-2"/>
                      </w:rPr>
                      <w:t xml:space="preserve"> </w:t>
                    </w:r>
                  </w:sdtContent>
                </w:sdt>
              </w:sdtContent>
            </w:sdt>
          </w:p>
          <w:p w14:paraId="1A9043C0" w14:textId="77777777" w:rsidR="001E0986" w:rsidRDefault="001E0986" w:rsidP="00490FF8">
            <w:pPr>
              <w:pStyle w:val="TableParagraph"/>
            </w:pPr>
          </w:p>
        </w:tc>
        <w:tc>
          <w:tcPr>
            <w:tcW w:w="4819" w:type="dxa"/>
            <w:tcBorders>
              <w:right w:val="nil"/>
            </w:tcBorders>
          </w:tcPr>
          <w:p w14:paraId="2B83E5BB" w14:textId="77777777" w:rsidR="001E0986" w:rsidRDefault="001E0986" w:rsidP="00490FF8">
            <w:pPr>
              <w:pStyle w:val="TableParagraph"/>
              <w:ind w:left="108"/>
            </w:pPr>
            <w:r>
              <w:rPr>
                <w:spacing w:val="-2"/>
              </w:rPr>
              <w:t>Relationship:</w:t>
            </w:r>
            <w:sdt>
              <w:sdtPr>
                <w:rPr>
                  <w:spacing w:val="-2"/>
                </w:rPr>
                <w:id w:val="-132487223"/>
                <w:placeholder>
                  <w:docPart w:val="7A3614FA8690422C8CD16849543FFCB0"/>
                </w:placeholder>
              </w:sdtPr>
              <w:sdtContent>
                <w:sdt>
                  <w:sdtPr>
                    <w:rPr>
                      <w:spacing w:val="-2"/>
                    </w:rPr>
                    <w:id w:val="780696011"/>
                    <w:placeholder>
                      <w:docPart w:val="90E0396339F644EA95E80D5C68039A92"/>
                    </w:placeholder>
                  </w:sdtPr>
                  <w:sdtContent>
                    <w:r>
                      <w:rPr>
                        <w:spacing w:val="-2"/>
                      </w:rPr>
                      <w:t xml:space="preserve"> </w:t>
                    </w:r>
                  </w:sdtContent>
                </w:sdt>
              </w:sdtContent>
            </w:sdt>
          </w:p>
        </w:tc>
      </w:tr>
      <w:tr w:rsidR="001E0986" w14:paraId="5F6234B8" w14:textId="77777777" w:rsidTr="001E0986">
        <w:trPr>
          <w:trHeight w:val="505"/>
        </w:trPr>
        <w:tc>
          <w:tcPr>
            <w:tcW w:w="4819" w:type="dxa"/>
            <w:tcBorders>
              <w:left w:val="nil"/>
            </w:tcBorders>
          </w:tcPr>
          <w:p w14:paraId="6F449308" w14:textId="77777777" w:rsidR="001E0986" w:rsidRDefault="001E0986" w:rsidP="00691B5F">
            <w:pPr>
              <w:pStyle w:val="TableParagraph"/>
              <w:ind w:left="0"/>
              <w:rPr>
                <w:spacing w:val="-2"/>
              </w:rPr>
            </w:pPr>
            <w:r>
              <w:rPr>
                <w:spacing w:val="-2"/>
              </w:rPr>
              <w:t>Phone:</w:t>
            </w:r>
            <w:sdt>
              <w:sdtPr>
                <w:rPr>
                  <w:spacing w:val="-2"/>
                </w:rPr>
                <w:id w:val="-206963759"/>
                <w:placeholder>
                  <w:docPart w:val="7A3614FA8690422C8CD16849543FFCB0"/>
                </w:placeholder>
              </w:sdtPr>
              <w:sdtContent>
                <w:r>
                  <w:rPr>
                    <w:spacing w:val="-2"/>
                  </w:rPr>
                  <w:t xml:space="preserve"> </w:t>
                </w:r>
              </w:sdtContent>
            </w:sdt>
          </w:p>
          <w:p w14:paraId="34C986EE" w14:textId="77777777" w:rsidR="001E0986" w:rsidRDefault="001E0986" w:rsidP="00490FF8">
            <w:pPr>
              <w:pStyle w:val="TableParagraph"/>
            </w:pPr>
          </w:p>
        </w:tc>
        <w:tc>
          <w:tcPr>
            <w:tcW w:w="4819" w:type="dxa"/>
            <w:tcBorders>
              <w:right w:val="nil"/>
            </w:tcBorders>
          </w:tcPr>
          <w:p w14:paraId="324A1707" w14:textId="77777777" w:rsidR="001E0986" w:rsidRDefault="001E0986" w:rsidP="00490FF8">
            <w:pPr>
              <w:pStyle w:val="TableParagraph"/>
              <w:ind w:left="108"/>
            </w:pPr>
            <w:r>
              <w:rPr>
                <w:spacing w:val="-2"/>
              </w:rPr>
              <w:t xml:space="preserve">Email: </w:t>
            </w:r>
            <w:sdt>
              <w:sdtPr>
                <w:rPr>
                  <w:spacing w:val="-2"/>
                </w:rPr>
                <w:id w:val="872415015"/>
                <w:placeholder>
                  <w:docPart w:val="7A3614FA8690422C8CD16849543FFCB0"/>
                </w:placeholder>
              </w:sdtPr>
              <w:sdtContent>
                <w:sdt>
                  <w:sdtPr>
                    <w:rPr>
                      <w:spacing w:val="-2"/>
                    </w:rPr>
                    <w:id w:val="382908656"/>
                    <w:placeholder>
                      <w:docPart w:val="EA84FB8E8F8A4B7F88595CCECE889459"/>
                    </w:placeholder>
                  </w:sdtPr>
                  <w:sdtContent>
                    <w:r>
                      <w:rPr>
                        <w:spacing w:val="-2"/>
                      </w:rPr>
                      <w:t xml:space="preserve"> </w:t>
                    </w:r>
                  </w:sdtContent>
                </w:sdt>
              </w:sdtContent>
            </w:sdt>
          </w:p>
        </w:tc>
      </w:tr>
    </w:tbl>
    <w:p w14:paraId="008D7151" w14:textId="77777777" w:rsidR="00F35427" w:rsidRDefault="00F35427" w:rsidP="00F35427">
      <w:pPr>
        <w:pStyle w:val="ListParagraph"/>
        <w:rPr>
          <w:b/>
          <w:color w:val="F79646" w:themeColor="accent6"/>
          <w:sz w:val="26"/>
        </w:rPr>
      </w:pPr>
    </w:p>
    <w:p w14:paraId="6224589C" w14:textId="77777777" w:rsidR="00647E79" w:rsidRDefault="00647E79" w:rsidP="00F35427">
      <w:pPr>
        <w:pStyle w:val="ListParagraph"/>
        <w:rPr>
          <w:b/>
          <w:color w:val="F79646" w:themeColor="accent6"/>
          <w:sz w:val="26"/>
        </w:rPr>
      </w:pPr>
    </w:p>
    <w:p w14:paraId="643B53B1" w14:textId="77777777" w:rsidR="00A71DD1" w:rsidRDefault="00A71DD1" w:rsidP="00F35427">
      <w:pPr>
        <w:pStyle w:val="ListParagraph"/>
        <w:rPr>
          <w:b/>
          <w:color w:val="F79646" w:themeColor="accent6"/>
          <w:sz w:val="26"/>
        </w:rPr>
      </w:pPr>
    </w:p>
    <w:p w14:paraId="3CB4BF2A" w14:textId="77777777" w:rsidR="00A71DD1" w:rsidRDefault="00A71DD1" w:rsidP="00F35427">
      <w:pPr>
        <w:pStyle w:val="ListParagraph"/>
        <w:rPr>
          <w:b/>
          <w:color w:val="F79646" w:themeColor="accent6"/>
          <w:sz w:val="26"/>
        </w:rPr>
      </w:pPr>
    </w:p>
    <w:p w14:paraId="3CF05D92" w14:textId="77777777" w:rsidR="005C758A" w:rsidRDefault="005C758A" w:rsidP="00F35427">
      <w:pPr>
        <w:pStyle w:val="ListParagraph"/>
        <w:rPr>
          <w:b/>
          <w:color w:val="F79646" w:themeColor="accent6"/>
          <w:sz w:val="26"/>
        </w:rPr>
      </w:pPr>
    </w:p>
    <w:p w14:paraId="6384435B" w14:textId="77777777" w:rsidR="00A71DD1" w:rsidRDefault="00A71DD1" w:rsidP="00F35427">
      <w:pPr>
        <w:pStyle w:val="ListParagraph"/>
        <w:rPr>
          <w:b/>
          <w:color w:val="F79646" w:themeColor="accent6"/>
          <w:sz w:val="26"/>
        </w:rPr>
      </w:pPr>
    </w:p>
    <w:p w14:paraId="66ADC75A" w14:textId="435861FA" w:rsidR="00A71DD1" w:rsidRPr="00A71DD1" w:rsidRDefault="00A71DD1" w:rsidP="00A71DD1">
      <w:pPr>
        <w:pStyle w:val="ListParagraph"/>
        <w:ind w:left="0"/>
        <w:rPr>
          <w:b/>
          <w:color w:val="F79646" w:themeColor="accent6"/>
          <w:sz w:val="30"/>
          <w:szCs w:val="30"/>
        </w:rPr>
      </w:pPr>
      <w:r w:rsidRPr="00A71DD1">
        <w:rPr>
          <w:b/>
          <w:color w:val="F79646" w:themeColor="accent6"/>
          <w:sz w:val="30"/>
          <w:szCs w:val="30"/>
        </w:rPr>
        <w:lastRenderedPageBreak/>
        <w:t>3. Delivery</w:t>
      </w:r>
    </w:p>
    <w:tbl>
      <w:tblPr>
        <w:tblW w:w="9638" w:type="dxa"/>
        <w:tblBorders>
          <w:top w:val="single" w:sz="4" w:space="0" w:color="ED1D24"/>
          <w:left w:val="single" w:sz="4" w:space="0" w:color="ED1D24"/>
          <w:bottom w:val="single" w:sz="4" w:space="0" w:color="ED1D24"/>
          <w:right w:val="single" w:sz="4" w:space="0" w:color="ED1D24"/>
          <w:insideH w:val="single" w:sz="4" w:space="0" w:color="ED1D24"/>
          <w:insideV w:val="single" w:sz="4" w:space="0" w:color="ED1D24"/>
        </w:tblBorders>
        <w:tblLayout w:type="fixed"/>
        <w:tblCellMar>
          <w:left w:w="0" w:type="dxa"/>
          <w:right w:w="0" w:type="dxa"/>
        </w:tblCellMar>
        <w:tblLook w:val="01E0" w:firstRow="1" w:lastRow="1" w:firstColumn="1" w:lastColumn="1" w:noHBand="0" w:noVBand="0"/>
      </w:tblPr>
      <w:tblGrid>
        <w:gridCol w:w="5805"/>
        <w:gridCol w:w="3833"/>
      </w:tblGrid>
      <w:tr w:rsidR="00A51BD9" w14:paraId="5F208BD9" w14:textId="77777777" w:rsidTr="00A51BD9">
        <w:trPr>
          <w:trHeight w:val="505"/>
        </w:trPr>
        <w:tc>
          <w:tcPr>
            <w:tcW w:w="5805" w:type="dxa"/>
            <w:tcBorders>
              <w:left w:val="nil"/>
            </w:tcBorders>
          </w:tcPr>
          <w:p w14:paraId="4E104E86" w14:textId="77777777" w:rsidR="00A51BD9" w:rsidRDefault="00A51BD9" w:rsidP="007759C3">
            <w:pPr>
              <w:pStyle w:val="TableParagraph"/>
              <w:ind w:left="0"/>
            </w:pPr>
            <w:r>
              <w:t xml:space="preserve">Contact Person for Delivery: </w:t>
            </w:r>
            <w:sdt>
              <w:sdtPr>
                <w:id w:val="-438213692"/>
                <w:placeholder>
                  <w:docPart w:val="74A7ED1988324321AF9FB56FE5E724F5"/>
                </w:placeholder>
              </w:sdtPr>
              <w:sdtContent>
                <w:sdt>
                  <w:sdtPr>
                    <w:rPr>
                      <w:spacing w:val="-2"/>
                    </w:rPr>
                    <w:id w:val="-704939585"/>
                    <w:placeholder>
                      <w:docPart w:val="FE5460D39B5A46FBA1E5976F5203FDD0"/>
                    </w:placeholder>
                  </w:sdtPr>
                  <w:sdtContent>
                    <w:r>
                      <w:rPr>
                        <w:spacing w:val="-2"/>
                      </w:rPr>
                      <w:t xml:space="preserve"> </w:t>
                    </w:r>
                  </w:sdtContent>
                </w:sdt>
              </w:sdtContent>
            </w:sdt>
          </w:p>
        </w:tc>
        <w:tc>
          <w:tcPr>
            <w:tcW w:w="3833" w:type="dxa"/>
            <w:tcBorders>
              <w:right w:val="nil"/>
            </w:tcBorders>
          </w:tcPr>
          <w:p w14:paraId="62A13FFC" w14:textId="77777777" w:rsidR="00A51BD9" w:rsidRDefault="00A51BD9" w:rsidP="00490FF8">
            <w:pPr>
              <w:pStyle w:val="TableParagraph"/>
              <w:ind w:left="108"/>
            </w:pPr>
            <w:r>
              <w:rPr>
                <w:spacing w:val="-2"/>
              </w:rPr>
              <w:t xml:space="preserve">Phone: </w:t>
            </w:r>
            <w:sdt>
              <w:sdtPr>
                <w:rPr>
                  <w:spacing w:val="-2"/>
                </w:rPr>
                <w:id w:val="-1455552800"/>
                <w:placeholder>
                  <w:docPart w:val="74A7ED1988324321AF9FB56FE5E724F5"/>
                </w:placeholder>
              </w:sdtPr>
              <w:sdtContent>
                <w:sdt>
                  <w:sdtPr>
                    <w:rPr>
                      <w:spacing w:val="-2"/>
                    </w:rPr>
                    <w:id w:val="371967381"/>
                    <w:placeholder>
                      <w:docPart w:val="73184C7E8CE54F87A3E653FD2AF15642"/>
                    </w:placeholder>
                  </w:sdtPr>
                  <w:sdtContent>
                    <w:r>
                      <w:rPr>
                        <w:spacing w:val="-2"/>
                      </w:rPr>
                      <w:t xml:space="preserve"> </w:t>
                    </w:r>
                  </w:sdtContent>
                </w:sdt>
              </w:sdtContent>
            </w:sdt>
          </w:p>
        </w:tc>
      </w:tr>
    </w:tbl>
    <w:p w14:paraId="237FACEA" w14:textId="3AC8CC69" w:rsidR="00C06A09" w:rsidRDefault="00C06A09" w:rsidP="00C06A09">
      <w:pPr>
        <w:pStyle w:val="BodyText"/>
        <w:spacing w:before="62"/>
        <w:rPr>
          <w:spacing w:val="-2"/>
        </w:rPr>
      </w:pPr>
      <w:r>
        <w:rPr>
          <w:spacing w:val="-2"/>
        </w:rPr>
        <w:t xml:space="preserve">Delivery </w:t>
      </w:r>
      <w:r w:rsidRPr="0035135B">
        <w:rPr>
          <w:spacing w:val="-2"/>
        </w:rPr>
        <w:t>Address</w:t>
      </w:r>
      <w:r w:rsidR="00F95203">
        <w:rPr>
          <w:spacing w:val="-2"/>
        </w:rPr>
        <w:t xml:space="preserve"> (if not above)</w:t>
      </w:r>
      <w:r w:rsidRPr="0035135B">
        <w:rPr>
          <w:spacing w:val="-2"/>
        </w:rPr>
        <w:t>:</w:t>
      </w:r>
      <w:r>
        <w:rPr>
          <w:spacing w:val="-2"/>
        </w:rPr>
        <w:t xml:space="preserve"> </w:t>
      </w:r>
      <w:sdt>
        <w:sdtPr>
          <w:rPr>
            <w:spacing w:val="-2"/>
          </w:rPr>
          <w:id w:val="-1877604627"/>
          <w:placeholder>
            <w:docPart w:val="9E9B4CD0344F43D48AFE026B67A11AC5"/>
          </w:placeholder>
        </w:sdtPr>
        <w:sdtContent>
          <w:sdt>
            <w:sdtPr>
              <w:rPr>
                <w:spacing w:val="-2"/>
              </w:rPr>
              <w:id w:val="-287132686"/>
              <w:placeholder>
                <w:docPart w:val="D2BDE9373FFA4BBD9B34F4B360E431E8"/>
              </w:placeholder>
            </w:sdtPr>
            <w:sdtContent>
              <w:r>
                <w:rPr>
                  <w:spacing w:val="-2"/>
                </w:rPr>
                <w:t xml:space="preserve"> </w:t>
              </w:r>
            </w:sdtContent>
          </w:sdt>
        </w:sdtContent>
      </w:sdt>
    </w:p>
    <w:p w14:paraId="49AF87FB" w14:textId="77777777" w:rsidR="00F95203" w:rsidRDefault="00F95203" w:rsidP="00C06A09">
      <w:pPr>
        <w:pStyle w:val="BodyText"/>
        <w:spacing w:before="62"/>
        <w:rPr>
          <w:spacing w:val="-2"/>
        </w:rPr>
      </w:pPr>
    </w:p>
    <w:p w14:paraId="2AE9892E" w14:textId="77777777" w:rsidR="00F95203" w:rsidRDefault="00F95203" w:rsidP="00C06A09">
      <w:pPr>
        <w:pStyle w:val="BodyText"/>
        <w:spacing w:before="62"/>
        <w:rPr>
          <w:spacing w:val="-2"/>
        </w:rPr>
      </w:pPr>
    </w:p>
    <w:p w14:paraId="2EEA2D97" w14:textId="77777777" w:rsidR="00F95203" w:rsidRDefault="00F95203" w:rsidP="00C06A09">
      <w:pPr>
        <w:pStyle w:val="BodyText"/>
        <w:spacing w:before="62"/>
        <w:rPr>
          <w:spacing w:val="-2"/>
        </w:rPr>
      </w:pPr>
    </w:p>
    <w:p w14:paraId="05267D65" w14:textId="77777777" w:rsidR="00F95203" w:rsidRDefault="00F95203" w:rsidP="00C06A09">
      <w:pPr>
        <w:pStyle w:val="BodyText"/>
        <w:spacing w:before="62"/>
        <w:rPr>
          <w:spacing w:val="-2"/>
        </w:rPr>
      </w:pPr>
    </w:p>
    <w:p w14:paraId="4E47285D" w14:textId="77777777" w:rsidR="00F95203" w:rsidRDefault="00F95203" w:rsidP="00C06A09">
      <w:pPr>
        <w:pStyle w:val="BodyText"/>
        <w:spacing w:before="62"/>
        <w:rPr>
          <w:spacing w:val="-2"/>
        </w:rPr>
      </w:pPr>
    </w:p>
    <w:p w14:paraId="426D0C32" w14:textId="77777777" w:rsidR="00F95203" w:rsidRDefault="00F95203" w:rsidP="00C06A09">
      <w:pPr>
        <w:pStyle w:val="BodyText"/>
        <w:spacing w:before="62"/>
      </w:pPr>
    </w:p>
    <w:p w14:paraId="741953F6" w14:textId="77777777" w:rsidR="00C06A09" w:rsidRDefault="00C06A09" w:rsidP="00C06A09">
      <w:pPr>
        <w:pStyle w:val="BodyText"/>
        <w:ind w:left="360"/>
        <w:rPr>
          <w:sz w:val="20"/>
        </w:rPr>
      </w:pPr>
    </w:p>
    <w:p w14:paraId="0AB70519" w14:textId="77777777" w:rsidR="00C06A09" w:rsidRDefault="00C06A09" w:rsidP="00C06A09">
      <w:pPr>
        <w:pStyle w:val="BodyText"/>
        <w:spacing w:before="217"/>
        <w:rPr>
          <w:sz w:val="20"/>
        </w:rPr>
      </w:pPr>
    </w:p>
    <w:tbl>
      <w:tblPr>
        <w:tblW w:w="9638" w:type="dxa"/>
        <w:tblBorders>
          <w:top w:val="single" w:sz="4" w:space="0" w:color="ED1D24"/>
          <w:bottom w:val="single" w:sz="4" w:space="0" w:color="ED1D24"/>
          <w:insideH w:val="single" w:sz="4" w:space="0" w:color="ED1D24"/>
          <w:insideV w:val="single" w:sz="4" w:space="0" w:color="ED1D24"/>
        </w:tblBorders>
        <w:tblLayout w:type="fixed"/>
        <w:tblCellMar>
          <w:left w:w="0" w:type="dxa"/>
          <w:right w:w="0" w:type="dxa"/>
        </w:tblCellMar>
        <w:tblLook w:val="01E0" w:firstRow="1" w:lastRow="1" w:firstColumn="1" w:lastColumn="1" w:noHBand="0" w:noVBand="0"/>
      </w:tblPr>
      <w:tblGrid>
        <w:gridCol w:w="4819"/>
        <w:gridCol w:w="4819"/>
      </w:tblGrid>
      <w:tr w:rsidR="00C06A09" w14:paraId="42D44BE2" w14:textId="77777777" w:rsidTr="008173CE">
        <w:trPr>
          <w:trHeight w:val="505"/>
        </w:trPr>
        <w:tc>
          <w:tcPr>
            <w:tcW w:w="4819" w:type="dxa"/>
          </w:tcPr>
          <w:p w14:paraId="2A4B45F5" w14:textId="5F18A046" w:rsidR="00C06A09" w:rsidRDefault="00F95203" w:rsidP="00490FF8">
            <w:pPr>
              <w:pStyle w:val="TableParagraph"/>
              <w:ind w:left="0"/>
              <w:rPr>
                <w:spacing w:val="-2"/>
              </w:rPr>
            </w:pPr>
            <w:r>
              <w:rPr>
                <w:spacing w:val="-2"/>
              </w:rPr>
              <w:t xml:space="preserve">Delivery Instructions (precautions, WHS risks, </w:t>
            </w:r>
            <w:r w:rsidR="009C2395">
              <w:rPr>
                <w:spacing w:val="-2"/>
              </w:rPr>
              <w:t>installation heights, location etc</w:t>
            </w:r>
            <w:r w:rsidR="00BD755F">
              <w:rPr>
                <w:spacing w:val="-2"/>
              </w:rPr>
              <w:t>.</w:t>
            </w:r>
            <w:r w:rsidR="009C2395">
              <w:rPr>
                <w:spacing w:val="-2"/>
              </w:rPr>
              <w:t>):</w:t>
            </w:r>
            <w:r w:rsidR="00C06A09">
              <w:rPr>
                <w:spacing w:val="-2"/>
              </w:rPr>
              <w:t xml:space="preserve"> </w:t>
            </w:r>
            <w:sdt>
              <w:sdtPr>
                <w:rPr>
                  <w:spacing w:val="-2"/>
                </w:rPr>
                <w:id w:val="-1055933168"/>
                <w:placeholder>
                  <w:docPart w:val="9E9B4CD0344F43D48AFE026B67A11AC5"/>
                </w:placeholder>
              </w:sdtPr>
              <w:sdtContent>
                <w:sdt>
                  <w:sdtPr>
                    <w:rPr>
                      <w:spacing w:val="-2"/>
                    </w:rPr>
                    <w:id w:val="-2096319671"/>
                    <w:placeholder>
                      <w:docPart w:val="4A0EDD0561254A11A6C6CFE7AA8CD2BC"/>
                    </w:placeholder>
                  </w:sdtPr>
                  <w:sdtContent>
                    <w:r w:rsidR="00C06A09">
                      <w:rPr>
                        <w:spacing w:val="-2"/>
                      </w:rPr>
                      <w:t xml:space="preserve"> </w:t>
                    </w:r>
                  </w:sdtContent>
                </w:sdt>
              </w:sdtContent>
            </w:sdt>
          </w:p>
          <w:p w14:paraId="7B13720C" w14:textId="2EBD975E" w:rsidR="00C06A09" w:rsidRDefault="00000000" w:rsidP="00490FF8">
            <w:pPr>
              <w:pStyle w:val="TableParagraph"/>
            </w:pPr>
            <w:sdt>
              <w:sdtPr>
                <w:rPr>
                  <w:spacing w:val="-2"/>
                </w:rPr>
                <w:id w:val="1333256390"/>
                <w:placeholder>
                  <w:docPart w:val="02CCBFFC252349A7BD827C6D71538C0B"/>
                </w:placeholder>
              </w:sdtPr>
              <w:sdtContent>
                <w:sdt>
                  <w:sdtPr>
                    <w:rPr>
                      <w:spacing w:val="-2"/>
                    </w:rPr>
                    <w:id w:val="-2123531071"/>
                    <w:placeholder>
                      <w:docPart w:val="1E111F3EB99248D197C2A72F7F73268C"/>
                    </w:placeholder>
                  </w:sdtPr>
                  <w:sdtContent>
                    <w:r w:rsidR="00710710">
                      <w:rPr>
                        <w:spacing w:val="-2"/>
                      </w:rPr>
                      <w:t xml:space="preserve"> </w:t>
                    </w:r>
                  </w:sdtContent>
                </w:sdt>
              </w:sdtContent>
            </w:sdt>
          </w:p>
          <w:p w14:paraId="2F0D8F0E" w14:textId="77777777" w:rsidR="00710710" w:rsidRDefault="00710710" w:rsidP="00490FF8">
            <w:pPr>
              <w:pStyle w:val="TableParagraph"/>
            </w:pPr>
          </w:p>
          <w:p w14:paraId="4BD9B13F" w14:textId="77777777" w:rsidR="00710710" w:rsidRDefault="00710710" w:rsidP="00490FF8">
            <w:pPr>
              <w:pStyle w:val="TableParagraph"/>
            </w:pPr>
          </w:p>
          <w:p w14:paraId="140D80CF" w14:textId="77777777" w:rsidR="00710710" w:rsidRDefault="00710710" w:rsidP="00490FF8">
            <w:pPr>
              <w:pStyle w:val="TableParagraph"/>
            </w:pPr>
          </w:p>
          <w:p w14:paraId="2DD991DD" w14:textId="77777777" w:rsidR="00710710" w:rsidRDefault="00710710" w:rsidP="00490FF8">
            <w:pPr>
              <w:pStyle w:val="TableParagraph"/>
            </w:pPr>
          </w:p>
          <w:p w14:paraId="1D26C648" w14:textId="77777777" w:rsidR="00710710" w:rsidRDefault="00710710" w:rsidP="00490FF8">
            <w:pPr>
              <w:pStyle w:val="TableParagraph"/>
            </w:pPr>
          </w:p>
          <w:p w14:paraId="618B1C71" w14:textId="77777777" w:rsidR="00710710" w:rsidRDefault="00710710" w:rsidP="00710710">
            <w:pPr>
              <w:pStyle w:val="TableParagraph"/>
            </w:pPr>
          </w:p>
          <w:p w14:paraId="127553E3" w14:textId="77777777" w:rsidR="00710710" w:rsidRDefault="00710710" w:rsidP="00710710">
            <w:pPr>
              <w:pStyle w:val="TableParagraph"/>
            </w:pPr>
          </w:p>
          <w:p w14:paraId="734E3A01" w14:textId="77777777" w:rsidR="00710710" w:rsidRDefault="00710710" w:rsidP="00710710">
            <w:pPr>
              <w:pStyle w:val="TableParagraph"/>
            </w:pPr>
          </w:p>
          <w:p w14:paraId="719446CD" w14:textId="77777777" w:rsidR="00710710" w:rsidRDefault="00710710" w:rsidP="00710710">
            <w:pPr>
              <w:pStyle w:val="TableParagraph"/>
            </w:pPr>
          </w:p>
          <w:p w14:paraId="24C7927C" w14:textId="43CDD277" w:rsidR="00710710" w:rsidRDefault="00710710" w:rsidP="00710710">
            <w:pPr>
              <w:pStyle w:val="TableParagraph"/>
            </w:pPr>
          </w:p>
        </w:tc>
        <w:tc>
          <w:tcPr>
            <w:tcW w:w="4819" w:type="dxa"/>
          </w:tcPr>
          <w:p w14:paraId="174B67A8" w14:textId="78700F41" w:rsidR="00C06A09" w:rsidRDefault="00710710" w:rsidP="00490FF8">
            <w:pPr>
              <w:pStyle w:val="TableParagraph"/>
              <w:ind w:left="108"/>
            </w:pPr>
            <w:r>
              <w:rPr>
                <w:noProof/>
              </w:rPr>
              <mc:AlternateContent>
                <mc:Choice Requires="wps">
                  <w:drawing>
                    <wp:anchor distT="0" distB="0" distL="114300" distR="114300" simplePos="0" relativeHeight="251658241" behindDoc="0" locked="0" layoutInCell="1" allowOverlap="1" wp14:anchorId="732CDAAB" wp14:editId="3076F066">
                      <wp:simplePos x="0" y="0"/>
                      <wp:positionH relativeFrom="column">
                        <wp:posOffset>175260</wp:posOffset>
                      </wp:positionH>
                      <wp:positionV relativeFrom="paragraph">
                        <wp:posOffset>121920</wp:posOffset>
                      </wp:positionV>
                      <wp:extent cx="2333625" cy="933450"/>
                      <wp:effectExtent l="0" t="0" r="0" b="0"/>
                      <wp:wrapNone/>
                      <wp:docPr id="1348098138" name="Textbox 33"/>
                      <wp:cNvGraphicFramePr/>
                      <a:graphic xmlns:a="http://schemas.openxmlformats.org/drawingml/2006/main">
                        <a:graphicData uri="http://schemas.microsoft.com/office/word/2010/wordprocessingShape">
                          <wps:wsp>
                            <wps:cNvSpPr txBox="1"/>
                            <wps:spPr>
                              <a:xfrm>
                                <a:off x="0" y="0"/>
                                <a:ext cx="2333625" cy="933450"/>
                              </a:xfrm>
                              <a:prstGeom prst="rect">
                                <a:avLst/>
                              </a:prstGeom>
                            </wps:spPr>
                            <wps:txbx>
                              <w:txbxContent>
                                <w:p w14:paraId="65039DE6" w14:textId="77777777" w:rsidR="00710710" w:rsidRDefault="00710710" w:rsidP="00710710">
                                  <w:pPr>
                                    <w:spacing w:line="246" w:lineRule="exact"/>
                                    <w:rPr>
                                      <w:spacing w:val="-2"/>
                                    </w:rPr>
                                  </w:pPr>
                                  <w:r>
                                    <w:rPr>
                                      <w:spacing w:val="-2"/>
                                    </w:rPr>
                                    <w:t>Contact prescriber before delivery?</w:t>
                                  </w:r>
                                </w:p>
                                <w:p w14:paraId="56CD6D46" w14:textId="77777777" w:rsidR="00710710" w:rsidRDefault="00710710" w:rsidP="00710710">
                                  <w:pPr>
                                    <w:spacing w:line="246" w:lineRule="exact"/>
                                    <w:rPr>
                                      <w:spacing w:val="-2"/>
                                    </w:rPr>
                                  </w:pPr>
                                </w:p>
                                <w:p w14:paraId="21E605C6" w14:textId="77777777" w:rsidR="00710710" w:rsidRDefault="00000000" w:rsidP="00710710">
                                  <w:pPr>
                                    <w:spacing w:line="246" w:lineRule="exact"/>
                                  </w:pPr>
                                  <w:sdt>
                                    <w:sdtPr>
                                      <w:id w:val="-1307392010"/>
                                      <w14:checkbox>
                                        <w14:checked w14:val="0"/>
                                        <w14:checkedState w14:val="2612" w14:font="MS Gothic"/>
                                        <w14:uncheckedState w14:val="2610" w14:font="MS Gothic"/>
                                      </w14:checkbox>
                                    </w:sdtPr>
                                    <w:sdtContent>
                                      <w:r w:rsidR="00710710">
                                        <w:rPr>
                                          <w:rFonts w:ascii="MS Gothic" w:eastAsia="MS Gothic" w:hAnsi="MS Gothic" w:hint="eastAsia"/>
                                        </w:rPr>
                                        <w:t>☐</w:t>
                                      </w:r>
                                    </w:sdtContent>
                                  </w:sdt>
                                  <w:r w:rsidR="00710710">
                                    <w:t xml:space="preserve">  Yes</w:t>
                                  </w:r>
                                  <w:r w:rsidR="00710710">
                                    <w:tab/>
                                  </w:r>
                                  <w:sdt>
                                    <w:sdtPr>
                                      <w:id w:val="-741409990"/>
                                      <w14:checkbox>
                                        <w14:checked w14:val="0"/>
                                        <w14:checkedState w14:val="2612" w14:font="MS Gothic"/>
                                        <w14:uncheckedState w14:val="2610" w14:font="MS Gothic"/>
                                      </w14:checkbox>
                                    </w:sdtPr>
                                    <w:sdtContent>
                                      <w:r w:rsidR="00710710">
                                        <w:rPr>
                                          <w:rFonts w:ascii="MS Gothic" w:eastAsia="MS Gothic" w:hAnsi="MS Gothic" w:hint="eastAsia"/>
                                        </w:rPr>
                                        <w:t>☐</w:t>
                                      </w:r>
                                    </w:sdtContent>
                                  </w:sdt>
                                  <w:r w:rsidR="00710710">
                                    <w:t xml:space="preserve">   No</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732CDAAB" id="_x0000_t202" coordsize="21600,21600" o:spt="202" path="m,l,21600r21600,l21600,xe">
                      <v:stroke joinstyle="miter"/>
                      <v:path gradientshapeok="t" o:connecttype="rect"/>
                    </v:shapetype>
                    <v:shape id="Textbox 33" o:spid="_x0000_s1026" type="#_x0000_t202" style="position:absolute;left:0;text-align:left;margin-left:13.8pt;margin-top:9.6pt;width:183.75pt;height:73.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" filled="f" stroked="f">
                      <v:textbox inset="0,0,0,0">
                        <w:txbxContent>
                          <w:p w14:paraId="65039DE6" w14:textId="77777777" w:rsidR="00710710" w:rsidRDefault="00710710" w:rsidP="00710710">
                            <w:pPr>
                              <w:spacing w:line="246" w:lineRule="exact"/>
                              <w:rPr>
                                <w:spacing w:val="-2"/>
                              </w:rPr>
                            </w:pPr>
                            <w:r>
                              <w:rPr>
                                <w:spacing w:val="-2"/>
                              </w:rPr>
                              <w:t>Contact prescriber before delivery?</w:t>
                            </w:r>
                          </w:p>
                          <w:p w14:paraId="56CD6D46" w14:textId="77777777" w:rsidR="00710710" w:rsidRDefault="00710710" w:rsidP="00710710">
                            <w:pPr>
                              <w:spacing w:line="246" w:lineRule="exact"/>
                              <w:rPr>
                                <w:spacing w:val="-2"/>
                              </w:rPr>
                            </w:pPr>
                          </w:p>
                          <w:p w14:paraId="21E605C6" w14:textId="77777777" w:rsidR="00710710" w:rsidRDefault="00000000" w:rsidP="00710710">
                            <w:pPr>
                              <w:spacing w:line="246" w:lineRule="exact"/>
                            </w:pPr>
                            <w:sdt>
                              <w:sdtPr>
                                <w:id w:val="-1307392010"/>
                                <w14:checkbox>
                                  <w14:checked w14:val="0"/>
                                  <w14:checkedState w14:val="2612" w14:font="MS Gothic"/>
                                  <w14:uncheckedState w14:val="2610" w14:font="MS Gothic"/>
                                </w14:checkbox>
                              </w:sdtPr>
                              <w:sdtContent>
                                <w:r w:rsidR="00710710">
                                  <w:rPr>
                                    <w:rFonts w:ascii="MS Gothic" w:eastAsia="MS Gothic" w:hAnsi="MS Gothic" w:hint="eastAsia"/>
                                  </w:rPr>
                                  <w:t>☐</w:t>
                                </w:r>
                              </w:sdtContent>
                            </w:sdt>
                            <w:r w:rsidR="00710710">
                              <w:t xml:space="preserve">  Yes</w:t>
                            </w:r>
                            <w:r w:rsidR="00710710">
                              <w:tab/>
                            </w:r>
                            <w:sdt>
                              <w:sdtPr>
                                <w:id w:val="-741409990"/>
                                <w14:checkbox>
                                  <w14:checked w14:val="0"/>
                                  <w14:checkedState w14:val="2612" w14:font="MS Gothic"/>
                                  <w14:uncheckedState w14:val="2610" w14:font="MS Gothic"/>
                                </w14:checkbox>
                              </w:sdtPr>
                              <w:sdtContent>
                                <w:r w:rsidR="00710710">
                                  <w:rPr>
                                    <w:rFonts w:ascii="MS Gothic" w:eastAsia="MS Gothic" w:hAnsi="MS Gothic" w:hint="eastAsia"/>
                                  </w:rPr>
                                  <w:t>☐</w:t>
                                </w:r>
                              </w:sdtContent>
                            </w:sdt>
                            <w:r w:rsidR="00710710">
                              <w:t xml:space="preserve">   No</w:t>
                            </w:r>
                          </w:p>
                        </w:txbxContent>
                      </v:textbox>
                    </v:shape>
                  </w:pict>
                </mc:Fallback>
              </mc:AlternateContent>
            </w:r>
            <w:r w:rsidR="00C06A09">
              <w:rPr>
                <w:spacing w:val="-2"/>
              </w:rPr>
              <w:t xml:space="preserve"> </w:t>
            </w:r>
          </w:p>
        </w:tc>
      </w:tr>
    </w:tbl>
    <w:p w14:paraId="10873AEC" w14:textId="77777777" w:rsidR="005B6403" w:rsidRDefault="005B6403" w:rsidP="0056468F"/>
    <w:p w14:paraId="2EEC211E" w14:textId="77777777" w:rsidR="005B6403" w:rsidRDefault="005B6403" w:rsidP="0056468F"/>
    <w:p w14:paraId="33BF3AEA" w14:textId="77777777" w:rsidR="005B6403" w:rsidRDefault="005B6403" w:rsidP="0056468F"/>
    <w:p w14:paraId="4A43F3A1" w14:textId="77777777" w:rsidR="005B6403" w:rsidRDefault="005B6403" w:rsidP="0056468F"/>
    <w:p w14:paraId="2BE6526A" w14:textId="77777777" w:rsidR="005B6403" w:rsidRDefault="005B6403" w:rsidP="0056468F"/>
    <w:p w14:paraId="3DF467B4" w14:textId="77777777" w:rsidR="005B6403" w:rsidRDefault="005B6403" w:rsidP="0056468F"/>
    <w:p w14:paraId="643B2AE5" w14:textId="77777777" w:rsidR="005B6403" w:rsidRDefault="005B6403" w:rsidP="0056468F"/>
    <w:p w14:paraId="18E55AC7" w14:textId="183CC11F" w:rsidR="00967148" w:rsidRPr="00A71DD1" w:rsidRDefault="00A71DD1" w:rsidP="00A71DD1">
      <w:pPr>
        <w:pStyle w:val="Heading1"/>
        <w:rPr>
          <w:sz w:val="30"/>
          <w:szCs w:val="30"/>
        </w:rPr>
      </w:pPr>
      <w:r w:rsidRPr="00A71DD1">
        <w:rPr>
          <w:sz w:val="30"/>
          <w:szCs w:val="30"/>
        </w:rPr>
        <w:lastRenderedPageBreak/>
        <w:t xml:space="preserve">4. </w:t>
      </w:r>
      <w:r w:rsidR="00967148" w:rsidRPr="00A71DD1">
        <w:rPr>
          <w:sz w:val="30"/>
          <w:szCs w:val="30"/>
        </w:rPr>
        <w:t>Items Prescribed</w:t>
      </w:r>
    </w:p>
    <w:p w14:paraId="4E6797AB" w14:textId="77777777" w:rsidR="00967148" w:rsidRDefault="00967148" w:rsidP="00967148">
      <w:pPr>
        <w:pStyle w:val="BodyText"/>
        <w:spacing w:line="249" w:lineRule="auto"/>
      </w:pPr>
      <w:r>
        <w:t>Please</w:t>
      </w:r>
      <w:r>
        <w:rPr>
          <w:spacing w:val="-4"/>
        </w:rPr>
        <w:t xml:space="preserve"> </w:t>
      </w:r>
      <w:r>
        <w:t>consider</w:t>
      </w:r>
      <w:r>
        <w:rPr>
          <w:spacing w:val="-4"/>
        </w:rPr>
        <w:t xml:space="preserve"> </w:t>
      </w:r>
      <w:r>
        <w:t>purchasing</w:t>
      </w:r>
      <w:r>
        <w:rPr>
          <w:spacing w:val="-15"/>
        </w:rPr>
        <w:t xml:space="preserve"> </w:t>
      </w:r>
      <w:r>
        <w:t>Assistive</w:t>
      </w:r>
      <w:r>
        <w:rPr>
          <w:spacing w:val="-8"/>
        </w:rPr>
        <w:t xml:space="preserve"> </w:t>
      </w:r>
      <w:r>
        <w:t>Technology</w:t>
      </w:r>
      <w:r>
        <w:rPr>
          <w:spacing w:val="-4"/>
        </w:rPr>
        <w:t xml:space="preserve"> </w:t>
      </w:r>
      <w:r>
        <w:t>if</w:t>
      </w:r>
      <w:r>
        <w:rPr>
          <w:spacing w:val="-4"/>
        </w:rPr>
        <w:t xml:space="preserve"> the </w:t>
      </w:r>
      <w:r>
        <w:t>hire</w:t>
      </w:r>
      <w:r>
        <w:rPr>
          <w:spacing w:val="-4"/>
        </w:rPr>
        <w:t xml:space="preserve"> </w:t>
      </w:r>
      <w:r>
        <w:t>is</w:t>
      </w:r>
      <w:r>
        <w:rPr>
          <w:spacing w:val="-4"/>
        </w:rPr>
        <w:t xml:space="preserve"> required </w:t>
      </w:r>
      <w:r>
        <w:t>for</w:t>
      </w:r>
      <w:r>
        <w:rPr>
          <w:spacing w:val="-4"/>
        </w:rPr>
        <w:t xml:space="preserve"> </w:t>
      </w:r>
      <w:r>
        <w:t>an</w:t>
      </w:r>
      <w:r>
        <w:rPr>
          <w:spacing w:val="-4"/>
        </w:rPr>
        <w:t xml:space="preserve"> </w:t>
      </w:r>
      <w:r>
        <w:t>extended</w:t>
      </w:r>
      <w:r>
        <w:rPr>
          <w:spacing w:val="-4"/>
        </w:rPr>
        <w:t xml:space="preserve"> </w:t>
      </w:r>
      <w:r>
        <w:t>period</w:t>
      </w:r>
      <w:r>
        <w:rPr>
          <w:spacing w:val="-4"/>
        </w:rPr>
        <w:t xml:space="preserve"> </w:t>
      </w:r>
      <w:r>
        <w:t>and</w:t>
      </w:r>
      <w:r>
        <w:rPr>
          <w:spacing w:val="-4"/>
        </w:rPr>
        <w:t xml:space="preserve"> </w:t>
      </w:r>
      <w:r>
        <w:t>the</w:t>
      </w:r>
      <w:r>
        <w:rPr>
          <w:spacing w:val="-4"/>
        </w:rPr>
        <w:t xml:space="preserve"> </w:t>
      </w:r>
      <w:r>
        <w:t>hire</w:t>
      </w:r>
      <w:r>
        <w:rPr>
          <w:spacing w:val="-4"/>
        </w:rPr>
        <w:t xml:space="preserve"> </w:t>
      </w:r>
      <w:r>
        <w:t>cost will exceed the cost of purchasing the item.</w:t>
      </w:r>
    </w:p>
    <w:p w14:paraId="77326824" w14:textId="77777777" w:rsidR="00967148" w:rsidRDefault="00967148" w:rsidP="00967148">
      <w:pPr>
        <w:pStyle w:val="BodyText"/>
        <w:spacing w:before="12"/>
        <w:ind w:left="360"/>
      </w:pPr>
    </w:p>
    <w:p w14:paraId="63D211EE" w14:textId="77777777" w:rsidR="00967148" w:rsidRPr="00464CC9" w:rsidRDefault="00967148" w:rsidP="00967148">
      <w:pPr>
        <w:pStyle w:val="BodyText"/>
        <w:spacing w:before="1"/>
        <w:rPr>
          <w:b/>
          <w:bCs/>
          <w:i/>
          <w:iCs/>
        </w:rPr>
      </w:pPr>
      <w:r w:rsidRPr="00464CC9">
        <w:rPr>
          <w:b/>
          <w:bCs/>
          <w:i/>
          <w:iCs/>
        </w:rPr>
        <w:t>Please</w:t>
      </w:r>
      <w:r w:rsidRPr="00464CC9">
        <w:rPr>
          <w:b/>
          <w:bCs/>
          <w:i/>
          <w:iCs/>
          <w:spacing w:val="-3"/>
        </w:rPr>
        <w:t xml:space="preserve"> </w:t>
      </w:r>
      <w:r w:rsidRPr="00464CC9">
        <w:rPr>
          <w:b/>
          <w:bCs/>
          <w:i/>
          <w:iCs/>
        </w:rPr>
        <w:t>attach</w:t>
      </w:r>
      <w:r w:rsidRPr="00464CC9">
        <w:rPr>
          <w:b/>
          <w:bCs/>
          <w:i/>
          <w:iCs/>
          <w:spacing w:val="-2"/>
        </w:rPr>
        <w:t xml:space="preserve"> </w:t>
      </w:r>
      <w:r w:rsidRPr="00464CC9">
        <w:rPr>
          <w:b/>
          <w:bCs/>
          <w:i/>
          <w:iCs/>
        </w:rPr>
        <w:t>a</w:t>
      </w:r>
      <w:r w:rsidRPr="00464CC9">
        <w:rPr>
          <w:b/>
          <w:bCs/>
          <w:i/>
          <w:iCs/>
          <w:spacing w:val="-3"/>
        </w:rPr>
        <w:t xml:space="preserve"> </w:t>
      </w:r>
      <w:r w:rsidRPr="00464CC9">
        <w:rPr>
          <w:b/>
          <w:bCs/>
          <w:i/>
          <w:iCs/>
        </w:rPr>
        <w:t>quote</w:t>
      </w:r>
      <w:r w:rsidRPr="00464CC9">
        <w:rPr>
          <w:b/>
          <w:bCs/>
          <w:i/>
          <w:iCs/>
          <w:spacing w:val="-3"/>
        </w:rPr>
        <w:t xml:space="preserve"> </w:t>
      </w:r>
      <w:r w:rsidRPr="00464CC9">
        <w:rPr>
          <w:b/>
          <w:bCs/>
          <w:i/>
          <w:iCs/>
        </w:rPr>
        <w:t>from</w:t>
      </w:r>
      <w:r w:rsidRPr="00464CC9">
        <w:rPr>
          <w:b/>
          <w:bCs/>
          <w:i/>
          <w:iCs/>
          <w:spacing w:val="-3"/>
        </w:rPr>
        <w:t xml:space="preserve"> </w:t>
      </w:r>
      <w:r w:rsidRPr="00464CC9">
        <w:rPr>
          <w:b/>
          <w:bCs/>
          <w:i/>
          <w:iCs/>
        </w:rPr>
        <w:t>the</w:t>
      </w:r>
      <w:r w:rsidRPr="00464CC9">
        <w:rPr>
          <w:b/>
          <w:bCs/>
          <w:i/>
          <w:iCs/>
          <w:spacing w:val="-2"/>
        </w:rPr>
        <w:t xml:space="preserve"> supplier.</w:t>
      </w:r>
    </w:p>
    <w:p w14:paraId="4FABB670" w14:textId="77777777" w:rsidR="005B6403" w:rsidRDefault="005B6403" w:rsidP="0056468F"/>
    <w:tbl>
      <w:tblPr>
        <w:tblpPr w:leftFromText="180" w:rightFromText="180" w:vertAnchor="text" w:horzAnchor="margin" w:tblpY="-2"/>
        <w:tblW w:w="9634" w:type="dxa"/>
        <w:tblBorders>
          <w:top w:val="single" w:sz="4" w:space="0" w:color="ED1D24"/>
          <w:bottom w:val="single" w:sz="4" w:space="0" w:color="ED1D24"/>
          <w:insideH w:val="single" w:sz="4" w:space="0" w:color="ED1D24"/>
          <w:insideV w:val="single" w:sz="4" w:space="0" w:color="ED1D24"/>
        </w:tblBorders>
        <w:tblLayout w:type="fixed"/>
        <w:tblCellMar>
          <w:left w:w="0" w:type="dxa"/>
          <w:right w:w="0" w:type="dxa"/>
        </w:tblCellMar>
        <w:tblLook w:val="01E0" w:firstRow="1" w:lastRow="1" w:firstColumn="1" w:lastColumn="1" w:noHBand="0" w:noVBand="0"/>
      </w:tblPr>
      <w:tblGrid>
        <w:gridCol w:w="1689"/>
        <w:gridCol w:w="3242"/>
        <w:gridCol w:w="1673"/>
        <w:gridCol w:w="1680"/>
        <w:gridCol w:w="1350"/>
      </w:tblGrid>
      <w:tr w:rsidR="00967148" w14:paraId="4E43B0CB" w14:textId="77777777" w:rsidTr="008173CE">
        <w:trPr>
          <w:trHeight w:val="2602"/>
        </w:trPr>
        <w:tc>
          <w:tcPr>
            <w:tcW w:w="1689" w:type="dxa"/>
          </w:tcPr>
          <w:p w14:paraId="57FEAE81" w14:textId="77777777" w:rsidR="00967148" w:rsidRDefault="00967148" w:rsidP="00967148">
            <w:pPr>
              <w:pStyle w:val="TableParagraph"/>
              <w:spacing w:before="62" w:line="247" w:lineRule="auto"/>
              <w:ind w:right="321"/>
            </w:pPr>
            <w:r>
              <w:t>Item Code</w:t>
            </w:r>
            <w:r>
              <w:rPr>
                <w:spacing w:val="40"/>
              </w:rPr>
              <w:t xml:space="preserve"> </w:t>
            </w:r>
            <w:r>
              <w:t>(if</w:t>
            </w:r>
            <w:r>
              <w:rPr>
                <w:spacing w:val="-16"/>
              </w:rPr>
              <w:t xml:space="preserve"> </w:t>
            </w:r>
            <w:r>
              <w:t>available):</w:t>
            </w:r>
          </w:p>
          <w:p w14:paraId="60797B07" w14:textId="77777777" w:rsidR="00967148" w:rsidRDefault="00967148" w:rsidP="00967148">
            <w:pPr>
              <w:pStyle w:val="TableParagraph"/>
              <w:spacing w:before="62" w:line="247" w:lineRule="auto"/>
              <w:ind w:right="321"/>
            </w:pPr>
          </w:p>
          <w:sdt>
            <w:sdtPr>
              <w:id w:val="-571583498"/>
              <w:placeholder>
                <w:docPart w:val="DFA6F93C70DD41BABF17E2587ADCE63F"/>
              </w:placeholder>
            </w:sdtPr>
            <w:sdtContent>
              <w:p w14:paraId="2F71B886" w14:textId="77777777" w:rsidR="00967148" w:rsidRDefault="00000000" w:rsidP="00967148">
                <w:pPr>
                  <w:pStyle w:val="TableParagraph"/>
                  <w:spacing w:before="62" w:line="247" w:lineRule="auto"/>
                  <w:ind w:right="321"/>
                </w:pPr>
                <w:sdt>
                  <w:sdtPr>
                    <w:rPr>
                      <w:spacing w:val="-2"/>
                    </w:rPr>
                    <w:id w:val="244615314"/>
                    <w:placeholder>
                      <w:docPart w:val="03A846DDBB124D7C89A2E8F864F8A748"/>
                    </w:placeholder>
                  </w:sdtPr>
                  <w:sdtContent>
                    <w:r w:rsidR="00967148">
                      <w:rPr>
                        <w:spacing w:val="-2"/>
                      </w:rPr>
                      <w:t xml:space="preserve"> </w:t>
                    </w:r>
                  </w:sdtContent>
                </w:sdt>
              </w:p>
            </w:sdtContent>
          </w:sdt>
        </w:tc>
        <w:tc>
          <w:tcPr>
            <w:tcW w:w="3242" w:type="dxa"/>
          </w:tcPr>
          <w:p w14:paraId="38C0C59F" w14:textId="77777777" w:rsidR="00967148" w:rsidRDefault="00967148" w:rsidP="00967148">
            <w:pPr>
              <w:pStyle w:val="TableParagraph"/>
              <w:spacing w:before="62" w:line="249" w:lineRule="auto"/>
              <w:ind w:left="108" w:right="1083"/>
            </w:pPr>
            <w:r>
              <w:rPr>
                <w:spacing w:val="-2"/>
              </w:rPr>
              <w:t>Assistive</w:t>
            </w:r>
            <w:r>
              <w:rPr>
                <w:spacing w:val="-14"/>
              </w:rPr>
              <w:t xml:space="preserve"> </w:t>
            </w:r>
            <w:r>
              <w:rPr>
                <w:spacing w:val="-2"/>
              </w:rPr>
              <w:t xml:space="preserve">Technology </w:t>
            </w:r>
            <w:r>
              <w:t>Name and Supplier</w:t>
            </w:r>
          </w:p>
          <w:p w14:paraId="566A2F8A" w14:textId="77777777" w:rsidR="00967148" w:rsidRDefault="00967148" w:rsidP="00967148">
            <w:pPr>
              <w:pStyle w:val="TableParagraph"/>
              <w:spacing w:before="62" w:line="249" w:lineRule="auto"/>
              <w:ind w:left="108" w:right="1083"/>
            </w:pPr>
          </w:p>
          <w:sdt>
            <w:sdtPr>
              <w:id w:val="-1540358647"/>
              <w:placeholder>
                <w:docPart w:val="DFA6F93C70DD41BABF17E2587ADCE63F"/>
              </w:placeholder>
            </w:sdtPr>
            <w:sdtContent>
              <w:p w14:paraId="42AEA59D" w14:textId="77777777" w:rsidR="00967148" w:rsidRDefault="00000000" w:rsidP="00967148">
                <w:pPr>
                  <w:pStyle w:val="TableParagraph"/>
                  <w:spacing w:before="62" w:line="249" w:lineRule="auto"/>
                  <w:ind w:left="108" w:right="1083"/>
                </w:pPr>
                <w:sdt>
                  <w:sdtPr>
                    <w:rPr>
                      <w:spacing w:val="-2"/>
                    </w:rPr>
                    <w:id w:val="1943954146"/>
                    <w:placeholder>
                      <w:docPart w:val="E3BF1C14BCCD467A9171933ECEFFFCBF"/>
                    </w:placeholder>
                  </w:sdtPr>
                  <w:sdtContent>
                    <w:r w:rsidR="00967148">
                      <w:rPr>
                        <w:spacing w:val="-2"/>
                      </w:rPr>
                      <w:t xml:space="preserve"> </w:t>
                    </w:r>
                  </w:sdtContent>
                </w:sdt>
              </w:p>
            </w:sdtContent>
          </w:sdt>
        </w:tc>
        <w:tc>
          <w:tcPr>
            <w:tcW w:w="1673" w:type="dxa"/>
          </w:tcPr>
          <w:p w14:paraId="411441C4" w14:textId="77777777" w:rsidR="00967148" w:rsidRDefault="00967148" w:rsidP="00967148">
            <w:pPr>
              <w:pStyle w:val="TableParagraph"/>
              <w:spacing w:before="62"/>
              <w:ind w:left="109"/>
              <w:rPr>
                <w:spacing w:val="-2"/>
              </w:rPr>
            </w:pPr>
            <w:r>
              <w:rPr>
                <w:spacing w:val="-2"/>
              </w:rPr>
              <w:t>Purchase</w:t>
            </w:r>
          </w:p>
          <w:p w14:paraId="412BCBDA" w14:textId="77777777" w:rsidR="00967148" w:rsidRDefault="00967148" w:rsidP="00967148">
            <w:pPr>
              <w:pStyle w:val="TableParagraph"/>
              <w:spacing w:before="62"/>
              <w:ind w:left="109"/>
              <w:rPr>
                <w:spacing w:val="-2"/>
              </w:rPr>
            </w:pPr>
          </w:p>
          <w:p w14:paraId="48384742" w14:textId="77777777" w:rsidR="00967148" w:rsidRDefault="00967148" w:rsidP="00967148">
            <w:pPr>
              <w:pStyle w:val="TableParagraph"/>
              <w:spacing w:before="62"/>
              <w:ind w:left="109"/>
              <w:rPr>
                <w:spacing w:val="-2"/>
              </w:rPr>
            </w:pPr>
          </w:p>
          <w:p w14:paraId="32127962" w14:textId="77777777" w:rsidR="00967148" w:rsidRDefault="00000000" w:rsidP="00967148">
            <w:pPr>
              <w:pStyle w:val="TableParagraph"/>
              <w:spacing w:before="62"/>
              <w:ind w:left="109"/>
            </w:pPr>
            <w:sdt>
              <w:sdtPr>
                <w:rPr>
                  <w:spacing w:val="-2"/>
                </w:rPr>
                <w:id w:val="-49387179"/>
                <w:placeholder>
                  <w:docPart w:val="DFA6F93C70DD41BABF17E2587ADCE63F"/>
                </w:placeholder>
              </w:sdtPr>
              <w:sdtContent>
                <w:sdt>
                  <w:sdtPr>
                    <w:rPr>
                      <w:spacing w:val="-2"/>
                    </w:rPr>
                    <w:id w:val="1377279940"/>
                    <w:placeholder>
                      <w:docPart w:val="42CEC18890744E4AB0DC41F77126B3CD"/>
                    </w:placeholder>
                  </w:sdtPr>
                  <w:sdtContent>
                    <w:r w:rsidR="00967148">
                      <w:rPr>
                        <w:spacing w:val="-2"/>
                      </w:rPr>
                      <w:t xml:space="preserve"> </w:t>
                    </w:r>
                  </w:sdtContent>
                </w:sdt>
              </w:sdtContent>
            </w:sdt>
          </w:p>
        </w:tc>
        <w:tc>
          <w:tcPr>
            <w:tcW w:w="1680" w:type="dxa"/>
          </w:tcPr>
          <w:p w14:paraId="09C7663E" w14:textId="77777777" w:rsidR="00967148" w:rsidRDefault="00967148" w:rsidP="00967148">
            <w:pPr>
              <w:pStyle w:val="TableParagraph"/>
              <w:spacing w:before="62"/>
              <w:ind w:left="110"/>
              <w:rPr>
                <w:spacing w:val="-4"/>
              </w:rPr>
            </w:pPr>
            <w:r>
              <w:rPr>
                <w:spacing w:val="-4"/>
              </w:rPr>
              <w:t>Hire</w:t>
            </w:r>
          </w:p>
          <w:p w14:paraId="41AA107F" w14:textId="77777777" w:rsidR="00967148" w:rsidRDefault="00967148" w:rsidP="00967148">
            <w:pPr>
              <w:pStyle w:val="TableParagraph"/>
              <w:spacing w:before="62"/>
              <w:ind w:left="110"/>
              <w:rPr>
                <w:spacing w:val="-4"/>
              </w:rPr>
            </w:pPr>
          </w:p>
          <w:p w14:paraId="3447A5EA" w14:textId="77777777" w:rsidR="00967148" w:rsidRDefault="00967148" w:rsidP="00967148">
            <w:pPr>
              <w:pStyle w:val="TableParagraph"/>
              <w:spacing w:before="62"/>
              <w:ind w:left="110"/>
              <w:rPr>
                <w:spacing w:val="-4"/>
              </w:rPr>
            </w:pPr>
          </w:p>
          <w:p w14:paraId="3BB4CA50" w14:textId="77777777" w:rsidR="00967148" w:rsidRDefault="00000000" w:rsidP="00967148">
            <w:pPr>
              <w:pStyle w:val="TableParagraph"/>
              <w:spacing w:before="62"/>
              <w:ind w:left="110"/>
            </w:pPr>
            <w:sdt>
              <w:sdtPr>
                <w:rPr>
                  <w:spacing w:val="-4"/>
                </w:rPr>
                <w:id w:val="-1452079601"/>
                <w:placeholder>
                  <w:docPart w:val="DFA6F93C70DD41BABF17E2587ADCE63F"/>
                </w:placeholder>
              </w:sdtPr>
              <w:sdtContent>
                <w:sdt>
                  <w:sdtPr>
                    <w:rPr>
                      <w:spacing w:val="-2"/>
                    </w:rPr>
                    <w:id w:val="-1986615271"/>
                    <w:placeholder>
                      <w:docPart w:val="67C4A62FA86541B4B1DB3BFE102E866F"/>
                    </w:placeholder>
                  </w:sdtPr>
                  <w:sdtContent>
                    <w:r w:rsidR="00967148">
                      <w:rPr>
                        <w:spacing w:val="-2"/>
                      </w:rPr>
                      <w:t xml:space="preserve"> </w:t>
                    </w:r>
                  </w:sdtContent>
                </w:sdt>
              </w:sdtContent>
            </w:sdt>
          </w:p>
        </w:tc>
        <w:tc>
          <w:tcPr>
            <w:tcW w:w="1350" w:type="dxa"/>
          </w:tcPr>
          <w:p w14:paraId="21C243C5" w14:textId="77777777" w:rsidR="00967148" w:rsidRDefault="00967148" w:rsidP="00967148">
            <w:pPr>
              <w:pStyle w:val="TableParagraph"/>
              <w:spacing w:before="62"/>
              <w:ind w:left="111"/>
              <w:rPr>
                <w:spacing w:val="-2"/>
              </w:rPr>
            </w:pPr>
            <w:r>
              <w:t>Hire</w:t>
            </w:r>
            <w:r>
              <w:rPr>
                <w:spacing w:val="-3"/>
              </w:rPr>
              <w:t xml:space="preserve"> </w:t>
            </w:r>
            <w:r>
              <w:rPr>
                <w:spacing w:val="-2"/>
              </w:rPr>
              <w:t>Period</w:t>
            </w:r>
          </w:p>
          <w:p w14:paraId="34AE94D7" w14:textId="77777777" w:rsidR="00967148" w:rsidRDefault="00967148" w:rsidP="00967148">
            <w:pPr>
              <w:pStyle w:val="TableParagraph"/>
              <w:spacing w:before="62"/>
              <w:ind w:left="111"/>
              <w:rPr>
                <w:spacing w:val="-2"/>
              </w:rPr>
            </w:pPr>
          </w:p>
          <w:p w14:paraId="2890BF65" w14:textId="77777777" w:rsidR="00967148" w:rsidRDefault="00967148" w:rsidP="00967148">
            <w:pPr>
              <w:pStyle w:val="TableParagraph"/>
              <w:spacing w:before="62"/>
              <w:ind w:left="111"/>
              <w:rPr>
                <w:spacing w:val="-2"/>
              </w:rPr>
            </w:pPr>
          </w:p>
          <w:sdt>
            <w:sdtPr>
              <w:rPr>
                <w:spacing w:val="-3"/>
              </w:rPr>
              <w:id w:val="-435833925"/>
              <w:placeholder>
                <w:docPart w:val="DFA6F93C70DD41BABF17E2587ADCE63F"/>
              </w:placeholder>
            </w:sdtPr>
            <w:sdtContent>
              <w:p w14:paraId="540B3D83" w14:textId="77777777" w:rsidR="00967148" w:rsidRPr="00F032E4" w:rsidRDefault="00000000" w:rsidP="00967148">
                <w:pPr>
                  <w:pStyle w:val="TableParagraph"/>
                  <w:spacing w:before="62"/>
                  <w:ind w:left="111"/>
                  <w:rPr>
                    <w:spacing w:val="-3"/>
                  </w:rPr>
                </w:pPr>
                <w:sdt>
                  <w:sdtPr>
                    <w:rPr>
                      <w:spacing w:val="-2"/>
                    </w:rPr>
                    <w:id w:val="89135362"/>
                    <w:placeholder>
                      <w:docPart w:val="777D193AC01E4A8987B316E88F3D0C54"/>
                    </w:placeholder>
                  </w:sdtPr>
                  <w:sdtContent>
                    <w:r w:rsidR="00967148">
                      <w:rPr>
                        <w:spacing w:val="-2"/>
                      </w:rPr>
                      <w:t xml:space="preserve"> </w:t>
                    </w:r>
                  </w:sdtContent>
                </w:sdt>
              </w:p>
            </w:sdtContent>
          </w:sdt>
        </w:tc>
      </w:tr>
      <w:tr w:rsidR="00967148" w14:paraId="2F8D5079" w14:textId="77777777" w:rsidTr="008173CE">
        <w:trPr>
          <w:trHeight w:val="2602"/>
        </w:trPr>
        <w:tc>
          <w:tcPr>
            <w:tcW w:w="1689" w:type="dxa"/>
          </w:tcPr>
          <w:p w14:paraId="15E22C4C" w14:textId="77777777" w:rsidR="00967148" w:rsidRDefault="00000000" w:rsidP="00967148">
            <w:pPr>
              <w:pStyle w:val="TableParagraph"/>
              <w:spacing w:before="62" w:line="247" w:lineRule="auto"/>
              <w:ind w:right="321"/>
            </w:pPr>
            <w:sdt>
              <w:sdtPr>
                <w:rPr>
                  <w:spacing w:val="-2"/>
                </w:rPr>
                <w:id w:val="-708724687"/>
                <w:placeholder>
                  <w:docPart w:val="B5A3547EE0B04A3E9673EE4EBEDC0DFF"/>
                </w:placeholder>
              </w:sdtPr>
              <w:sdtContent>
                <w:r w:rsidR="00967148">
                  <w:rPr>
                    <w:spacing w:val="-2"/>
                  </w:rPr>
                  <w:t xml:space="preserve"> </w:t>
                </w:r>
              </w:sdtContent>
            </w:sdt>
          </w:p>
        </w:tc>
        <w:tc>
          <w:tcPr>
            <w:tcW w:w="3242" w:type="dxa"/>
          </w:tcPr>
          <w:p w14:paraId="20CA1D34" w14:textId="77777777" w:rsidR="00967148" w:rsidRDefault="00000000" w:rsidP="00967148">
            <w:pPr>
              <w:pStyle w:val="TableParagraph"/>
              <w:spacing w:before="62" w:line="249" w:lineRule="auto"/>
              <w:ind w:left="108" w:right="1083"/>
              <w:rPr>
                <w:spacing w:val="-2"/>
              </w:rPr>
            </w:pPr>
            <w:sdt>
              <w:sdtPr>
                <w:rPr>
                  <w:spacing w:val="-2"/>
                </w:rPr>
                <w:id w:val="210082742"/>
                <w:placeholder>
                  <w:docPart w:val="4F0D80F89DDB4EA99EE1BB5BAA8B8482"/>
                </w:placeholder>
              </w:sdtPr>
              <w:sdtContent>
                <w:r w:rsidR="00967148">
                  <w:rPr>
                    <w:spacing w:val="-2"/>
                  </w:rPr>
                  <w:t xml:space="preserve"> </w:t>
                </w:r>
              </w:sdtContent>
            </w:sdt>
          </w:p>
        </w:tc>
        <w:tc>
          <w:tcPr>
            <w:tcW w:w="1673" w:type="dxa"/>
          </w:tcPr>
          <w:p w14:paraId="04CF1335" w14:textId="77777777" w:rsidR="00967148" w:rsidRDefault="00000000" w:rsidP="00967148">
            <w:pPr>
              <w:pStyle w:val="TableParagraph"/>
              <w:spacing w:before="62"/>
              <w:ind w:left="109"/>
              <w:rPr>
                <w:spacing w:val="-2"/>
              </w:rPr>
            </w:pPr>
            <w:sdt>
              <w:sdtPr>
                <w:rPr>
                  <w:spacing w:val="-2"/>
                </w:rPr>
                <w:id w:val="1154879166"/>
                <w:placeholder>
                  <w:docPart w:val="A5C7F3A5E3E54008B1D7FD405756311B"/>
                </w:placeholder>
              </w:sdtPr>
              <w:sdtContent>
                <w:r w:rsidR="00967148">
                  <w:rPr>
                    <w:spacing w:val="-2"/>
                  </w:rPr>
                  <w:t xml:space="preserve"> </w:t>
                </w:r>
              </w:sdtContent>
            </w:sdt>
          </w:p>
        </w:tc>
        <w:tc>
          <w:tcPr>
            <w:tcW w:w="1680" w:type="dxa"/>
          </w:tcPr>
          <w:p w14:paraId="17209E64" w14:textId="77777777" w:rsidR="00967148" w:rsidRDefault="00000000" w:rsidP="00967148">
            <w:pPr>
              <w:pStyle w:val="TableParagraph"/>
              <w:spacing w:before="62"/>
              <w:ind w:left="110"/>
              <w:rPr>
                <w:spacing w:val="-4"/>
              </w:rPr>
            </w:pPr>
            <w:sdt>
              <w:sdtPr>
                <w:rPr>
                  <w:spacing w:val="-2"/>
                </w:rPr>
                <w:id w:val="-671870756"/>
                <w:placeholder>
                  <w:docPart w:val="69FFD6C344D34469A659CABAA499A6D5"/>
                </w:placeholder>
              </w:sdtPr>
              <w:sdtContent>
                <w:r w:rsidR="00967148">
                  <w:rPr>
                    <w:spacing w:val="-2"/>
                  </w:rPr>
                  <w:t xml:space="preserve"> </w:t>
                </w:r>
              </w:sdtContent>
            </w:sdt>
          </w:p>
        </w:tc>
        <w:tc>
          <w:tcPr>
            <w:tcW w:w="1350" w:type="dxa"/>
          </w:tcPr>
          <w:p w14:paraId="59691667" w14:textId="77777777" w:rsidR="00967148" w:rsidRDefault="00000000" w:rsidP="00967148">
            <w:pPr>
              <w:pStyle w:val="TableParagraph"/>
              <w:spacing w:before="62"/>
              <w:ind w:left="111"/>
            </w:pPr>
            <w:sdt>
              <w:sdtPr>
                <w:rPr>
                  <w:spacing w:val="-2"/>
                </w:rPr>
                <w:id w:val="-1035807559"/>
                <w:placeholder>
                  <w:docPart w:val="7820CD4B4E604B86AF114E064B41110A"/>
                </w:placeholder>
              </w:sdtPr>
              <w:sdtContent>
                <w:r w:rsidR="00967148">
                  <w:rPr>
                    <w:spacing w:val="-2"/>
                  </w:rPr>
                  <w:t xml:space="preserve"> </w:t>
                </w:r>
              </w:sdtContent>
            </w:sdt>
          </w:p>
        </w:tc>
      </w:tr>
      <w:tr w:rsidR="00967148" w14:paraId="5AC6F0B0" w14:textId="77777777" w:rsidTr="008173CE">
        <w:trPr>
          <w:trHeight w:val="2602"/>
        </w:trPr>
        <w:tc>
          <w:tcPr>
            <w:tcW w:w="1689" w:type="dxa"/>
          </w:tcPr>
          <w:p w14:paraId="5B5510BD" w14:textId="77777777" w:rsidR="00967148" w:rsidRDefault="00000000" w:rsidP="00967148">
            <w:pPr>
              <w:pStyle w:val="TableParagraph"/>
              <w:spacing w:before="62" w:line="247" w:lineRule="auto"/>
              <w:ind w:right="321"/>
            </w:pPr>
            <w:sdt>
              <w:sdtPr>
                <w:rPr>
                  <w:spacing w:val="-2"/>
                </w:rPr>
                <w:id w:val="485667595"/>
                <w:placeholder>
                  <w:docPart w:val="AE22DE85CF8946A49C7A4C1A10E70CD6"/>
                </w:placeholder>
              </w:sdtPr>
              <w:sdtContent>
                <w:r w:rsidR="00967148">
                  <w:rPr>
                    <w:spacing w:val="-2"/>
                  </w:rPr>
                  <w:t xml:space="preserve"> </w:t>
                </w:r>
              </w:sdtContent>
            </w:sdt>
            <w:r w:rsidR="00967148" w:rsidDel="005321B7">
              <w:t xml:space="preserve"> </w:t>
            </w:r>
          </w:p>
        </w:tc>
        <w:tc>
          <w:tcPr>
            <w:tcW w:w="3242" w:type="dxa"/>
          </w:tcPr>
          <w:p w14:paraId="69701A3E" w14:textId="77777777" w:rsidR="00967148" w:rsidRDefault="00000000" w:rsidP="00967148">
            <w:pPr>
              <w:pStyle w:val="TableParagraph"/>
              <w:spacing w:before="62" w:line="249" w:lineRule="auto"/>
              <w:ind w:left="108" w:right="1083"/>
              <w:rPr>
                <w:spacing w:val="-2"/>
              </w:rPr>
            </w:pPr>
            <w:sdt>
              <w:sdtPr>
                <w:rPr>
                  <w:spacing w:val="-2"/>
                </w:rPr>
                <w:id w:val="-1605720811"/>
                <w:placeholder>
                  <w:docPart w:val="EA2B83315225486DABE6FFDCBFF7CE41"/>
                </w:placeholder>
              </w:sdtPr>
              <w:sdtContent>
                <w:r w:rsidR="00967148">
                  <w:rPr>
                    <w:spacing w:val="-2"/>
                  </w:rPr>
                  <w:t xml:space="preserve"> </w:t>
                </w:r>
              </w:sdtContent>
            </w:sdt>
          </w:p>
        </w:tc>
        <w:tc>
          <w:tcPr>
            <w:tcW w:w="1673" w:type="dxa"/>
          </w:tcPr>
          <w:p w14:paraId="0CABB8D5" w14:textId="77777777" w:rsidR="00967148" w:rsidRDefault="00000000" w:rsidP="00967148">
            <w:pPr>
              <w:pStyle w:val="TableParagraph"/>
              <w:spacing w:before="62"/>
              <w:ind w:left="109"/>
              <w:rPr>
                <w:spacing w:val="-2"/>
              </w:rPr>
            </w:pPr>
            <w:sdt>
              <w:sdtPr>
                <w:rPr>
                  <w:spacing w:val="-2"/>
                </w:rPr>
                <w:id w:val="982810855"/>
                <w:placeholder>
                  <w:docPart w:val="AAC521F2430E439595BC6B3E00C44780"/>
                </w:placeholder>
              </w:sdtPr>
              <w:sdtContent>
                <w:r w:rsidR="00967148">
                  <w:rPr>
                    <w:spacing w:val="-2"/>
                  </w:rPr>
                  <w:t xml:space="preserve"> </w:t>
                </w:r>
              </w:sdtContent>
            </w:sdt>
          </w:p>
        </w:tc>
        <w:tc>
          <w:tcPr>
            <w:tcW w:w="1680" w:type="dxa"/>
          </w:tcPr>
          <w:p w14:paraId="32DE83F8" w14:textId="77777777" w:rsidR="00967148" w:rsidRDefault="00000000" w:rsidP="00967148">
            <w:pPr>
              <w:pStyle w:val="TableParagraph"/>
              <w:spacing w:before="62"/>
              <w:ind w:left="110"/>
              <w:rPr>
                <w:spacing w:val="-4"/>
              </w:rPr>
            </w:pPr>
            <w:sdt>
              <w:sdtPr>
                <w:rPr>
                  <w:spacing w:val="-2"/>
                </w:rPr>
                <w:id w:val="-39214229"/>
                <w:placeholder>
                  <w:docPart w:val="F71FA322B0EF41C4B998D6628770DEE3"/>
                </w:placeholder>
              </w:sdtPr>
              <w:sdtContent>
                <w:r w:rsidR="00967148">
                  <w:rPr>
                    <w:spacing w:val="-2"/>
                  </w:rPr>
                  <w:t xml:space="preserve"> </w:t>
                </w:r>
              </w:sdtContent>
            </w:sdt>
          </w:p>
        </w:tc>
        <w:tc>
          <w:tcPr>
            <w:tcW w:w="1350" w:type="dxa"/>
          </w:tcPr>
          <w:p w14:paraId="1D798A9A" w14:textId="77777777" w:rsidR="00967148" w:rsidRDefault="00000000" w:rsidP="00967148">
            <w:pPr>
              <w:pStyle w:val="TableParagraph"/>
              <w:spacing w:before="62"/>
              <w:ind w:left="111"/>
            </w:pPr>
            <w:sdt>
              <w:sdtPr>
                <w:rPr>
                  <w:spacing w:val="-2"/>
                </w:rPr>
                <w:id w:val="718394292"/>
                <w:placeholder>
                  <w:docPart w:val="CCB62FC23B29449193A36466B8187857"/>
                </w:placeholder>
              </w:sdtPr>
              <w:sdtContent>
                <w:r w:rsidR="00967148">
                  <w:rPr>
                    <w:spacing w:val="-2"/>
                  </w:rPr>
                  <w:t xml:space="preserve"> </w:t>
                </w:r>
              </w:sdtContent>
            </w:sdt>
          </w:p>
        </w:tc>
      </w:tr>
    </w:tbl>
    <w:p w14:paraId="75AD858D" w14:textId="77777777" w:rsidR="00967148" w:rsidRDefault="00967148" w:rsidP="00967148">
      <w:pPr>
        <w:pStyle w:val="BodyText"/>
        <w:spacing w:before="187"/>
        <w:rPr>
          <w:spacing w:val="-2"/>
        </w:rPr>
      </w:pPr>
      <w:r>
        <w:t>Is</w:t>
      </w:r>
      <w:r>
        <w:rPr>
          <w:spacing w:val="-4"/>
        </w:rPr>
        <w:t xml:space="preserve"> </w:t>
      </w:r>
      <w:r>
        <w:t>the</w:t>
      </w:r>
      <w:r>
        <w:rPr>
          <w:spacing w:val="-3"/>
        </w:rPr>
        <w:t xml:space="preserve"> </w:t>
      </w:r>
      <w:r>
        <w:t>person’s</w:t>
      </w:r>
      <w:r>
        <w:rPr>
          <w:spacing w:val="-3"/>
        </w:rPr>
        <w:t xml:space="preserve"> </w:t>
      </w:r>
      <w:r>
        <w:t>weight</w:t>
      </w:r>
      <w:r>
        <w:rPr>
          <w:spacing w:val="-4"/>
        </w:rPr>
        <w:t xml:space="preserve"> </w:t>
      </w:r>
      <w:r>
        <w:t>within</w:t>
      </w:r>
      <w:r>
        <w:rPr>
          <w:spacing w:val="-3"/>
        </w:rPr>
        <w:t xml:space="preserve"> </w:t>
      </w:r>
      <w:r>
        <w:t>the</w:t>
      </w:r>
      <w:r>
        <w:rPr>
          <w:spacing w:val="-3"/>
        </w:rPr>
        <w:t xml:space="preserve"> </w:t>
      </w:r>
      <w:r>
        <w:t>safe</w:t>
      </w:r>
      <w:r>
        <w:rPr>
          <w:spacing w:val="-4"/>
        </w:rPr>
        <w:t xml:space="preserve"> </w:t>
      </w:r>
      <w:r>
        <w:t>working</w:t>
      </w:r>
      <w:r>
        <w:rPr>
          <w:spacing w:val="-3"/>
        </w:rPr>
        <w:t xml:space="preserve"> </w:t>
      </w:r>
      <w:r>
        <w:t>load</w:t>
      </w:r>
      <w:r>
        <w:rPr>
          <w:spacing w:val="-3"/>
        </w:rPr>
        <w:t xml:space="preserve"> </w:t>
      </w:r>
      <w:r>
        <w:t>of</w:t>
      </w:r>
      <w:r>
        <w:rPr>
          <w:spacing w:val="-4"/>
        </w:rPr>
        <w:t xml:space="preserve"> </w:t>
      </w:r>
      <w:r>
        <w:t>this</w:t>
      </w:r>
      <w:r>
        <w:rPr>
          <w:spacing w:val="-14"/>
        </w:rPr>
        <w:t xml:space="preserve"> </w:t>
      </w:r>
      <w:r>
        <w:t>Assistive</w:t>
      </w:r>
      <w:r>
        <w:rPr>
          <w:spacing w:val="-7"/>
        </w:rPr>
        <w:t xml:space="preserve"> </w:t>
      </w:r>
      <w:r>
        <w:rPr>
          <w:spacing w:val="-2"/>
        </w:rPr>
        <w:t>Technology?</w:t>
      </w:r>
    </w:p>
    <w:p w14:paraId="30904A4B" w14:textId="00EF416C" w:rsidR="00967148" w:rsidRDefault="00000000" w:rsidP="00967148">
      <w:pPr>
        <w:pStyle w:val="BodyText"/>
        <w:spacing w:before="187"/>
        <w:rPr>
          <w:spacing w:val="-2"/>
        </w:rPr>
      </w:pPr>
      <w:sdt>
        <w:sdtPr>
          <w:rPr>
            <w:spacing w:val="-2"/>
          </w:rPr>
          <w:id w:val="-1044907989"/>
          <w14:checkbox>
            <w14:checked w14:val="0"/>
            <w14:checkedState w14:val="2612" w14:font="MS Gothic"/>
            <w14:uncheckedState w14:val="2610" w14:font="MS Gothic"/>
          </w14:checkbox>
        </w:sdtPr>
        <w:sdtContent>
          <w:r w:rsidR="00967148">
            <w:rPr>
              <w:rFonts w:ascii="MS Gothic" w:eastAsia="MS Gothic" w:hAnsi="MS Gothic" w:hint="eastAsia"/>
              <w:spacing w:val="-2"/>
            </w:rPr>
            <w:t>☐</w:t>
          </w:r>
        </w:sdtContent>
      </w:sdt>
      <w:r w:rsidR="00967148">
        <w:rPr>
          <w:spacing w:val="-2"/>
        </w:rPr>
        <w:t xml:space="preserve">   Yes</w:t>
      </w:r>
      <w:r w:rsidR="00967148">
        <w:rPr>
          <w:spacing w:val="-2"/>
        </w:rPr>
        <w:tab/>
      </w:r>
      <w:sdt>
        <w:sdtPr>
          <w:rPr>
            <w:spacing w:val="-2"/>
          </w:rPr>
          <w:id w:val="-89940222"/>
          <w14:checkbox>
            <w14:checked w14:val="0"/>
            <w14:checkedState w14:val="2612" w14:font="MS Gothic"/>
            <w14:uncheckedState w14:val="2610" w14:font="MS Gothic"/>
          </w14:checkbox>
        </w:sdtPr>
        <w:sdtContent>
          <w:r w:rsidR="00967148">
            <w:rPr>
              <w:rFonts w:ascii="MS Gothic" w:eastAsia="MS Gothic" w:hAnsi="MS Gothic" w:hint="eastAsia"/>
              <w:spacing w:val="-2"/>
            </w:rPr>
            <w:t>☐</w:t>
          </w:r>
        </w:sdtContent>
      </w:sdt>
      <w:r w:rsidR="00967148">
        <w:rPr>
          <w:spacing w:val="-2"/>
        </w:rPr>
        <w:t xml:space="preserve">   No</w:t>
      </w:r>
    </w:p>
    <w:p w14:paraId="0F2D2F5C" w14:textId="537E8555" w:rsidR="00967148" w:rsidRDefault="00967148" w:rsidP="00967148">
      <w:pPr>
        <w:pStyle w:val="BodyText"/>
        <w:spacing w:before="187"/>
      </w:pPr>
      <w:r>
        <w:rPr>
          <w:noProof/>
        </w:rPr>
        <mc:AlternateContent>
          <mc:Choice Requires="wps">
            <w:drawing>
              <wp:anchor distT="0" distB="0" distL="0" distR="0" simplePos="0" relativeHeight="251658242" behindDoc="1" locked="0" layoutInCell="1" allowOverlap="1" wp14:anchorId="37CDEE76" wp14:editId="3F8D9767">
                <wp:simplePos x="0" y="0"/>
                <wp:positionH relativeFrom="page">
                  <wp:posOffset>720090</wp:posOffset>
                </wp:positionH>
                <wp:positionV relativeFrom="paragraph">
                  <wp:posOffset>161925</wp:posOffset>
                </wp:positionV>
                <wp:extent cx="6120130" cy="1270"/>
                <wp:effectExtent l="0" t="0" r="0" b="0"/>
                <wp:wrapTopAndBottom/>
                <wp:docPr id="400887559" name="Graphic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0130" cy="1270"/>
                        </a:xfrm>
                        <a:custGeom>
                          <a:avLst/>
                          <a:gdLst/>
                          <a:ahLst/>
                          <a:cxnLst/>
                          <a:rect l="l" t="t" r="r" b="b"/>
                          <a:pathLst>
                            <a:path w="6120130">
                              <a:moveTo>
                                <a:pt x="0" y="0"/>
                              </a:moveTo>
                              <a:lnTo>
                                <a:pt x="6120003" y="0"/>
                              </a:lnTo>
                            </a:path>
                          </a:pathLst>
                        </a:custGeom>
                        <a:ln w="3175">
                          <a:solidFill>
                            <a:srgbClr val="FF0000"/>
                          </a:solidFill>
                          <a:prstDash val="solid"/>
                        </a:ln>
                      </wps:spPr>
                      <wps:bodyPr wrap="square" lIns="0" tIns="0" rIns="0" bIns="0" rtlCol="0">
                        <a:prstTxWarp prst="textNoShape">
                          <a:avLst/>
                        </a:prstTxWarp>
                        <a:noAutofit/>
                      </wps:bodyPr>
                    </wps:wsp>
                  </a:graphicData>
                </a:graphic>
              </wp:anchor>
            </w:drawing>
          </mc:Choice>
          <mc:Fallback>
            <w:pict>
              <v:shape w14:anchorId="3F99E449" id="Graphic 50" o:spid="_x0000_s1026" style="position:absolute;margin-left:56.7pt;margin-top:12.75pt;width:481.9pt;height:.1pt;z-index:-251658238;visibility:visible;mso-wrap-style:square;mso-wrap-distance-left:0;mso-wrap-distance-top:0;mso-wrap-distance-right:0;mso-wrap-distance-bottom:0;mso-position-horizontal:absolute;mso-position-horizontal-relative:page;mso-position-vertical:absolute;mso-position-vertical-relative:text;v-text-anchor:top" coordsize="61201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" path="m,l6120003,e" filled="f" strokecolor="red" strokeweight=".25pt">
                <v:path arrowok="t"/>
                <w10:wrap type="topAndBottom" anchorx="page"/>
              </v:shape>
            </w:pict>
          </mc:Fallback>
        </mc:AlternateContent>
      </w:r>
    </w:p>
    <w:p w14:paraId="5C4A6E07" w14:textId="12CAB588" w:rsidR="00967148" w:rsidRPr="00A71DD1" w:rsidRDefault="00A71DD1" w:rsidP="00A71DD1">
      <w:pPr>
        <w:pStyle w:val="Heading1"/>
        <w:rPr>
          <w:sz w:val="30"/>
          <w:szCs w:val="30"/>
        </w:rPr>
      </w:pPr>
      <w:r w:rsidRPr="00A71DD1">
        <w:rPr>
          <w:sz w:val="30"/>
          <w:szCs w:val="30"/>
        </w:rPr>
        <w:lastRenderedPageBreak/>
        <w:t xml:space="preserve">5. </w:t>
      </w:r>
      <w:r w:rsidR="00967148" w:rsidRPr="00A71DD1">
        <w:rPr>
          <w:sz w:val="30"/>
          <w:szCs w:val="30"/>
        </w:rPr>
        <w:t>Clinical Justification</w:t>
      </w:r>
    </w:p>
    <w:p w14:paraId="2E6BE6B9" w14:textId="77777777" w:rsidR="00967148" w:rsidRDefault="00967148" w:rsidP="00967148">
      <w:pPr>
        <w:pStyle w:val="BodyText"/>
        <w:spacing w:before="273" w:line="247" w:lineRule="auto"/>
        <w:ind w:right="198"/>
      </w:pPr>
      <w:r>
        <w:t>Please</w:t>
      </w:r>
      <w:r>
        <w:rPr>
          <w:spacing w:val="-5"/>
        </w:rPr>
        <w:t xml:space="preserve"> </w:t>
      </w:r>
      <w:r>
        <w:t>list</w:t>
      </w:r>
      <w:r>
        <w:rPr>
          <w:spacing w:val="-5"/>
        </w:rPr>
        <w:t xml:space="preserve"> </w:t>
      </w:r>
      <w:r>
        <w:t>all</w:t>
      </w:r>
      <w:r>
        <w:rPr>
          <w:spacing w:val="-16"/>
        </w:rPr>
        <w:t xml:space="preserve"> </w:t>
      </w:r>
      <w:r>
        <w:t>Assistive</w:t>
      </w:r>
      <w:r>
        <w:rPr>
          <w:spacing w:val="-8"/>
        </w:rPr>
        <w:t xml:space="preserve"> </w:t>
      </w:r>
      <w:r>
        <w:t>Technology</w:t>
      </w:r>
      <w:r>
        <w:rPr>
          <w:spacing w:val="-5"/>
        </w:rPr>
        <w:t xml:space="preserve"> </w:t>
      </w:r>
      <w:r>
        <w:t>items</w:t>
      </w:r>
      <w:r>
        <w:rPr>
          <w:spacing w:val="-5"/>
        </w:rPr>
        <w:t xml:space="preserve"> </w:t>
      </w:r>
      <w:r>
        <w:t>and</w:t>
      </w:r>
      <w:r>
        <w:rPr>
          <w:spacing w:val="-5"/>
        </w:rPr>
        <w:t xml:space="preserve"> </w:t>
      </w:r>
      <w:r>
        <w:t>provide</w:t>
      </w:r>
      <w:r>
        <w:rPr>
          <w:spacing w:val="-5"/>
        </w:rPr>
        <w:t xml:space="preserve"> </w:t>
      </w:r>
      <w:r>
        <w:t>brief</w:t>
      </w:r>
      <w:r>
        <w:rPr>
          <w:spacing w:val="-5"/>
        </w:rPr>
        <w:t xml:space="preserve"> </w:t>
      </w:r>
      <w:r>
        <w:t>clinical</w:t>
      </w:r>
      <w:r>
        <w:rPr>
          <w:spacing w:val="-5"/>
        </w:rPr>
        <w:t xml:space="preserve"> </w:t>
      </w:r>
      <w:r>
        <w:t>justification</w:t>
      </w:r>
      <w:r>
        <w:rPr>
          <w:spacing w:val="-5"/>
        </w:rPr>
        <w:t xml:space="preserve"> </w:t>
      </w:r>
      <w:r>
        <w:t>for</w:t>
      </w:r>
      <w:r>
        <w:rPr>
          <w:spacing w:val="-5"/>
        </w:rPr>
        <w:t xml:space="preserve"> </w:t>
      </w:r>
      <w:r>
        <w:t>each,</w:t>
      </w:r>
      <w:r>
        <w:rPr>
          <w:spacing w:val="-5"/>
        </w:rPr>
        <w:t xml:space="preserve"> </w:t>
      </w:r>
      <w:r>
        <w:t>including (as required):</w:t>
      </w:r>
    </w:p>
    <w:p w14:paraId="51AA8D2E" w14:textId="77777777" w:rsidR="00967148" w:rsidRDefault="00967148" w:rsidP="00967148">
      <w:pPr>
        <w:pStyle w:val="ListParagraph"/>
        <w:widowControl w:val="0"/>
        <w:numPr>
          <w:ilvl w:val="0"/>
          <w:numId w:val="11"/>
        </w:numPr>
        <w:tabs>
          <w:tab w:val="left" w:pos="1493"/>
        </w:tabs>
        <w:autoSpaceDE w:val="0"/>
        <w:autoSpaceDN w:val="0"/>
        <w:spacing w:before="100" w:beforeAutospacing="1" w:line="276" w:lineRule="auto"/>
        <w:ind w:right="1173"/>
      </w:pPr>
      <w:r>
        <w:t>Information</w:t>
      </w:r>
      <w:r w:rsidRPr="00967148">
        <w:rPr>
          <w:spacing w:val="-4"/>
        </w:rPr>
        <w:t xml:space="preserve"> </w:t>
      </w:r>
      <w:r>
        <w:t>obtained</w:t>
      </w:r>
      <w:r w:rsidRPr="00967148">
        <w:rPr>
          <w:spacing w:val="-4"/>
        </w:rPr>
        <w:t xml:space="preserve"> </w:t>
      </w:r>
      <w:r>
        <w:t>through</w:t>
      </w:r>
      <w:r w:rsidRPr="00967148">
        <w:rPr>
          <w:spacing w:val="-4"/>
        </w:rPr>
        <w:t xml:space="preserve"> </w:t>
      </w:r>
      <w:r>
        <w:t>clinical</w:t>
      </w:r>
      <w:r w:rsidRPr="00967148">
        <w:rPr>
          <w:spacing w:val="-4"/>
        </w:rPr>
        <w:t xml:space="preserve"> </w:t>
      </w:r>
      <w:r>
        <w:t>assessment</w:t>
      </w:r>
      <w:r w:rsidRPr="00967148">
        <w:rPr>
          <w:spacing w:val="-4"/>
        </w:rPr>
        <w:t xml:space="preserve"> </w:t>
      </w:r>
      <w:r>
        <w:t>(please</w:t>
      </w:r>
      <w:r w:rsidRPr="00967148">
        <w:rPr>
          <w:spacing w:val="-4"/>
        </w:rPr>
        <w:t xml:space="preserve"> </w:t>
      </w:r>
      <w:r>
        <w:t>attach</w:t>
      </w:r>
      <w:r w:rsidRPr="00967148">
        <w:rPr>
          <w:spacing w:val="-4"/>
        </w:rPr>
        <w:t xml:space="preserve"> </w:t>
      </w:r>
      <w:r>
        <w:t>additional</w:t>
      </w:r>
      <w:r w:rsidRPr="00967148">
        <w:rPr>
          <w:spacing w:val="-4"/>
        </w:rPr>
        <w:t xml:space="preserve"> </w:t>
      </w:r>
      <w:r>
        <w:t>reports</w:t>
      </w:r>
      <w:r w:rsidRPr="00967148">
        <w:rPr>
          <w:spacing w:val="-4"/>
        </w:rPr>
        <w:t xml:space="preserve"> </w:t>
      </w:r>
      <w:r>
        <w:t>or documentation as relevant).</w:t>
      </w:r>
    </w:p>
    <w:p w14:paraId="58FC6216" w14:textId="77777777" w:rsidR="00967148" w:rsidRPr="00967148" w:rsidRDefault="00967148" w:rsidP="00967148">
      <w:pPr>
        <w:pStyle w:val="ListParagraph"/>
        <w:widowControl w:val="0"/>
        <w:numPr>
          <w:ilvl w:val="0"/>
          <w:numId w:val="11"/>
        </w:numPr>
        <w:tabs>
          <w:tab w:val="left" w:pos="1493"/>
        </w:tabs>
        <w:autoSpaceDE w:val="0"/>
        <w:autoSpaceDN w:val="0"/>
        <w:spacing w:before="100" w:beforeAutospacing="1" w:line="276" w:lineRule="auto"/>
        <w:ind w:right="1173"/>
      </w:pPr>
      <w:r>
        <w:t>How</w:t>
      </w:r>
      <w:r w:rsidRPr="00967148">
        <w:rPr>
          <w:spacing w:val="-13"/>
        </w:rPr>
        <w:t xml:space="preserve"> </w:t>
      </w:r>
      <w:r>
        <w:t>this</w:t>
      </w:r>
      <w:r w:rsidRPr="00967148">
        <w:rPr>
          <w:spacing w:val="-15"/>
        </w:rPr>
        <w:t xml:space="preserve"> </w:t>
      </w:r>
      <w:r>
        <w:t>Assistive</w:t>
      </w:r>
      <w:r w:rsidRPr="00967148">
        <w:rPr>
          <w:spacing w:val="-11"/>
        </w:rPr>
        <w:t xml:space="preserve"> </w:t>
      </w:r>
      <w:r>
        <w:t>Technology</w:t>
      </w:r>
      <w:r w:rsidRPr="00967148">
        <w:rPr>
          <w:spacing w:val="-8"/>
        </w:rPr>
        <w:t xml:space="preserve"> </w:t>
      </w:r>
      <w:r>
        <w:t>will</w:t>
      </w:r>
      <w:r w:rsidRPr="00967148">
        <w:rPr>
          <w:spacing w:val="-8"/>
        </w:rPr>
        <w:t xml:space="preserve"> </w:t>
      </w:r>
      <w:r>
        <w:t>increase</w:t>
      </w:r>
      <w:r w:rsidRPr="00967148">
        <w:rPr>
          <w:spacing w:val="-8"/>
        </w:rPr>
        <w:t xml:space="preserve"> </w:t>
      </w:r>
      <w:r>
        <w:t>the</w:t>
      </w:r>
      <w:r w:rsidRPr="00967148">
        <w:rPr>
          <w:spacing w:val="-8"/>
        </w:rPr>
        <w:t xml:space="preserve"> </w:t>
      </w:r>
      <w:r>
        <w:t>participant’s</w:t>
      </w:r>
      <w:r w:rsidRPr="00967148">
        <w:rPr>
          <w:spacing w:val="-8"/>
        </w:rPr>
        <w:t xml:space="preserve"> </w:t>
      </w:r>
      <w:r w:rsidRPr="00967148">
        <w:rPr>
          <w:spacing w:val="-2"/>
        </w:rPr>
        <w:t>independence.</w:t>
      </w:r>
    </w:p>
    <w:p w14:paraId="7C8121AC" w14:textId="77777777" w:rsidR="00967148" w:rsidRPr="00967148" w:rsidRDefault="00967148" w:rsidP="00967148">
      <w:pPr>
        <w:pStyle w:val="ListParagraph"/>
        <w:widowControl w:val="0"/>
        <w:numPr>
          <w:ilvl w:val="0"/>
          <w:numId w:val="11"/>
        </w:numPr>
        <w:tabs>
          <w:tab w:val="left" w:pos="1493"/>
        </w:tabs>
        <w:autoSpaceDE w:val="0"/>
        <w:autoSpaceDN w:val="0"/>
        <w:spacing w:before="100" w:beforeAutospacing="1" w:line="276" w:lineRule="auto"/>
        <w:ind w:right="1173"/>
      </w:pPr>
      <w:r>
        <w:t>Have</w:t>
      </w:r>
      <w:r w:rsidRPr="00967148">
        <w:rPr>
          <w:spacing w:val="-5"/>
        </w:rPr>
        <w:t xml:space="preserve"> </w:t>
      </w:r>
      <w:r>
        <w:t>any</w:t>
      </w:r>
      <w:r w:rsidRPr="00967148">
        <w:rPr>
          <w:spacing w:val="-4"/>
        </w:rPr>
        <w:t xml:space="preserve"> </w:t>
      </w:r>
      <w:r>
        <w:t>alternative</w:t>
      </w:r>
      <w:r w:rsidRPr="00967148">
        <w:rPr>
          <w:spacing w:val="-4"/>
        </w:rPr>
        <w:t xml:space="preserve"> </w:t>
      </w:r>
      <w:r>
        <w:t>cost-effective</w:t>
      </w:r>
      <w:r w:rsidRPr="00967148">
        <w:rPr>
          <w:spacing w:val="-4"/>
        </w:rPr>
        <w:t xml:space="preserve"> </w:t>
      </w:r>
      <w:r>
        <w:t>options</w:t>
      </w:r>
      <w:r w:rsidRPr="00967148">
        <w:rPr>
          <w:spacing w:val="-4"/>
        </w:rPr>
        <w:t xml:space="preserve"> </w:t>
      </w:r>
      <w:r>
        <w:t>been</w:t>
      </w:r>
      <w:r w:rsidRPr="00967148">
        <w:rPr>
          <w:spacing w:val="-4"/>
        </w:rPr>
        <w:t xml:space="preserve"> </w:t>
      </w:r>
      <w:r>
        <w:t>considered?</w:t>
      </w:r>
      <w:r w:rsidRPr="00967148">
        <w:rPr>
          <w:spacing w:val="-4"/>
        </w:rPr>
        <w:t xml:space="preserve"> </w:t>
      </w:r>
      <w:r>
        <w:t>If</w:t>
      </w:r>
      <w:r w:rsidRPr="00967148">
        <w:rPr>
          <w:spacing w:val="-4"/>
        </w:rPr>
        <w:t xml:space="preserve"> </w:t>
      </w:r>
      <w:r>
        <w:t>so,</w:t>
      </w:r>
      <w:r w:rsidRPr="00967148">
        <w:rPr>
          <w:spacing w:val="-4"/>
        </w:rPr>
        <w:t xml:space="preserve"> </w:t>
      </w:r>
      <w:r>
        <w:t>please</w:t>
      </w:r>
      <w:r w:rsidRPr="00967148">
        <w:rPr>
          <w:spacing w:val="-4"/>
        </w:rPr>
        <w:t xml:space="preserve"> </w:t>
      </w:r>
      <w:r w:rsidRPr="00967148">
        <w:rPr>
          <w:spacing w:val="-2"/>
        </w:rPr>
        <w:t>describe.</w:t>
      </w:r>
    </w:p>
    <w:p w14:paraId="0296E95E" w14:textId="77777777" w:rsidR="00967148" w:rsidRDefault="00967148" w:rsidP="00967148">
      <w:pPr>
        <w:pStyle w:val="ListParagraph"/>
        <w:widowControl w:val="0"/>
        <w:numPr>
          <w:ilvl w:val="0"/>
          <w:numId w:val="11"/>
        </w:numPr>
        <w:tabs>
          <w:tab w:val="left" w:pos="1493"/>
        </w:tabs>
        <w:autoSpaceDE w:val="0"/>
        <w:autoSpaceDN w:val="0"/>
        <w:spacing w:before="100" w:beforeAutospacing="1" w:line="276" w:lineRule="auto"/>
        <w:ind w:right="1173"/>
      </w:pPr>
      <w:r>
        <w:t>How</w:t>
      </w:r>
      <w:r w:rsidRPr="00967148">
        <w:rPr>
          <w:spacing w:val="-7"/>
        </w:rPr>
        <w:t xml:space="preserve"> </w:t>
      </w:r>
      <w:r>
        <w:t>will</w:t>
      </w:r>
      <w:r w:rsidRPr="00967148">
        <w:rPr>
          <w:spacing w:val="-6"/>
        </w:rPr>
        <w:t xml:space="preserve"> </w:t>
      </w:r>
      <w:r>
        <w:t>this</w:t>
      </w:r>
      <w:r w:rsidRPr="00967148">
        <w:rPr>
          <w:spacing w:val="-16"/>
        </w:rPr>
        <w:t xml:space="preserve"> </w:t>
      </w:r>
      <w:r>
        <w:t>Assistive</w:t>
      </w:r>
      <w:r w:rsidRPr="00967148">
        <w:rPr>
          <w:spacing w:val="-9"/>
        </w:rPr>
        <w:t xml:space="preserve"> </w:t>
      </w:r>
      <w:r>
        <w:t>Technology</w:t>
      </w:r>
      <w:r w:rsidRPr="00967148">
        <w:rPr>
          <w:spacing w:val="-6"/>
        </w:rPr>
        <w:t xml:space="preserve"> </w:t>
      </w:r>
      <w:r>
        <w:t>impact</w:t>
      </w:r>
      <w:r w:rsidRPr="00967148">
        <w:rPr>
          <w:spacing w:val="-6"/>
        </w:rPr>
        <w:t xml:space="preserve"> </w:t>
      </w:r>
      <w:r>
        <w:t>upon</w:t>
      </w:r>
      <w:r w:rsidRPr="00967148">
        <w:rPr>
          <w:spacing w:val="-6"/>
        </w:rPr>
        <w:t xml:space="preserve"> </w:t>
      </w:r>
      <w:r>
        <w:t>current</w:t>
      </w:r>
      <w:r w:rsidRPr="00967148">
        <w:rPr>
          <w:spacing w:val="-6"/>
        </w:rPr>
        <w:t xml:space="preserve"> </w:t>
      </w:r>
      <w:r>
        <w:t>and</w:t>
      </w:r>
      <w:r w:rsidRPr="00967148">
        <w:rPr>
          <w:spacing w:val="-6"/>
        </w:rPr>
        <w:t xml:space="preserve"> </w:t>
      </w:r>
      <w:r>
        <w:t>future</w:t>
      </w:r>
      <w:r w:rsidRPr="00967148">
        <w:rPr>
          <w:spacing w:val="-6"/>
        </w:rPr>
        <w:t xml:space="preserve"> </w:t>
      </w:r>
      <w:r>
        <w:t>funded</w:t>
      </w:r>
      <w:r w:rsidRPr="00967148">
        <w:rPr>
          <w:spacing w:val="-6"/>
        </w:rPr>
        <w:t xml:space="preserve"> </w:t>
      </w:r>
      <w:r>
        <w:t>attendant care hours?</w:t>
      </w:r>
    </w:p>
    <w:p w14:paraId="3B393BD1" w14:textId="77777777" w:rsidR="00967148" w:rsidRPr="00967148" w:rsidRDefault="00967148" w:rsidP="00967148">
      <w:pPr>
        <w:pStyle w:val="ListParagraph"/>
        <w:widowControl w:val="0"/>
        <w:numPr>
          <w:ilvl w:val="0"/>
          <w:numId w:val="11"/>
        </w:numPr>
        <w:tabs>
          <w:tab w:val="left" w:pos="1493"/>
        </w:tabs>
        <w:autoSpaceDE w:val="0"/>
        <w:autoSpaceDN w:val="0"/>
        <w:spacing w:before="100" w:beforeAutospacing="1" w:line="276" w:lineRule="auto"/>
        <w:ind w:right="1173"/>
      </w:pPr>
      <w:r>
        <w:t>Potential</w:t>
      </w:r>
      <w:r w:rsidRPr="00967148">
        <w:rPr>
          <w:spacing w:val="-3"/>
        </w:rPr>
        <w:t xml:space="preserve"> </w:t>
      </w:r>
      <w:r>
        <w:t>risks</w:t>
      </w:r>
      <w:r w:rsidRPr="00967148">
        <w:rPr>
          <w:spacing w:val="-3"/>
        </w:rPr>
        <w:t xml:space="preserve"> </w:t>
      </w:r>
      <w:r>
        <w:t>for</w:t>
      </w:r>
      <w:r w:rsidRPr="00967148">
        <w:rPr>
          <w:spacing w:val="-3"/>
        </w:rPr>
        <w:t xml:space="preserve"> </w:t>
      </w:r>
      <w:r>
        <w:t>the</w:t>
      </w:r>
      <w:r w:rsidRPr="00967148">
        <w:rPr>
          <w:spacing w:val="-3"/>
        </w:rPr>
        <w:t xml:space="preserve"> </w:t>
      </w:r>
      <w:r>
        <w:t>participant</w:t>
      </w:r>
      <w:r w:rsidRPr="00967148">
        <w:rPr>
          <w:spacing w:val="-3"/>
        </w:rPr>
        <w:t xml:space="preserve"> </w:t>
      </w:r>
      <w:r>
        <w:t>/</w:t>
      </w:r>
      <w:r w:rsidRPr="00967148">
        <w:rPr>
          <w:spacing w:val="-3"/>
        </w:rPr>
        <w:t xml:space="preserve"> </w:t>
      </w:r>
      <w:r>
        <w:t>carer</w:t>
      </w:r>
      <w:r w:rsidRPr="00967148">
        <w:rPr>
          <w:spacing w:val="-3"/>
        </w:rPr>
        <w:t xml:space="preserve"> </w:t>
      </w:r>
      <w:r>
        <w:t>/</w:t>
      </w:r>
      <w:r w:rsidRPr="00967148">
        <w:rPr>
          <w:spacing w:val="-3"/>
        </w:rPr>
        <w:t xml:space="preserve"> </w:t>
      </w:r>
      <w:r>
        <w:t>others</w:t>
      </w:r>
      <w:r w:rsidRPr="00967148">
        <w:rPr>
          <w:spacing w:val="-3"/>
        </w:rPr>
        <w:t xml:space="preserve"> </w:t>
      </w:r>
      <w:r>
        <w:t>if</w:t>
      </w:r>
      <w:r w:rsidRPr="00967148">
        <w:rPr>
          <w:spacing w:val="-3"/>
        </w:rPr>
        <w:t xml:space="preserve"> </w:t>
      </w:r>
      <w:r>
        <w:t>this</w:t>
      </w:r>
      <w:r w:rsidRPr="00967148">
        <w:rPr>
          <w:spacing w:val="-15"/>
        </w:rPr>
        <w:t xml:space="preserve"> </w:t>
      </w:r>
      <w:r>
        <w:t>Assistive</w:t>
      </w:r>
      <w:r w:rsidRPr="00967148">
        <w:rPr>
          <w:spacing w:val="-7"/>
        </w:rPr>
        <w:t xml:space="preserve"> </w:t>
      </w:r>
      <w:r>
        <w:t>Technology</w:t>
      </w:r>
      <w:r w:rsidRPr="00967148">
        <w:rPr>
          <w:spacing w:val="-3"/>
        </w:rPr>
        <w:t xml:space="preserve"> </w:t>
      </w:r>
      <w:r>
        <w:t>is</w:t>
      </w:r>
      <w:r w:rsidRPr="00967148">
        <w:rPr>
          <w:spacing w:val="-3"/>
        </w:rPr>
        <w:t xml:space="preserve"> </w:t>
      </w:r>
      <w:r>
        <w:t>not</w:t>
      </w:r>
      <w:r w:rsidRPr="00967148">
        <w:rPr>
          <w:spacing w:val="-2"/>
        </w:rPr>
        <w:t xml:space="preserve"> provided.</w:t>
      </w:r>
    </w:p>
    <w:p w14:paraId="0B74779B" w14:textId="77777777" w:rsidR="00967148" w:rsidRDefault="00967148" w:rsidP="00967148">
      <w:pPr>
        <w:pStyle w:val="ListParagraph"/>
        <w:widowControl w:val="0"/>
        <w:numPr>
          <w:ilvl w:val="0"/>
          <w:numId w:val="11"/>
        </w:numPr>
        <w:tabs>
          <w:tab w:val="left" w:pos="1493"/>
        </w:tabs>
        <w:autoSpaceDE w:val="0"/>
        <w:autoSpaceDN w:val="0"/>
        <w:spacing w:before="100" w:beforeAutospacing="1" w:line="276" w:lineRule="auto"/>
        <w:ind w:right="1173"/>
      </w:pPr>
      <w:r>
        <w:t>Potential</w:t>
      </w:r>
      <w:r w:rsidRPr="00967148">
        <w:rPr>
          <w:spacing w:val="-5"/>
        </w:rPr>
        <w:t xml:space="preserve"> </w:t>
      </w:r>
      <w:r>
        <w:t>risks</w:t>
      </w:r>
      <w:r w:rsidRPr="00967148">
        <w:rPr>
          <w:spacing w:val="-4"/>
        </w:rPr>
        <w:t xml:space="preserve"> </w:t>
      </w:r>
      <w:r>
        <w:t>to</w:t>
      </w:r>
      <w:r w:rsidRPr="00967148">
        <w:rPr>
          <w:spacing w:val="-4"/>
        </w:rPr>
        <w:t xml:space="preserve"> </w:t>
      </w:r>
      <w:r>
        <w:t>the</w:t>
      </w:r>
      <w:r w:rsidRPr="00967148">
        <w:rPr>
          <w:spacing w:val="-4"/>
        </w:rPr>
        <w:t xml:space="preserve"> </w:t>
      </w:r>
      <w:r>
        <w:t>participant</w:t>
      </w:r>
      <w:r w:rsidRPr="00967148">
        <w:rPr>
          <w:spacing w:val="-4"/>
        </w:rPr>
        <w:t xml:space="preserve"> </w:t>
      </w:r>
      <w:r>
        <w:t>/</w:t>
      </w:r>
      <w:r w:rsidRPr="00967148">
        <w:rPr>
          <w:spacing w:val="-4"/>
        </w:rPr>
        <w:t xml:space="preserve"> </w:t>
      </w:r>
      <w:r>
        <w:t>carer</w:t>
      </w:r>
      <w:r w:rsidRPr="00967148">
        <w:rPr>
          <w:spacing w:val="-4"/>
        </w:rPr>
        <w:t xml:space="preserve"> </w:t>
      </w:r>
      <w:r>
        <w:t>/</w:t>
      </w:r>
      <w:r w:rsidRPr="00967148">
        <w:rPr>
          <w:spacing w:val="-4"/>
        </w:rPr>
        <w:t xml:space="preserve"> </w:t>
      </w:r>
      <w:r>
        <w:t>others</w:t>
      </w:r>
      <w:r w:rsidRPr="00967148">
        <w:rPr>
          <w:spacing w:val="-4"/>
        </w:rPr>
        <w:t xml:space="preserve"> </w:t>
      </w:r>
      <w:r>
        <w:t>from</w:t>
      </w:r>
      <w:r w:rsidRPr="00967148">
        <w:rPr>
          <w:spacing w:val="-4"/>
        </w:rPr>
        <w:t xml:space="preserve"> </w:t>
      </w:r>
      <w:r>
        <w:t>the</w:t>
      </w:r>
      <w:r w:rsidRPr="00967148">
        <w:rPr>
          <w:spacing w:val="-4"/>
        </w:rPr>
        <w:t xml:space="preserve"> </w:t>
      </w:r>
      <w:r>
        <w:t>use</w:t>
      </w:r>
      <w:r w:rsidRPr="00967148">
        <w:rPr>
          <w:spacing w:val="-4"/>
        </w:rPr>
        <w:t xml:space="preserve"> </w:t>
      </w:r>
      <w:r>
        <w:t>of</w:t>
      </w:r>
      <w:r w:rsidRPr="00967148">
        <w:rPr>
          <w:spacing w:val="-4"/>
        </w:rPr>
        <w:t xml:space="preserve"> </w:t>
      </w:r>
      <w:r>
        <w:t>this</w:t>
      </w:r>
      <w:r w:rsidRPr="00967148">
        <w:rPr>
          <w:spacing w:val="-16"/>
        </w:rPr>
        <w:t xml:space="preserve"> </w:t>
      </w:r>
      <w:r>
        <w:t>Assistive</w:t>
      </w:r>
      <w:r w:rsidRPr="00967148">
        <w:rPr>
          <w:spacing w:val="-7"/>
        </w:rPr>
        <w:t xml:space="preserve"> </w:t>
      </w:r>
      <w:r>
        <w:t>Technology and how these risks may be mitigated.</w:t>
      </w:r>
    </w:p>
    <w:p w14:paraId="774CE8D8" w14:textId="77777777" w:rsidR="00967148" w:rsidRDefault="00967148" w:rsidP="00967148">
      <w:pPr>
        <w:pStyle w:val="ListParagraph"/>
        <w:widowControl w:val="0"/>
        <w:numPr>
          <w:ilvl w:val="0"/>
          <w:numId w:val="11"/>
        </w:numPr>
        <w:tabs>
          <w:tab w:val="left" w:pos="1493"/>
        </w:tabs>
        <w:autoSpaceDE w:val="0"/>
        <w:autoSpaceDN w:val="0"/>
        <w:spacing w:before="100" w:beforeAutospacing="1" w:line="276" w:lineRule="auto"/>
        <w:ind w:right="1173"/>
      </w:pPr>
      <w:r>
        <w:t>If</w:t>
      </w:r>
      <w:r w:rsidRPr="00967148">
        <w:rPr>
          <w:spacing w:val="-3"/>
        </w:rPr>
        <w:t xml:space="preserve"> </w:t>
      </w:r>
      <w:r>
        <w:t>any</w:t>
      </w:r>
      <w:r w:rsidRPr="00967148">
        <w:rPr>
          <w:spacing w:val="-3"/>
        </w:rPr>
        <w:t xml:space="preserve"> </w:t>
      </w:r>
      <w:r>
        <w:t>trials</w:t>
      </w:r>
      <w:r w:rsidRPr="00967148">
        <w:rPr>
          <w:spacing w:val="-3"/>
        </w:rPr>
        <w:t xml:space="preserve"> </w:t>
      </w:r>
      <w:r>
        <w:t>have</w:t>
      </w:r>
      <w:r w:rsidRPr="00967148">
        <w:rPr>
          <w:spacing w:val="-3"/>
        </w:rPr>
        <w:t xml:space="preserve"> </w:t>
      </w:r>
      <w:r>
        <w:t>been</w:t>
      </w:r>
      <w:r w:rsidRPr="00967148">
        <w:rPr>
          <w:spacing w:val="-3"/>
        </w:rPr>
        <w:t xml:space="preserve"> </w:t>
      </w:r>
      <w:r>
        <w:t>undertaken,</w:t>
      </w:r>
      <w:r w:rsidRPr="00967148">
        <w:rPr>
          <w:spacing w:val="-3"/>
        </w:rPr>
        <w:t xml:space="preserve"> </w:t>
      </w:r>
      <w:r>
        <w:t>please</w:t>
      </w:r>
      <w:r w:rsidRPr="00967148">
        <w:rPr>
          <w:spacing w:val="-3"/>
        </w:rPr>
        <w:t xml:space="preserve"> </w:t>
      </w:r>
      <w:r>
        <w:t>specify</w:t>
      </w:r>
      <w:r w:rsidRPr="00967148">
        <w:rPr>
          <w:spacing w:val="-3"/>
        </w:rPr>
        <w:t xml:space="preserve"> </w:t>
      </w:r>
      <w:r>
        <w:t>items,</w:t>
      </w:r>
      <w:r w:rsidRPr="00967148">
        <w:rPr>
          <w:spacing w:val="-3"/>
        </w:rPr>
        <w:t xml:space="preserve"> </w:t>
      </w:r>
      <w:r>
        <w:t>cost</w:t>
      </w:r>
      <w:r w:rsidRPr="00967148">
        <w:rPr>
          <w:spacing w:val="-3"/>
        </w:rPr>
        <w:t xml:space="preserve"> </w:t>
      </w:r>
      <w:r>
        <w:t>and</w:t>
      </w:r>
      <w:r w:rsidRPr="00967148">
        <w:rPr>
          <w:spacing w:val="-3"/>
        </w:rPr>
        <w:t xml:space="preserve"> </w:t>
      </w:r>
      <w:r>
        <w:t>outcome</w:t>
      </w:r>
      <w:r w:rsidRPr="00967148">
        <w:rPr>
          <w:spacing w:val="-3"/>
        </w:rPr>
        <w:t xml:space="preserve"> </w:t>
      </w:r>
      <w:r>
        <w:t>(provide</w:t>
      </w:r>
      <w:r w:rsidRPr="00967148">
        <w:rPr>
          <w:spacing w:val="-3"/>
        </w:rPr>
        <w:t xml:space="preserve"> </w:t>
      </w:r>
      <w:r>
        <w:t>reasons why not recommended).</w:t>
      </w:r>
    </w:p>
    <w:p w14:paraId="4A366A7E" w14:textId="45E18234" w:rsidR="00967148" w:rsidRDefault="00967148" w:rsidP="00967148">
      <w:pPr>
        <w:pStyle w:val="ListParagraph"/>
        <w:widowControl w:val="0"/>
        <w:numPr>
          <w:ilvl w:val="0"/>
          <w:numId w:val="11"/>
        </w:numPr>
        <w:tabs>
          <w:tab w:val="left" w:pos="1493"/>
        </w:tabs>
        <w:autoSpaceDE w:val="0"/>
        <w:autoSpaceDN w:val="0"/>
        <w:spacing w:before="100" w:beforeAutospacing="1" w:line="276" w:lineRule="auto"/>
        <w:ind w:right="1173"/>
      </w:pPr>
      <w:r>
        <w:t>Please</w:t>
      </w:r>
      <w:r w:rsidRPr="00967148">
        <w:rPr>
          <w:spacing w:val="-4"/>
        </w:rPr>
        <w:t xml:space="preserve"> </w:t>
      </w:r>
      <w:r>
        <w:t>outline</w:t>
      </w:r>
      <w:r w:rsidRPr="00967148">
        <w:rPr>
          <w:spacing w:val="-4"/>
        </w:rPr>
        <w:t xml:space="preserve"> </w:t>
      </w:r>
      <w:r>
        <w:t>anticipated</w:t>
      </w:r>
      <w:r w:rsidRPr="00967148">
        <w:rPr>
          <w:spacing w:val="-4"/>
        </w:rPr>
        <w:t xml:space="preserve"> </w:t>
      </w:r>
      <w:r>
        <w:t>maintenance</w:t>
      </w:r>
      <w:r w:rsidRPr="00967148">
        <w:rPr>
          <w:spacing w:val="-4"/>
        </w:rPr>
        <w:t xml:space="preserve"> </w:t>
      </w:r>
      <w:r>
        <w:t>if</w:t>
      </w:r>
      <w:r w:rsidRPr="00967148">
        <w:rPr>
          <w:spacing w:val="-4"/>
        </w:rPr>
        <w:t xml:space="preserve"> </w:t>
      </w:r>
      <w:r>
        <w:t>applicable,</w:t>
      </w:r>
      <w:r w:rsidRPr="00967148">
        <w:rPr>
          <w:spacing w:val="-4"/>
        </w:rPr>
        <w:t xml:space="preserve"> </w:t>
      </w:r>
      <w:r>
        <w:t>considering</w:t>
      </w:r>
      <w:r w:rsidRPr="00967148">
        <w:rPr>
          <w:spacing w:val="-4"/>
        </w:rPr>
        <w:t xml:space="preserve"> </w:t>
      </w:r>
      <w:r>
        <w:t>warranty</w:t>
      </w:r>
      <w:r w:rsidRPr="00967148">
        <w:rPr>
          <w:spacing w:val="-4"/>
        </w:rPr>
        <w:t xml:space="preserve"> </w:t>
      </w:r>
      <w:r>
        <w:t>and</w:t>
      </w:r>
      <w:r w:rsidRPr="00967148">
        <w:rPr>
          <w:spacing w:val="-4"/>
        </w:rPr>
        <w:t xml:space="preserve"> </w:t>
      </w:r>
      <w:r>
        <w:t>supplier’s recommended service schedule.</w:t>
      </w:r>
    </w:p>
    <w:p w14:paraId="20CEF14D" w14:textId="77777777" w:rsidR="005C758A" w:rsidRDefault="005C758A" w:rsidP="005C758A">
      <w:pPr>
        <w:pStyle w:val="ListParagraph"/>
        <w:widowControl w:val="0"/>
        <w:tabs>
          <w:tab w:val="left" w:pos="1493"/>
        </w:tabs>
        <w:autoSpaceDE w:val="0"/>
        <w:autoSpaceDN w:val="0"/>
        <w:spacing w:before="100" w:beforeAutospacing="1" w:line="276" w:lineRule="auto"/>
        <w:ind w:right="1173"/>
      </w:pPr>
    </w:p>
    <w:p w14:paraId="3B5F15E5" w14:textId="3D14AC96" w:rsidR="007759C3" w:rsidRPr="00A71DD1" w:rsidRDefault="00A71DD1" w:rsidP="00A71DD1">
      <w:pPr>
        <w:pStyle w:val="Heading1"/>
        <w:rPr>
          <w:sz w:val="30"/>
          <w:szCs w:val="30"/>
        </w:rPr>
      </w:pPr>
      <w:r>
        <w:rPr>
          <w:sz w:val="30"/>
          <w:szCs w:val="30"/>
        </w:rPr>
        <w:t xml:space="preserve">6. </w:t>
      </w:r>
      <w:r w:rsidR="007759C3" w:rsidRPr="00A71DD1">
        <w:rPr>
          <w:sz w:val="30"/>
          <w:szCs w:val="30"/>
        </w:rPr>
        <w:t>Contingency Planning</w:t>
      </w:r>
    </w:p>
    <w:p w14:paraId="3112F834" w14:textId="77777777" w:rsidR="007759C3" w:rsidRDefault="007759C3" w:rsidP="007759C3">
      <w:pPr>
        <w:pStyle w:val="BodyText"/>
        <w:spacing w:before="233" w:line="247" w:lineRule="auto"/>
      </w:pPr>
      <w:r>
        <w:t>Is a contingency plan required if the item breaks down and requires repairs for any of the prescribed Assistive Technology?</w:t>
      </w:r>
    </w:p>
    <w:p w14:paraId="76146813" w14:textId="114577D6" w:rsidR="007759C3" w:rsidRDefault="00000000" w:rsidP="007759C3">
      <w:pPr>
        <w:pStyle w:val="BodyText"/>
        <w:spacing w:before="233" w:line="247" w:lineRule="auto"/>
      </w:pPr>
      <w:sdt>
        <w:sdtPr>
          <w:id w:val="-171954599"/>
          <w14:checkbox>
            <w14:checked w14:val="0"/>
            <w14:checkedState w14:val="2612" w14:font="MS Gothic"/>
            <w14:uncheckedState w14:val="2610" w14:font="MS Gothic"/>
          </w14:checkbox>
        </w:sdtPr>
        <w:sdtContent>
          <w:r w:rsidR="007759C3">
            <w:rPr>
              <w:rFonts w:ascii="MS Gothic" w:eastAsia="MS Gothic" w:hAnsi="MS Gothic" w:hint="eastAsia"/>
            </w:rPr>
            <w:t>☐</w:t>
          </w:r>
        </w:sdtContent>
      </w:sdt>
      <w:r w:rsidR="007759C3">
        <w:t xml:space="preserve">   Yes</w:t>
      </w:r>
      <w:r w:rsidR="007759C3">
        <w:tab/>
      </w:r>
      <w:sdt>
        <w:sdtPr>
          <w:id w:val="365728269"/>
          <w14:checkbox>
            <w14:checked w14:val="0"/>
            <w14:checkedState w14:val="2612" w14:font="MS Gothic"/>
            <w14:uncheckedState w14:val="2610" w14:font="MS Gothic"/>
          </w14:checkbox>
        </w:sdtPr>
        <w:sdtContent>
          <w:r w:rsidR="007759C3">
            <w:rPr>
              <w:rFonts w:ascii="MS Gothic" w:eastAsia="MS Gothic" w:hAnsi="MS Gothic" w:hint="eastAsia"/>
            </w:rPr>
            <w:t>☐</w:t>
          </w:r>
        </w:sdtContent>
      </w:sdt>
      <w:r w:rsidR="007759C3">
        <w:t xml:space="preserve">   No</w:t>
      </w:r>
    </w:p>
    <w:p w14:paraId="2A184C13" w14:textId="6E0E8EEA" w:rsidR="007759C3" w:rsidRDefault="007759C3" w:rsidP="007759C3">
      <w:pPr>
        <w:pStyle w:val="BodyText"/>
        <w:spacing w:before="233" w:line="247" w:lineRule="auto"/>
      </w:pPr>
      <w:r>
        <w:t xml:space="preserve">If yes, please complete and attach the </w:t>
      </w:r>
      <w:hyperlink r:id="rId12" w:history="1">
        <w:r w:rsidRPr="00C12C63">
          <w:rPr>
            <w:rStyle w:val="Hyperlink"/>
          </w:rPr>
          <w:t xml:space="preserve">Repair Contingency Plan for Assistive Technology </w:t>
        </w:r>
        <w:r w:rsidR="006559A3">
          <w:rPr>
            <w:rStyle w:val="Hyperlink"/>
          </w:rPr>
          <w:t>f</w:t>
        </w:r>
        <w:r w:rsidRPr="00C12C63">
          <w:rPr>
            <w:rStyle w:val="Hyperlink"/>
          </w:rPr>
          <w:t>orm</w:t>
        </w:r>
      </w:hyperlink>
      <w:r w:rsidRPr="00C12C63">
        <w:rPr>
          <w:b/>
          <w:bCs/>
        </w:rPr>
        <w:t>.</w:t>
      </w:r>
    </w:p>
    <w:p w14:paraId="498BDEB4" w14:textId="77777777" w:rsidR="007759C3" w:rsidRDefault="007759C3" w:rsidP="0056468F"/>
    <w:p w14:paraId="33686B86" w14:textId="77777777" w:rsidR="005B6403" w:rsidRDefault="005B6403" w:rsidP="0056468F"/>
    <w:p w14:paraId="47F1BBD6" w14:textId="77777777" w:rsidR="005B6403" w:rsidRDefault="005B6403" w:rsidP="0056468F"/>
    <w:p w14:paraId="1FBFD783" w14:textId="77777777" w:rsidR="005B6403" w:rsidRDefault="005B6403" w:rsidP="0056468F"/>
    <w:p w14:paraId="4391312B" w14:textId="77777777" w:rsidR="005C758A" w:rsidRDefault="005C758A" w:rsidP="0056468F"/>
    <w:p w14:paraId="1DD65CDE" w14:textId="77777777" w:rsidR="005C758A" w:rsidRDefault="005C758A" w:rsidP="0056468F"/>
    <w:p w14:paraId="1DBB7D1B" w14:textId="77777777" w:rsidR="005B6403" w:rsidRDefault="005B6403" w:rsidP="0056468F"/>
    <w:p w14:paraId="3E8E455D" w14:textId="715D791D" w:rsidR="00FC2E31" w:rsidRPr="00031458" w:rsidRDefault="00FC2E31" w:rsidP="000E5B55">
      <w:pPr>
        <w:pStyle w:val="Heading1"/>
        <w:rPr>
          <w:b w:val="0"/>
          <w:bCs/>
          <w:sz w:val="30"/>
          <w:szCs w:val="30"/>
        </w:rPr>
      </w:pPr>
      <w:r w:rsidRPr="00031458">
        <w:rPr>
          <w:bCs/>
          <w:sz w:val="30"/>
          <w:szCs w:val="30"/>
        </w:rPr>
        <w:lastRenderedPageBreak/>
        <w:t>7. Terms and Conditions</w:t>
      </w:r>
    </w:p>
    <w:p w14:paraId="75471032" w14:textId="77777777" w:rsidR="005B6403" w:rsidRDefault="005B6403" w:rsidP="0056468F"/>
    <w:p w14:paraId="4583AB0E" w14:textId="77777777" w:rsidR="00420957" w:rsidRDefault="00420957" w:rsidP="00420957">
      <w:pPr>
        <w:spacing w:before="94" w:line="249" w:lineRule="auto"/>
        <w:rPr>
          <w:b/>
          <w:sz w:val="19"/>
          <w:szCs w:val="19"/>
        </w:rPr>
        <w:sectPr w:rsidR="00420957" w:rsidSect="00A25C94">
          <w:headerReference w:type="even" r:id="rId13"/>
          <w:headerReference w:type="default" r:id="rId14"/>
          <w:footerReference w:type="even" r:id="rId15"/>
          <w:footerReference w:type="default" r:id="rId16"/>
          <w:headerReference w:type="first" r:id="rId17"/>
          <w:footerReference w:type="first" r:id="rId18"/>
          <w:pgSz w:w="11900" w:h="16840"/>
          <w:pgMar w:top="2835" w:right="1134" w:bottom="2268" w:left="1134" w:header="720" w:footer="624" w:gutter="0"/>
          <w:cols w:space="720"/>
          <w:noEndnote/>
          <w:titlePg/>
          <w:docGrid w:linePitch="299"/>
        </w:sectPr>
      </w:pPr>
    </w:p>
    <w:p w14:paraId="56EFBF54" w14:textId="4B89FFF8" w:rsidR="00420957" w:rsidRPr="007828CC" w:rsidRDefault="00420957" w:rsidP="00475280">
      <w:pPr>
        <w:spacing w:before="94" w:line="249" w:lineRule="auto"/>
        <w:rPr>
          <w:b/>
          <w:sz w:val="18"/>
          <w:szCs w:val="18"/>
        </w:rPr>
      </w:pPr>
      <w:r w:rsidRPr="007828CC">
        <w:rPr>
          <w:b/>
          <w:sz w:val="18"/>
          <w:szCs w:val="18"/>
        </w:rPr>
        <w:t>Assistive</w:t>
      </w:r>
      <w:r w:rsidRPr="007828CC">
        <w:rPr>
          <w:b/>
          <w:spacing w:val="-7"/>
          <w:sz w:val="18"/>
          <w:szCs w:val="18"/>
        </w:rPr>
        <w:t xml:space="preserve"> </w:t>
      </w:r>
      <w:r w:rsidRPr="007828CC">
        <w:rPr>
          <w:b/>
          <w:sz w:val="18"/>
          <w:szCs w:val="18"/>
        </w:rPr>
        <w:t>Technology</w:t>
      </w:r>
      <w:r w:rsidRPr="007828CC">
        <w:rPr>
          <w:b/>
          <w:spacing w:val="-7"/>
          <w:sz w:val="18"/>
          <w:szCs w:val="18"/>
        </w:rPr>
        <w:t xml:space="preserve"> </w:t>
      </w:r>
      <w:r w:rsidRPr="007828CC">
        <w:rPr>
          <w:b/>
          <w:sz w:val="18"/>
          <w:szCs w:val="18"/>
        </w:rPr>
        <w:t>use</w:t>
      </w:r>
      <w:r w:rsidRPr="007828CC">
        <w:rPr>
          <w:b/>
          <w:spacing w:val="-7"/>
          <w:sz w:val="18"/>
          <w:szCs w:val="18"/>
        </w:rPr>
        <w:t xml:space="preserve"> </w:t>
      </w:r>
      <w:r w:rsidRPr="007828CC">
        <w:rPr>
          <w:b/>
          <w:sz w:val="18"/>
          <w:szCs w:val="18"/>
        </w:rPr>
        <w:t>must</w:t>
      </w:r>
      <w:r w:rsidRPr="007828CC">
        <w:rPr>
          <w:b/>
          <w:spacing w:val="-7"/>
          <w:sz w:val="18"/>
          <w:szCs w:val="18"/>
        </w:rPr>
        <w:t xml:space="preserve"> </w:t>
      </w:r>
      <w:r w:rsidRPr="007828CC">
        <w:rPr>
          <w:b/>
          <w:sz w:val="18"/>
          <w:szCs w:val="18"/>
        </w:rPr>
        <w:t>be</w:t>
      </w:r>
      <w:r w:rsidRPr="007828CC">
        <w:rPr>
          <w:b/>
          <w:spacing w:val="-7"/>
          <w:sz w:val="18"/>
          <w:szCs w:val="18"/>
        </w:rPr>
        <w:t xml:space="preserve"> </w:t>
      </w:r>
      <w:r w:rsidRPr="007828CC">
        <w:rPr>
          <w:b/>
          <w:sz w:val="18"/>
          <w:szCs w:val="18"/>
        </w:rPr>
        <w:t>in</w:t>
      </w:r>
      <w:r w:rsidRPr="007828CC">
        <w:rPr>
          <w:b/>
          <w:spacing w:val="-7"/>
          <w:sz w:val="18"/>
          <w:szCs w:val="18"/>
        </w:rPr>
        <w:t xml:space="preserve"> </w:t>
      </w:r>
      <w:r w:rsidRPr="007828CC">
        <w:rPr>
          <w:b/>
          <w:sz w:val="18"/>
          <w:szCs w:val="18"/>
        </w:rPr>
        <w:t>accordance with</w:t>
      </w:r>
      <w:r w:rsidRPr="007828CC">
        <w:rPr>
          <w:b/>
          <w:spacing w:val="-2"/>
          <w:sz w:val="18"/>
          <w:szCs w:val="18"/>
        </w:rPr>
        <w:t xml:space="preserve"> </w:t>
      </w:r>
      <w:r w:rsidRPr="007828CC">
        <w:rPr>
          <w:b/>
          <w:sz w:val="18"/>
          <w:szCs w:val="18"/>
        </w:rPr>
        <w:t>Part</w:t>
      </w:r>
      <w:r w:rsidRPr="007828CC">
        <w:rPr>
          <w:b/>
          <w:spacing w:val="-2"/>
          <w:sz w:val="18"/>
          <w:szCs w:val="18"/>
        </w:rPr>
        <w:t xml:space="preserve"> </w:t>
      </w:r>
      <w:r w:rsidRPr="007828CC">
        <w:rPr>
          <w:b/>
          <w:sz w:val="18"/>
          <w:szCs w:val="18"/>
        </w:rPr>
        <w:t>9</w:t>
      </w:r>
      <w:r w:rsidRPr="007828CC">
        <w:rPr>
          <w:b/>
          <w:spacing w:val="-2"/>
          <w:sz w:val="18"/>
          <w:szCs w:val="18"/>
        </w:rPr>
        <w:t xml:space="preserve"> </w:t>
      </w:r>
      <w:r w:rsidRPr="007828CC">
        <w:rPr>
          <w:b/>
          <w:sz w:val="18"/>
          <w:szCs w:val="18"/>
        </w:rPr>
        <w:t>of</w:t>
      </w:r>
      <w:r w:rsidRPr="007828CC">
        <w:rPr>
          <w:b/>
          <w:spacing w:val="-1"/>
          <w:sz w:val="18"/>
          <w:szCs w:val="18"/>
        </w:rPr>
        <w:t xml:space="preserve"> </w:t>
      </w:r>
      <w:r w:rsidRPr="007828CC">
        <w:rPr>
          <w:b/>
          <w:sz w:val="18"/>
          <w:szCs w:val="18"/>
        </w:rPr>
        <w:t>the</w:t>
      </w:r>
      <w:r w:rsidRPr="007828CC">
        <w:rPr>
          <w:b/>
          <w:spacing w:val="-2"/>
          <w:sz w:val="18"/>
          <w:szCs w:val="18"/>
        </w:rPr>
        <w:t xml:space="preserve"> </w:t>
      </w:r>
      <w:r w:rsidRPr="007828CC">
        <w:rPr>
          <w:b/>
          <w:sz w:val="18"/>
          <w:szCs w:val="18"/>
        </w:rPr>
        <w:t>Lifetime</w:t>
      </w:r>
      <w:r w:rsidRPr="007828CC">
        <w:rPr>
          <w:b/>
          <w:spacing w:val="-2"/>
          <w:sz w:val="18"/>
          <w:szCs w:val="18"/>
        </w:rPr>
        <w:t xml:space="preserve"> </w:t>
      </w:r>
      <w:r w:rsidRPr="007828CC">
        <w:rPr>
          <w:b/>
          <w:sz w:val="18"/>
          <w:szCs w:val="18"/>
        </w:rPr>
        <w:t>Support</w:t>
      </w:r>
      <w:r w:rsidRPr="007828CC">
        <w:rPr>
          <w:b/>
          <w:spacing w:val="-2"/>
          <w:sz w:val="18"/>
          <w:szCs w:val="18"/>
        </w:rPr>
        <w:t xml:space="preserve"> </w:t>
      </w:r>
      <w:r w:rsidRPr="007828CC">
        <w:rPr>
          <w:b/>
          <w:sz w:val="18"/>
          <w:szCs w:val="18"/>
        </w:rPr>
        <w:t>Scheme</w:t>
      </w:r>
      <w:r w:rsidRPr="007828CC">
        <w:rPr>
          <w:b/>
          <w:spacing w:val="-1"/>
          <w:sz w:val="18"/>
          <w:szCs w:val="18"/>
        </w:rPr>
        <w:t xml:space="preserve"> </w:t>
      </w:r>
      <w:r w:rsidRPr="007828CC">
        <w:rPr>
          <w:b/>
          <w:spacing w:val="-2"/>
          <w:sz w:val="18"/>
          <w:szCs w:val="18"/>
        </w:rPr>
        <w:t>Rules</w:t>
      </w:r>
    </w:p>
    <w:p w14:paraId="2B635F73" w14:textId="77777777" w:rsidR="00E47807" w:rsidRDefault="0081232A" w:rsidP="00475280">
      <w:pPr>
        <w:spacing w:before="1" w:line="249" w:lineRule="auto"/>
        <w:jc w:val="both"/>
        <w:rPr>
          <w:sz w:val="17"/>
          <w:szCs w:val="17"/>
        </w:rPr>
      </w:pPr>
      <w:r w:rsidRPr="00B977DF">
        <w:rPr>
          <w:sz w:val="17"/>
          <w:szCs w:val="17"/>
        </w:rPr>
        <w:t>You are responsible for the everyday care and maintenance of the Assistive Technology item(s) and for ensuring it is kept in safe working order. You must take reasonable care of the item</w:t>
      </w:r>
      <w:r w:rsidR="003F2EEA" w:rsidRPr="00B977DF">
        <w:rPr>
          <w:sz w:val="17"/>
          <w:szCs w:val="17"/>
        </w:rPr>
        <w:t xml:space="preserve">(s), monitor the condition and contact the LSA for any repairs or maintenance. </w:t>
      </w:r>
    </w:p>
    <w:p w14:paraId="7F856137" w14:textId="2D943FE1" w:rsidR="00420957" w:rsidRPr="00B977DF" w:rsidRDefault="00420957" w:rsidP="00475280">
      <w:pPr>
        <w:spacing w:before="1" w:line="249" w:lineRule="auto"/>
        <w:jc w:val="both"/>
        <w:rPr>
          <w:sz w:val="17"/>
          <w:szCs w:val="17"/>
        </w:rPr>
      </w:pPr>
      <w:r w:rsidRPr="00B977DF">
        <w:rPr>
          <w:sz w:val="17"/>
          <w:szCs w:val="17"/>
        </w:rPr>
        <w:t>The</w:t>
      </w:r>
      <w:r w:rsidRPr="00B977DF">
        <w:rPr>
          <w:spacing w:val="-14"/>
          <w:sz w:val="17"/>
          <w:szCs w:val="17"/>
        </w:rPr>
        <w:t xml:space="preserve"> </w:t>
      </w:r>
      <w:r w:rsidRPr="00B977DF">
        <w:rPr>
          <w:sz w:val="17"/>
          <w:szCs w:val="17"/>
        </w:rPr>
        <w:t>clinician</w:t>
      </w:r>
      <w:r w:rsidRPr="00B977DF">
        <w:rPr>
          <w:spacing w:val="-14"/>
          <w:sz w:val="17"/>
          <w:szCs w:val="17"/>
        </w:rPr>
        <w:t xml:space="preserve"> </w:t>
      </w:r>
      <w:r w:rsidRPr="00B977DF">
        <w:rPr>
          <w:sz w:val="17"/>
          <w:szCs w:val="17"/>
        </w:rPr>
        <w:t>prescribing</w:t>
      </w:r>
      <w:r w:rsidRPr="00B977DF">
        <w:rPr>
          <w:spacing w:val="-14"/>
          <w:sz w:val="17"/>
          <w:szCs w:val="17"/>
        </w:rPr>
        <w:t xml:space="preserve"> </w:t>
      </w:r>
      <w:r w:rsidRPr="00B977DF">
        <w:rPr>
          <w:sz w:val="17"/>
          <w:szCs w:val="17"/>
        </w:rPr>
        <w:t>the</w:t>
      </w:r>
      <w:r w:rsidRPr="00B977DF">
        <w:rPr>
          <w:spacing w:val="-14"/>
          <w:sz w:val="17"/>
          <w:szCs w:val="17"/>
        </w:rPr>
        <w:t xml:space="preserve"> </w:t>
      </w:r>
      <w:r w:rsidRPr="00B977DF">
        <w:rPr>
          <w:sz w:val="17"/>
          <w:szCs w:val="17"/>
        </w:rPr>
        <w:t>Assistive</w:t>
      </w:r>
      <w:r w:rsidRPr="00B977DF">
        <w:rPr>
          <w:spacing w:val="-14"/>
          <w:sz w:val="17"/>
          <w:szCs w:val="17"/>
        </w:rPr>
        <w:t xml:space="preserve"> </w:t>
      </w:r>
      <w:r w:rsidRPr="00B977DF">
        <w:rPr>
          <w:sz w:val="17"/>
          <w:szCs w:val="17"/>
        </w:rPr>
        <w:t>Technology, will adjust the item(s) to suit your needs and inform you of operating, care and maintenance instructions, including appropriate storage.</w:t>
      </w:r>
    </w:p>
    <w:p w14:paraId="1024AE19" w14:textId="77777777" w:rsidR="00420957" w:rsidRPr="007828CC" w:rsidRDefault="00420957" w:rsidP="00420957">
      <w:pPr>
        <w:pStyle w:val="BodyText"/>
        <w:spacing w:before="24"/>
        <w:rPr>
          <w:sz w:val="18"/>
          <w:szCs w:val="18"/>
        </w:rPr>
      </w:pPr>
    </w:p>
    <w:p w14:paraId="754FDBD9" w14:textId="763E3568" w:rsidR="00420957" w:rsidRPr="007828CC" w:rsidRDefault="00420957" w:rsidP="00420957">
      <w:pPr>
        <w:rPr>
          <w:b/>
          <w:sz w:val="18"/>
          <w:szCs w:val="18"/>
        </w:rPr>
      </w:pPr>
      <w:r w:rsidRPr="007828CC">
        <w:rPr>
          <w:b/>
          <w:sz w:val="18"/>
          <w:szCs w:val="18"/>
        </w:rPr>
        <w:t>Repair</w:t>
      </w:r>
      <w:r w:rsidRPr="007828CC">
        <w:rPr>
          <w:b/>
          <w:spacing w:val="-3"/>
          <w:sz w:val="18"/>
          <w:szCs w:val="18"/>
        </w:rPr>
        <w:t xml:space="preserve"> </w:t>
      </w:r>
      <w:r w:rsidRPr="007828CC">
        <w:rPr>
          <w:b/>
          <w:sz w:val="18"/>
          <w:szCs w:val="18"/>
        </w:rPr>
        <w:t>and</w:t>
      </w:r>
      <w:r w:rsidRPr="007828CC">
        <w:rPr>
          <w:b/>
          <w:spacing w:val="-2"/>
          <w:sz w:val="18"/>
          <w:szCs w:val="18"/>
        </w:rPr>
        <w:t xml:space="preserve"> Maintenance</w:t>
      </w:r>
    </w:p>
    <w:p w14:paraId="481D7813" w14:textId="77777777" w:rsidR="00E47807" w:rsidRDefault="00420957" w:rsidP="00D76459">
      <w:pPr>
        <w:spacing w:line="249" w:lineRule="auto"/>
        <w:jc w:val="both"/>
        <w:rPr>
          <w:sz w:val="17"/>
          <w:szCs w:val="17"/>
        </w:rPr>
      </w:pPr>
      <w:r w:rsidRPr="00B977DF">
        <w:rPr>
          <w:sz w:val="17"/>
          <w:szCs w:val="17"/>
        </w:rPr>
        <w:t>If the Assistive Technology requires repairs or maintenance,</w:t>
      </w:r>
      <w:r w:rsidRPr="00B977DF">
        <w:rPr>
          <w:spacing w:val="-11"/>
          <w:sz w:val="17"/>
          <w:szCs w:val="17"/>
        </w:rPr>
        <w:t xml:space="preserve"> </w:t>
      </w:r>
      <w:r w:rsidRPr="00B977DF">
        <w:rPr>
          <w:sz w:val="17"/>
          <w:szCs w:val="17"/>
        </w:rPr>
        <w:t>contact</w:t>
      </w:r>
      <w:r w:rsidRPr="00B977DF">
        <w:rPr>
          <w:spacing w:val="-8"/>
          <w:sz w:val="17"/>
          <w:szCs w:val="17"/>
        </w:rPr>
        <w:t xml:space="preserve"> </w:t>
      </w:r>
      <w:r w:rsidRPr="00B977DF">
        <w:rPr>
          <w:sz w:val="17"/>
          <w:szCs w:val="17"/>
        </w:rPr>
        <w:t>the</w:t>
      </w:r>
      <w:r w:rsidRPr="00B977DF">
        <w:rPr>
          <w:spacing w:val="-8"/>
          <w:sz w:val="17"/>
          <w:szCs w:val="17"/>
        </w:rPr>
        <w:t xml:space="preserve"> </w:t>
      </w:r>
      <w:r w:rsidRPr="00B977DF">
        <w:rPr>
          <w:sz w:val="17"/>
          <w:szCs w:val="17"/>
        </w:rPr>
        <w:t>Lifetime</w:t>
      </w:r>
      <w:r w:rsidRPr="00B977DF">
        <w:rPr>
          <w:spacing w:val="-8"/>
          <w:sz w:val="17"/>
          <w:szCs w:val="17"/>
        </w:rPr>
        <w:t xml:space="preserve"> </w:t>
      </w:r>
      <w:r w:rsidRPr="00B977DF">
        <w:rPr>
          <w:sz w:val="17"/>
          <w:szCs w:val="17"/>
        </w:rPr>
        <w:t>Support</w:t>
      </w:r>
      <w:r w:rsidRPr="00B977DF">
        <w:rPr>
          <w:spacing w:val="-14"/>
          <w:sz w:val="17"/>
          <w:szCs w:val="17"/>
        </w:rPr>
        <w:t xml:space="preserve"> </w:t>
      </w:r>
      <w:r w:rsidRPr="00B977DF">
        <w:rPr>
          <w:sz w:val="17"/>
          <w:szCs w:val="17"/>
        </w:rPr>
        <w:t>Authority (LSA) on 1300 880 849. The LSA will arrange for</w:t>
      </w:r>
      <w:r w:rsidR="0081232A" w:rsidRPr="00B977DF">
        <w:rPr>
          <w:sz w:val="17"/>
          <w:szCs w:val="17"/>
        </w:rPr>
        <w:t xml:space="preserve"> </w:t>
      </w:r>
      <w:r w:rsidRPr="00B977DF">
        <w:rPr>
          <w:sz w:val="17"/>
          <w:szCs w:val="17"/>
        </w:rPr>
        <w:t>a qualified repairer to do the repairs if deemed necessary and reasonable. The LSA</w:t>
      </w:r>
      <w:r w:rsidRPr="00B977DF">
        <w:rPr>
          <w:spacing w:val="-3"/>
          <w:sz w:val="17"/>
          <w:szCs w:val="17"/>
        </w:rPr>
        <w:t xml:space="preserve"> </w:t>
      </w:r>
      <w:r w:rsidRPr="00B977DF">
        <w:rPr>
          <w:sz w:val="17"/>
          <w:szCs w:val="17"/>
        </w:rPr>
        <w:t>will pay for the repairs and maintenance of funded</w:t>
      </w:r>
      <w:r w:rsidRPr="00B977DF">
        <w:rPr>
          <w:spacing w:val="-6"/>
          <w:sz w:val="17"/>
          <w:szCs w:val="17"/>
        </w:rPr>
        <w:t xml:space="preserve"> </w:t>
      </w:r>
      <w:r w:rsidRPr="00B977DF">
        <w:rPr>
          <w:sz w:val="17"/>
          <w:szCs w:val="17"/>
        </w:rPr>
        <w:t>Assistive Technology resulting from normal wear and tear if</w:t>
      </w:r>
      <w:r w:rsidRPr="00B977DF">
        <w:rPr>
          <w:spacing w:val="-4"/>
          <w:sz w:val="17"/>
          <w:szCs w:val="17"/>
        </w:rPr>
        <w:t xml:space="preserve"> </w:t>
      </w:r>
      <w:r w:rsidRPr="00B977DF">
        <w:rPr>
          <w:sz w:val="17"/>
          <w:szCs w:val="17"/>
        </w:rPr>
        <w:t>it</w:t>
      </w:r>
      <w:r w:rsidRPr="00B977DF">
        <w:rPr>
          <w:spacing w:val="-4"/>
          <w:sz w:val="17"/>
          <w:szCs w:val="17"/>
        </w:rPr>
        <w:t xml:space="preserve"> </w:t>
      </w:r>
      <w:r w:rsidRPr="00B977DF">
        <w:rPr>
          <w:sz w:val="17"/>
          <w:szCs w:val="17"/>
        </w:rPr>
        <w:t>is</w:t>
      </w:r>
      <w:r w:rsidRPr="00B977DF">
        <w:rPr>
          <w:spacing w:val="-4"/>
          <w:sz w:val="17"/>
          <w:szCs w:val="17"/>
        </w:rPr>
        <w:t xml:space="preserve"> </w:t>
      </w:r>
      <w:r w:rsidRPr="00B977DF">
        <w:rPr>
          <w:sz w:val="17"/>
          <w:szCs w:val="17"/>
        </w:rPr>
        <w:t>still</w:t>
      </w:r>
      <w:r w:rsidRPr="00B977DF">
        <w:rPr>
          <w:spacing w:val="-4"/>
          <w:sz w:val="17"/>
          <w:szCs w:val="17"/>
        </w:rPr>
        <w:t xml:space="preserve"> </w:t>
      </w:r>
      <w:r w:rsidRPr="00B977DF">
        <w:rPr>
          <w:sz w:val="17"/>
          <w:szCs w:val="17"/>
        </w:rPr>
        <w:t>appropriately</w:t>
      </w:r>
      <w:r w:rsidRPr="00B977DF">
        <w:rPr>
          <w:spacing w:val="-4"/>
          <w:sz w:val="17"/>
          <w:szCs w:val="17"/>
        </w:rPr>
        <w:t xml:space="preserve"> </w:t>
      </w:r>
      <w:r w:rsidRPr="00B977DF">
        <w:rPr>
          <w:sz w:val="17"/>
          <w:szCs w:val="17"/>
        </w:rPr>
        <w:t>required</w:t>
      </w:r>
      <w:r w:rsidRPr="00B977DF">
        <w:rPr>
          <w:spacing w:val="-4"/>
          <w:sz w:val="17"/>
          <w:szCs w:val="17"/>
        </w:rPr>
        <w:t xml:space="preserve"> </w:t>
      </w:r>
      <w:r w:rsidRPr="00B977DF">
        <w:rPr>
          <w:sz w:val="17"/>
          <w:szCs w:val="17"/>
        </w:rPr>
        <w:t>by</w:t>
      </w:r>
      <w:r w:rsidRPr="00B977DF">
        <w:rPr>
          <w:spacing w:val="-4"/>
          <w:sz w:val="17"/>
          <w:szCs w:val="17"/>
        </w:rPr>
        <w:t xml:space="preserve"> </w:t>
      </w:r>
      <w:r w:rsidRPr="00B977DF">
        <w:rPr>
          <w:sz w:val="17"/>
          <w:szCs w:val="17"/>
        </w:rPr>
        <w:t>you.</w:t>
      </w:r>
      <w:r w:rsidRPr="00B977DF">
        <w:rPr>
          <w:spacing w:val="-8"/>
          <w:sz w:val="17"/>
          <w:szCs w:val="17"/>
        </w:rPr>
        <w:t xml:space="preserve"> </w:t>
      </w:r>
      <w:r w:rsidRPr="00B977DF">
        <w:rPr>
          <w:sz w:val="17"/>
          <w:szCs w:val="17"/>
        </w:rPr>
        <w:t>The</w:t>
      </w:r>
      <w:r w:rsidRPr="00B977DF">
        <w:rPr>
          <w:spacing w:val="-4"/>
          <w:sz w:val="17"/>
          <w:szCs w:val="17"/>
        </w:rPr>
        <w:t xml:space="preserve"> </w:t>
      </w:r>
      <w:r w:rsidRPr="00B977DF">
        <w:rPr>
          <w:sz w:val="17"/>
          <w:szCs w:val="17"/>
        </w:rPr>
        <w:t>LSA</w:t>
      </w:r>
      <w:r w:rsidR="0081232A" w:rsidRPr="00B977DF">
        <w:rPr>
          <w:sz w:val="17"/>
          <w:szCs w:val="17"/>
        </w:rPr>
        <w:t xml:space="preserve"> </w:t>
      </w:r>
      <w:r w:rsidRPr="00B977DF">
        <w:rPr>
          <w:sz w:val="17"/>
          <w:szCs w:val="17"/>
        </w:rPr>
        <w:t>will</w:t>
      </w:r>
      <w:r w:rsidRPr="00B977DF">
        <w:rPr>
          <w:spacing w:val="-7"/>
          <w:sz w:val="17"/>
          <w:szCs w:val="17"/>
        </w:rPr>
        <w:t xml:space="preserve"> </w:t>
      </w:r>
      <w:r w:rsidRPr="00B977DF">
        <w:rPr>
          <w:sz w:val="17"/>
          <w:szCs w:val="17"/>
        </w:rPr>
        <w:t>fund</w:t>
      </w:r>
      <w:r w:rsidRPr="00B977DF">
        <w:rPr>
          <w:spacing w:val="-7"/>
          <w:sz w:val="17"/>
          <w:szCs w:val="17"/>
        </w:rPr>
        <w:t xml:space="preserve"> </w:t>
      </w:r>
      <w:r w:rsidRPr="00B977DF">
        <w:rPr>
          <w:sz w:val="17"/>
          <w:szCs w:val="17"/>
        </w:rPr>
        <w:t>routine</w:t>
      </w:r>
      <w:r w:rsidRPr="00B977DF">
        <w:rPr>
          <w:spacing w:val="-7"/>
          <w:sz w:val="17"/>
          <w:szCs w:val="17"/>
        </w:rPr>
        <w:t xml:space="preserve"> </w:t>
      </w:r>
      <w:r w:rsidRPr="00B977DF">
        <w:rPr>
          <w:sz w:val="17"/>
          <w:szCs w:val="17"/>
        </w:rPr>
        <w:t>maintenance</w:t>
      </w:r>
      <w:r w:rsidRPr="00B977DF">
        <w:rPr>
          <w:spacing w:val="-7"/>
          <w:sz w:val="17"/>
          <w:szCs w:val="17"/>
        </w:rPr>
        <w:t xml:space="preserve"> </w:t>
      </w:r>
      <w:r w:rsidRPr="00B977DF">
        <w:rPr>
          <w:sz w:val="17"/>
          <w:szCs w:val="17"/>
        </w:rPr>
        <w:t>as</w:t>
      </w:r>
      <w:r w:rsidRPr="00B977DF">
        <w:rPr>
          <w:spacing w:val="-7"/>
          <w:sz w:val="17"/>
          <w:szCs w:val="17"/>
        </w:rPr>
        <w:t xml:space="preserve"> </w:t>
      </w:r>
      <w:r w:rsidRPr="00B977DF">
        <w:rPr>
          <w:sz w:val="17"/>
          <w:szCs w:val="17"/>
        </w:rPr>
        <w:t>recommended</w:t>
      </w:r>
      <w:r w:rsidRPr="00B977DF">
        <w:rPr>
          <w:spacing w:val="-7"/>
          <w:sz w:val="17"/>
          <w:szCs w:val="17"/>
        </w:rPr>
        <w:t xml:space="preserve"> </w:t>
      </w:r>
      <w:r w:rsidRPr="00B977DF">
        <w:rPr>
          <w:sz w:val="17"/>
          <w:szCs w:val="17"/>
        </w:rPr>
        <w:t>by the manufacturer, and adjustments due to growth, or other change to your abilities and needs.</w:t>
      </w:r>
      <w:r w:rsidR="00F45756" w:rsidRPr="00B977DF">
        <w:rPr>
          <w:sz w:val="17"/>
          <w:szCs w:val="17"/>
        </w:rPr>
        <w:t xml:space="preserve"> </w:t>
      </w:r>
    </w:p>
    <w:p w14:paraId="0AE1FC45" w14:textId="0E5759D2" w:rsidR="00420957" w:rsidRPr="00B977DF" w:rsidRDefault="00420957" w:rsidP="00D76459">
      <w:pPr>
        <w:spacing w:line="249" w:lineRule="auto"/>
        <w:jc w:val="both"/>
        <w:rPr>
          <w:sz w:val="17"/>
          <w:szCs w:val="17"/>
        </w:rPr>
      </w:pPr>
      <w:r w:rsidRPr="00B977DF">
        <w:rPr>
          <w:sz w:val="17"/>
          <w:szCs w:val="17"/>
        </w:rPr>
        <w:t>Any repairs or replacement of</w:t>
      </w:r>
      <w:r w:rsidRPr="00B977DF">
        <w:rPr>
          <w:spacing w:val="-1"/>
          <w:sz w:val="17"/>
          <w:szCs w:val="17"/>
        </w:rPr>
        <w:t xml:space="preserve"> </w:t>
      </w:r>
      <w:r w:rsidRPr="00B977DF">
        <w:rPr>
          <w:sz w:val="17"/>
          <w:szCs w:val="17"/>
        </w:rPr>
        <w:t>Assistive Technology that has been clearly damaged from lack of reasonable care will be at your cost, with repairs arranged by the LSA. A Contingency Plan for managing repairs, maintenance and power outages for</w:t>
      </w:r>
      <w:r w:rsidRPr="00B977DF">
        <w:rPr>
          <w:spacing w:val="-11"/>
          <w:sz w:val="17"/>
          <w:szCs w:val="17"/>
        </w:rPr>
        <w:t xml:space="preserve"> </w:t>
      </w:r>
      <w:r w:rsidRPr="00B977DF">
        <w:rPr>
          <w:sz w:val="17"/>
          <w:szCs w:val="17"/>
        </w:rPr>
        <w:t>your</w:t>
      </w:r>
      <w:r w:rsidRPr="00B977DF">
        <w:rPr>
          <w:spacing w:val="-14"/>
          <w:sz w:val="17"/>
          <w:szCs w:val="17"/>
        </w:rPr>
        <w:t xml:space="preserve"> </w:t>
      </w:r>
      <w:r w:rsidRPr="00B977DF">
        <w:rPr>
          <w:sz w:val="17"/>
          <w:szCs w:val="17"/>
        </w:rPr>
        <w:t>Assistive</w:t>
      </w:r>
      <w:r w:rsidRPr="00B977DF">
        <w:rPr>
          <w:spacing w:val="-11"/>
          <w:sz w:val="17"/>
          <w:szCs w:val="17"/>
        </w:rPr>
        <w:t xml:space="preserve"> </w:t>
      </w:r>
      <w:r w:rsidRPr="00B977DF">
        <w:rPr>
          <w:sz w:val="17"/>
          <w:szCs w:val="17"/>
        </w:rPr>
        <w:t>Technology</w:t>
      </w:r>
      <w:r w:rsidRPr="00B977DF">
        <w:rPr>
          <w:spacing w:val="-8"/>
          <w:sz w:val="17"/>
          <w:szCs w:val="17"/>
        </w:rPr>
        <w:t xml:space="preserve"> </w:t>
      </w:r>
      <w:r w:rsidRPr="00B977DF">
        <w:rPr>
          <w:sz w:val="17"/>
          <w:szCs w:val="17"/>
        </w:rPr>
        <w:t>is</w:t>
      </w:r>
      <w:r w:rsidRPr="00B977DF">
        <w:rPr>
          <w:spacing w:val="-8"/>
          <w:sz w:val="17"/>
          <w:szCs w:val="17"/>
        </w:rPr>
        <w:t xml:space="preserve"> </w:t>
      </w:r>
      <w:proofErr w:type="gramStart"/>
      <w:r w:rsidRPr="00B977DF">
        <w:rPr>
          <w:sz w:val="17"/>
          <w:szCs w:val="17"/>
        </w:rPr>
        <w:t>attached,</w:t>
      </w:r>
      <w:r w:rsidR="007828CC" w:rsidRPr="00B977DF">
        <w:rPr>
          <w:spacing w:val="-8"/>
          <w:sz w:val="17"/>
          <w:szCs w:val="17"/>
        </w:rPr>
        <w:t xml:space="preserve"> </w:t>
      </w:r>
      <w:r w:rsidRPr="00B977DF">
        <w:rPr>
          <w:sz w:val="17"/>
          <w:szCs w:val="17"/>
        </w:rPr>
        <w:t>and</w:t>
      </w:r>
      <w:proofErr w:type="gramEnd"/>
      <w:r w:rsidRPr="00B977DF">
        <w:rPr>
          <w:spacing w:val="-8"/>
          <w:sz w:val="17"/>
          <w:szCs w:val="17"/>
        </w:rPr>
        <w:t xml:space="preserve"> </w:t>
      </w:r>
      <w:r w:rsidRPr="00B977DF">
        <w:rPr>
          <w:sz w:val="17"/>
          <w:szCs w:val="17"/>
        </w:rPr>
        <w:t>will</w:t>
      </w:r>
      <w:r w:rsidRPr="00B977DF">
        <w:rPr>
          <w:spacing w:val="-8"/>
          <w:sz w:val="17"/>
          <w:szCs w:val="17"/>
        </w:rPr>
        <w:t xml:space="preserve"> </w:t>
      </w:r>
      <w:r w:rsidRPr="00B977DF">
        <w:rPr>
          <w:sz w:val="17"/>
          <w:szCs w:val="17"/>
        </w:rPr>
        <w:t>be completed with you by the prescribing clinician.</w:t>
      </w:r>
    </w:p>
    <w:p w14:paraId="64F3EA94" w14:textId="77777777" w:rsidR="00B977DF" w:rsidRDefault="00B977DF" w:rsidP="00475280">
      <w:pPr>
        <w:spacing w:before="94"/>
        <w:rPr>
          <w:b/>
          <w:sz w:val="18"/>
          <w:szCs w:val="18"/>
        </w:rPr>
      </w:pPr>
    </w:p>
    <w:p w14:paraId="51A25C66" w14:textId="77777777" w:rsidR="000E5B55" w:rsidRDefault="000E5B55" w:rsidP="00475280">
      <w:pPr>
        <w:spacing w:before="94"/>
        <w:rPr>
          <w:b/>
          <w:sz w:val="18"/>
          <w:szCs w:val="18"/>
        </w:rPr>
      </w:pPr>
    </w:p>
    <w:p w14:paraId="3DA89B0C" w14:textId="77777777" w:rsidR="000E5B55" w:rsidRDefault="000E5B55" w:rsidP="00475280">
      <w:pPr>
        <w:spacing w:before="94"/>
        <w:rPr>
          <w:b/>
          <w:sz w:val="18"/>
          <w:szCs w:val="18"/>
        </w:rPr>
      </w:pPr>
    </w:p>
    <w:p w14:paraId="21BC5B27" w14:textId="77777777" w:rsidR="000E5B55" w:rsidRDefault="000E5B55" w:rsidP="00475280">
      <w:pPr>
        <w:spacing w:before="94"/>
        <w:rPr>
          <w:b/>
          <w:sz w:val="18"/>
          <w:szCs w:val="18"/>
        </w:rPr>
      </w:pPr>
    </w:p>
    <w:p w14:paraId="277BC53B" w14:textId="77777777" w:rsidR="000E5B55" w:rsidRDefault="000E5B55" w:rsidP="00475280">
      <w:pPr>
        <w:spacing w:before="94"/>
        <w:rPr>
          <w:b/>
          <w:sz w:val="18"/>
          <w:szCs w:val="18"/>
        </w:rPr>
      </w:pPr>
    </w:p>
    <w:p w14:paraId="00FDC13C" w14:textId="77777777" w:rsidR="000E5B55" w:rsidRDefault="000E5B55" w:rsidP="00475280">
      <w:pPr>
        <w:spacing w:before="94"/>
        <w:rPr>
          <w:b/>
          <w:sz w:val="18"/>
          <w:szCs w:val="18"/>
        </w:rPr>
      </w:pPr>
    </w:p>
    <w:p w14:paraId="45011DF6" w14:textId="524A21C1" w:rsidR="00420957" w:rsidRPr="007828CC" w:rsidRDefault="00420957" w:rsidP="00475280">
      <w:pPr>
        <w:spacing w:before="94"/>
        <w:rPr>
          <w:b/>
          <w:sz w:val="18"/>
          <w:szCs w:val="18"/>
        </w:rPr>
      </w:pPr>
      <w:r w:rsidRPr="007828CC">
        <w:rPr>
          <w:b/>
          <w:sz w:val="18"/>
          <w:szCs w:val="18"/>
        </w:rPr>
        <w:t>Ownership</w:t>
      </w:r>
      <w:r w:rsidRPr="007828CC">
        <w:rPr>
          <w:b/>
          <w:spacing w:val="-2"/>
          <w:sz w:val="18"/>
          <w:szCs w:val="18"/>
        </w:rPr>
        <w:t xml:space="preserve"> </w:t>
      </w:r>
      <w:r w:rsidRPr="007828CC">
        <w:rPr>
          <w:b/>
          <w:sz w:val="18"/>
          <w:szCs w:val="18"/>
        </w:rPr>
        <w:t>and</w:t>
      </w:r>
      <w:r w:rsidRPr="007828CC">
        <w:rPr>
          <w:b/>
          <w:spacing w:val="-2"/>
          <w:sz w:val="18"/>
          <w:szCs w:val="18"/>
        </w:rPr>
        <w:t xml:space="preserve"> </w:t>
      </w:r>
      <w:r w:rsidRPr="007828CC">
        <w:rPr>
          <w:b/>
          <w:sz w:val="18"/>
          <w:szCs w:val="18"/>
        </w:rPr>
        <w:t>Return</w:t>
      </w:r>
      <w:r w:rsidRPr="007828CC">
        <w:rPr>
          <w:b/>
          <w:spacing w:val="-1"/>
          <w:sz w:val="18"/>
          <w:szCs w:val="18"/>
        </w:rPr>
        <w:t xml:space="preserve"> </w:t>
      </w:r>
      <w:r w:rsidRPr="007828CC">
        <w:rPr>
          <w:b/>
          <w:sz w:val="18"/>
          <w:szCs w:val="18"/>
        </w:rPr>
        <w:t>of</w:t>
      </w:r>
      <w:r w:rsidRPr="007828CC">
        <w:rPr>
          <w:b/>
          <w:spacing w:val="-10"/>
          <w:sz w:val="18"/>
          <w:szCs w:val="18"/>
        </w:rPr>
        <w:t xml:space="preserve"> </w:t>
      </w:r>
      <w:r w:rsidRPr="007828CC">
        <w:rPr>
          <w:b/>
          <w:sz w:val="18"/>
          <w:szCs w:val="18"/>
        </w:rPr>
        <w:t>Assistive</w:t>
      </w:r>
      <w:r w:rsidRPr="007828CC">
        <w:rPr>
          <w:b/>
          <w:spacing w:val="-1"/>
          <w:sz w:val="18"/>
          <w:szCs w:val="18"/>
        </w:rPr>
        <w:t xml:space="preserve"> </w:t>
      </w:r>
      <w:r w:rsidRPr="007828CC">
        <w:rPr>
          <w:b/>
          <w:spacing w:val="-2"/>
          <w:sz w:val="18"/>
          <w:szCs w:val="18"/>
        </w:rPr>
        <w:t>Technology</w:t>
      </w:r>
    </w:p>
    <w:p w14:paraId="56E739C3" w14:textId="18153C49" w:rsidR="00420957" w:rsidRPr="00B977DF" w:rsidRDefault="00420957" w:rsidP="00D76459">
      <w:pPr>
        <w:spacing w:line="249" w:lineRule="auto"/>
        <w:ind w:right="112"/>
        <w:jc w:val="both"/>
        <w:rPr>
          <w:sz w:val="17"/>
          <w:szCs w:val="17"/>
        </w:rPr>
      </w:pPr>
      <w:r w:rsidRPr="00B977DF">
        <w:rPr>
          <w:sz w:val="17"/>
          <w:szCs w:val="17"/>
        </w:rPr>
        <w:t>The LSA has provided this Assistive Technology item(s) to you as part of your treatment, care and support for the Motor Vehicle Injuries. This item will be owned by you for</w:t>
      </w:r>
      <w:r w:rsidR="000E5B55">
        <w:rPr>
          <w:sz w:val="17"/>
          <w:szCs w:val="17"/>
        </w:rPr>
        <w:t xml:space="preserve"> </w:t>
      </w:r>
      <w:r w:rsidRPr="00B977DF">
        <w:rPr>
          <w:sz w:val="17"/>
          <w:szCs w:val="17"/>
        </w:rPr>
        <w:t>your sole use and is to be used as prescribed by the treating clinician. This</w:t>
      </w:r>
      <w:r w:rsidRPr="00B977DF">
        <w:rPr>
          <w:spacing w:val="-7"/>
          <w:sz w:val="17"/>
          <w:szCs w:val="17"/>
        </w:rPr>
        <w:t xml:space="preserve"> </w:t>
      </w:r>
      <w:r w:rsidRPr="00B977DF">
        <w:rPr>
          <w:sz w:val="17"/>
          <w:szCs w:val="17"/>
        </w:rPr>
        <w:t>Assistive Technology</w:t>
      </w:r>
      <w:r w:rsidRPr="00B977DF">
        <w:rPr>
          <w:spacing w:val="-6"/>
          <w:sz w:val="17"/>
          <w:szCs w:val="17"/>
        </w:rPr>
        <w:t xml:space="preserve"> </w:t>
      </w:r>
      <w:r w:rsidRPr="00B977DF">
        <w:rPr>
          <w:sz w:val="17"/>
          <w:szCs w:val="17"/>
        </w:rPr>
        <w:t>will</w:t>
      </w:r>
      <w:r w:rsidRPr="00B977DF">
        <w:rPr>
          <w:spacing w:val="-6"/>
          <w:sz w:val="17"/>
          <w:szCs w:val="17"/>
        </w:rPr>
        <w:t xml:space="preserve"> </w:t>
      </w:r>
      <w:r w:rsidRPr="00B977DF">
        <w:rPr>
          <w:sz w:val="17"/>
          <w:szCs w:val="17"/>
        </w:rPr>
        <w:t>be</w:t>
      </w:r>
      <w:r w:rsidRPr="00B977DF">
        <w:rPr>
          <w:spacing w:val="-6"/>
          <w:sz w:val="17"/>
          <w:szCs w:val="17"/>
        </w:rPr>
        <w:t xml:space="preserve"> </w:t>
      </w:r>
      <w:r w:rsidRPr="00B977DF">
        <w:rPr>
          <w:sz w:val="17"/>
          <w:szCs w:val="17"/>
        </w:rPr>
        <w:t>provided</w:t>
      </w:r>
      <w:r w:rsidRPr="00B977DF">
        <w:rPr>
          <w:spacing w:val="-6"/>
          <w:sz w:val="17"/>
          <w:szCs w:val="17"/>
        </w:rPr>
        <w:t xml:space="preserve"> </w:t>
      </w:r>
      <w:r w:rsidRPr="00B977DF">
        <w:rPr>
          <w:sz w:val="17"/>
          <w:szCs w:val="17"/>
        </w:rPr>
        <w:t>to</w:t>
      </w:r>
      <w:r w:rsidRPr="00B977DF">
        <w:rPr>
          <w:spacing w:val="-6"/>
          <w:sz w:val="17"/>
          <w:szCs w:val="17"/>
        </w:rPr>
        <w:t xml:space="preserve"> </w:t>
      </w:r>
      <w:r w:rsidRPr="00B977DF">
        <w:rPr>
          <w:sz w:val="17"/>
          <w:szCs w:val="17"/>
        </w:rPr>
        <w:t>you</w:t>
      </w:r>
      <w:r w:rsidRPr="00B977DF">
        <w:rPr>
          <w:spacing w:val="-6"/>
          <w:sz w:val="17"/>
          <w:szCs w:val="17"/>
        </w:rPr>
        <w:t xml:space="preserve"> </w:t>
      </w:r>
      <w:r w:rsidRPr="00B977DF">
        <w:rPr>
          <w:sz w:val="17"/>
          <w:szCs w:val="17"/>
        </w:rPr>
        <w:t>for</w:t>
      </w:r>
      <w:r w:rsidRPr="00B977DF">
        <w:rPr>
          <w:spacing w:val="-6"/>
          <w:sz w:val="17"/>
          <w:szCs w:val="17"/>
        </w:rPr>
        <w:t xml:space="preserve"> </w:t>
      </w:r>
      <w:r w:rsidRPr="00B977DF">
        <w:rPr>
          <w:sz w:val="17"/>
          <w:szCs w:val="17"/>
        </w:rPr>
        <w:t>as</w:t>
      </w:r>
      <w:r w:rsidRPr="00B977DF">
        <w:rPr>
          <w:spacing w:val="-6"/>
          <w:sz w:val="17"/>
          <w:szCs w:val="17"/>
        </w:rPr>
        <w:t xml:space="preserve"> </w:t>
      </w:r>
      <w:r w:rsidRPr="00B977DF">
        <w:rPr>
          <w:sz w:val="17"/>
          <w:szCs w:val="17"/>
        </w:rPr>
        <w:t>long</w:t>
      </w:r>
      <w:r w:rsidRPr="00B977DF">
        <w:rPr>
          <w:spacing w:val="-6"/>
          <w:sz w:val="17"/>
          <w:szCs w:val="17"/>
        </w:rPr>
        <w:t xml:space="preserve"> </w:t>
      </w:r>
      <w:r w:rsidRPr="00B977DF">
        <w:rPr>
          <w:sz w:val="17"/>
          <w:szCs w:val="17"/>
        </w:rPr>
        <w:t>as</w:t>
      </w:r>
      <w:r w:rsidRPr="00B977DF">
        <w:rPr>
          <w:spacing w:val="-6"/>
          <w:sz w:val="17"/>
          <w:szCs w:val="17"/>
        </w:rPr>
        <w:t xml:space="preserve"> </w:t>
      </w:r>
      <w:r w:rsidRPr="00B977DF">
        <w:rPr>
          <w:sz w:val="17"/>
          <w:szCs w:val="17"/>
        </w:rPr>
        <w:t>you need it, and will be reviewed to ensure it remains appropriate, safe, necessary and reasonable.</w:t>
      </w:r>
    </w:p>
    <w:p w14:paraId="30B084E4" w14:textId="77777777" w:rsidR="00420957" w:rsidRPr="007828CC" w:rsidRDefault="00420957" w:rsidP="00420957">
      <w:pPr>
        <w:pStyle w:val="BodyText"/>
        <w:spacing w:before="26"/>
        <w:rPr>
          <w:sz w:val="18"/>
          <w:szCs w:val="18"/>
        </w:rPr>
      </w:pPr>
    </w:p>
    <w:p w14:paraId="1B254064" w14:textId="0F263916" w:rsidR="00420957" w:rsidRPr="007828CC" w:rsidRDefault="00420957" w:rsidP="00F45756">
      <w:pPr>
        <w:rPr>
          <w:sz w:val="18"/>
          <w:szCs w:val="18"/>
        </w:rPr>
      </w:pPr>
      <w:r w:rsidRPr="007828CC">
        <w:rPr>
          <w:b/>
          <w:sz w:val="18"/>
          <w:szCs w:val="18"/>
        </w:rPr>
        <w:t>Insurance</w:t>
      </w:r>
      <w:r w:rsidRPr="007828CC">
        <w:rPr>
          <w:b/>
          <w:spacing w:val="-4"/>
          <w:sz w:val="18"/>
          <w:szCs w:val="18"/>
        </w:rPr>
        <w:t xml:space="preserve"> </w:t>
      </w:r>
      <w:r w:rsidRPr="007828CC">
        <w:rPr>
          <w:b/>
          <w:sz w:val="18"/>
          <w:szCs w:val="18"/>
        </w:rPr>
        <w:t>and</w:t>
      </w:r>
      <w:r w:rsidRPr="007828CC">
        <w:rPr>
          <w:b/>
          <w:spacing w:val="-4"/>
          <w:sz w:val="18"/>
          <w:szCs w:val="18"/>
        </w:rPr>
        <w:t xml:space="preserve"> </w:t>
      </w:r>
      <w:r w:rsidRPr="007828CC">
        <w:rPr>
          <w:b/>
          <w:spacing w:val="-2"/>
          <w:sz w:val="18"/>
          <w:szCs w:val="18"/>
        </w:rPr>
        <w:t>Losses</w:t>
      </w:r>
    </w:p>
    <w:p w14:paraId="379A0D3B" w14:textId="40C0F8BB" w:rsidR="00475280" w:rsidRPr="00B977DF" w:rsidRDefault="003F2EEA" w:rsidP="00D76459">
      <w:pPr>
        <w:spacing w:line="249" w:lineRule="auto"/>
        <w:ind w:right="112"/>
        <w:jc w:val="both"/>
        <w:rPr>
          <w:sz w:val="17"/>
          <w:szCs w:val="17"/>
        </w:rPr>
      </w:pPr>
      <w:r w:rsidRPr="00B977DF">
        <w:rPr>
          <w:sz w:val="17"/>
          <w:szCs w:val="17"/>
        </w:rPr>
        <w:t>The LSA is not responsible for any loss, liability or expense sustained whilst using the Assistive Technology, except where losses are caused directly</w:t>
      </w:r>
      <w:r w:rsidR="00475280" w:rsidRPr="00B977DF">
        <w:rPr>
          <w:sz w:val="17"/>
          <w:szCs w:val="17"/>
        </w:rPr>
        <w:t xml:space="preserve"> by a negligent act or omission by the LSA representative or agent. If an item is genuinely lost or stolen, a replacement will be arranged if considered necessary and reasonable.</w:t>
      </w:r>
    </w:p>
    <w:p w14:paraId="7F23F858" w14:textId="2132DECC" w:rsidR="00420957" w:rsidRPr="00B977DF" w:rsidRDefault="00420957" w:rsidP="00D76459">
      <w:pPr>
        <w:spacing w:line="249" w:lineRule="auto"/>
        <w:ind w:right="112"/>
        <w:jc w:val="both"/>
        <w:rPr>
          <w:sz w:val="17"/>
          <w:szCs w:val="17"/>
        </w:rPr>
      </w:pPr>
      <w:r w:rsidRPr="00B977DF">
        <w:rPr>
          <w:sz w:val="17"/>
          <w:szCs w:val="17"/>
        </w:rPr>
        <w:t>For powered mobility aids (wheelchairs and scooters),</w:t>
      </w:r>
      <w:r w:rsidRPr="00B977DF">
        <w:rPr>
          <w:spacing w:val="-6"/>
          <w:sz w:val="17"/>
          <w:szCs w:val="17"/>
        </w:rPr>
        <w:t xml:space="preserve"> </w:t>
      </w:r>
      <w:r w:rsidRPr="00B977DF">
        <w:rPr>
          <w:sz w:val="17"/>
          <w:szCs w:val="17"/>
        </w:rPr>
        <w:t>it</w:t>
      </w:r>
      <w:r w:rsidRPr="00B977DF">
        <w:rPr>
          <w:spacing w:val="-6"/>
          <w:sz w:val="17"/>
          <w:szCs w:val="17"/>
        </w:rPr>
        <w:t xml:space="preserve"> </w:t>
      </w:r>
      <w:r w:rsidRPr="00B977DF">
        <w:rPr>
          <w:sz w:val="17"/>
          <w:szCs w:val="17"/>
        </w:rPr>
        <w:t>is</w:t>
      </w:r>
      <w:r w:rsidRPr="00B977DF">
        <w:rPr>
          <w:spacing w:val="-6"/>
          <w:sz w:val="17"/>
          <w:szCs w:val="17"/>
        </w:rPr>
        <w:t xml:space="preserve"> </w:t>
      </w:r>
      <w:r w:rsidRPr="00B977DF">
        <w:rPr>
          <w:sz w:val="17"/>
          <w:szCs w:val="17"/>
        </w:rPr>
        <w:t>recommended</w:t>
      </w:r>
      <w:r w:rsidRPr="00B977DF">
        <w:rPr>
          <w:spacing w:val="-6"/>
          <w:sz w:val="17"/>
          <w:szCs w:val="17"/>
        </w:rPr>
        <w:t xml:space="preserve"> </w:t>
      </w:r>
      <w:r w:rsidRPr="00B977DF">
        <w:rPr>
          <w:sz w:val="17"/>
          <w:szCs w:val="17"/>
        </w:rPr>
        <w:t>you</w:t>
      </w:r>
      <w:r w:rsidRPr="00B977DF">
        <w:rPr>
          <w:spacing w:val="-6"/>
          <w:sz w:val="17"/>
          <w:szCs w:val="17"/>
        </w:rPr>
        <w:t xml:space="preserve"> </w:t>
      </w:r>
      <w:r w:rsidRPr="00B977DF">
        <w:rPr>
          <w:sz w:val="17"/>
          <w:szCs w:val="17"/>
        </w:rPr>
        <w:t>consider</w:t>
      </w:r>
      <w:r w:rsidRPr="00B977DF">
        <w:rPr>
          <w:spacing w:val="-6"/>
          <w:sz w:val="17"/>
          <w:szCs w:val="17"/>
        </w:rPr>
        <w:t xml:space="preserve"> </w:t>
      </w:r>
      <w:r w:rsidRPr="00B977DF">
        <w:rPr>
          <w:sz w:val="17"/>
          <w:szCs w:val="17"/>
        </w:rPr>
        <w:t xml:space="preserve">insurance cover for potential of damages to you, others or property </w:t>
      </w:r>
      <w:proofErr w:type="gramStart"/>
      <w:r w:rsidRPr="00B977DF">
        <w:rPr>
          <w:sz w:val="17"/>
          <w:szCs w:val="17"/>
        </w:rPr>
        <w:t>as a result of</w:t>
      </w:r>
      <w:proofErr w:type="gramEnd"/>
      <w:r w:rsidRPr="00B977DF">
        <w:rPr>
          <w:sz w:val="17"/>
          <w:szCs w:val="17"/>
        </w:rPr>
        <w:t xml:space="preserve"> an accident involving your powered mobility aid. Insurance cover can often be arranged as part of an existing home and contents insurance policy, or you can have a separate insurance for powered mobility aids. Please direct any further enquiries to your insurer or broker.</w:t>
      </w:r>
    </w:p>
    <w:p w14:paraId="3D241327" w14:textId="77777777" w:rsidR="00420957" w:rsidRPr="007828CC" w:rsidRDefault="00420957" w:rsidP="00420957">
      <w:pPr>
        <w:pStyle w:val="BodyText"/>
        <w:spacing w:before="28"/>
        <w:rPr>
          <w:sz w:val="18"/>
          <w:szCs w:val="18"/>
        </w:rPr>
      </w:pPr>
    </w:p>
    <w:p w14:paraId="0686DFF2" w14:textId="6E6C95DA" w:rsidR="00420957" w:rsidRPr="007828CC" w:rsidRDefault="00420957" w:rsidP="00F45756">
      <w:pPr>
        <w:spacing w:line="249" w:lineRule="auto"/>
        <w:rPr>
          <w:b/>
          <w:sz w:val="18"/>
          <w:szCs w:val="18"/>
        </w:rPr>
      </w:pPr>
      <w:r w:rsidRPr="007828CC">
        <w:rPr>
          <w:b/>
          <w:sz w:val="18"/>
          <w:szCs w:val="18"/>
        </w:rPr>
        <w:t>Transport of Customised Assistive Technology</w:t>
      </w:r>
      <w:r w:rsidRPr="007828CC">
        <w:rPr>
          <w:b/>
          <w:spacing w:val="-14"/>
          <w:sz w:val="18"/>
          <w:szCs w:val="18"/>
        </w:rPr>
        <w:t xml:space="preserve"> </w:t>
      </w:r>
      <w:r w:rsidRPr="007828CC">
        <w:rPr>
          <w:b/>
          <w:sz w:val="18"/>
          <w:szCs w:val="18"/>
        </w:rPr>
        <w:t>or</w:t>
      </w:r>
      <w:r w:rsidRPr="007828CC">
        <w:rPr>
          <w:b/>
          <w:spacing w:val="-14"/>
          <w:sz w:val="18"/>
          <w:szCs w:val="18"/>
        </w:rPr>
        <w:t xml:space="preserve"> </w:t>
      </w:r>
      <w:r w:rsidRPr="007828CC">
        <w:rPr>
          <w:b/>
          <w:sz w:val="18"/>
          <w:szCs w:val="18"/>
        </w:rPr>
        <w:t>Powered</w:t>
      </w:r>
      <w:r w:rsidRPr="007828CC">
        <w:rPr>
          <w:b/>
          <w:spacing w:val="-14"/>
          <w:sz w:val="18"/>
          <w:szCs w:val="18"/>
        </w:rPr>
        <w:t xml:space="preserve"> </w:t>
      </w:r>
      <w:r w:rsidRPr="007828CC">
        <w:rPr>
          <w:b/>
          <w:sz w:val="18"/>
          <w:szCs w:val="18"/>
        </w:rPr>
        <w:t>Mobility</w:t>
      </w:r>
      <w:r w:rsidRPr="007828CC">
        <w:rPr>
          <w:b/>
          <w:spacing w:val="-14"/>
          <w:sz w:val="18"/>
          <w:szCs w:val="18"/>
        </w:rPr>
        <w:t xml:space="preserve"> </w:t>
      </w:r>
      <w:r w:rsidRPr="007828CC">
        <w:rPr>
          <w:b/>
          <w:sz w:val="18"/>
          <w:szCs w:val="18"/>
        </w:rPr>
        <w:t>Aids (powered wheelchairs or scooters)</w:t>
      </w:r>
    </w:p>
    <w:p w14:paraId="3F2E274A" w14:textId="77777777" w:rsidR="0081232A" w:rsidRPr="00B977DF" w:rsidRDefault="00420957" w:rsidP="00D76459">
      <w:pPr>
        <w:spacing w:line="249" w:lineRule="auto"/>
        <w:jc w:val="both"/>
        <w:rPr>
          <w:sz w:val="17"/>
          <w:szCs w:val="17"/>
        </w:rPr>
        <w:sectPr w:rsidR="0081232A" w:rsidRPr="00B977DF" w:rsidSect="0081232A">
          <w:type w:val="continuous"/>
          <w:pgSz w:w="11900" w:h="16840"/>
          <w:pgMar w:top="2835" w:right="1134" w:bottom="2268" w:left="1134" w:header="720" w:footer="1418" w:gutter="0"/>
          <w:cols w:num="2" w:space="720"/>
          <w:noEndnote/>
          <w:titlePg/>
          <w:docGrid w:linePitch="299"/>
        </w:sectPr>
      </w:pPr>
      <w:r w:rsidRPr="00B977DF">
        <w:rPr>
          <w:sz w:val="17"/>
          <w:szCs w:val="17"/>
        </w:rPr>
        <w:t>You</w:t>
      </w:r>
      <w:r w:rsidRPr="00B977DF">
        <w:rPr>
          <w:spacing w:val="-11"/>
          <w:sz w:val="17"/>
          <w:szCs w:val="17"/>
        </w:rPr>
        <w:t xml:space="preserve"> </w:t>
      </w:r>
      <w:r w:rsidRPr="00B977DF">
        <w:rPr>
          <w:sz w:val="17"/>
          <w:szCs w:val="17"/>
        </w:rPr>
        <w:t>must</w:t>
      </w:r>
      <w:r w:rsidRPr="00B977DF">
        <w:rPr>
          <w:spacing w:val="-8"/>
          <w:sz w:val="17"/>
          <w:szCs w:val="17"/>
        </w:rPr>
        <w:t xml:space="preserve"> </w:t>
      </w:r>
      <w:r w:rsidRPr="00B977DF">
        <w:rPr>
          <w:sz w:val="17"/>
          <w:szCs w:val="17"/>
        </w:rPr>
        <w:t>take</w:t>
      </w:r>
      <w:r w:rsidRPr="00B977DF">
        <w:rPr>
          <w:spacing w:val="-8"/>
          <w:sz w:val="17"/>
          <w:szCs w:val="17"/>
        </w:rPr>
        <w:t xml:space="preserve"> </w:t>
      </w:r>
      <w:r w:rsidRPr="00B977DF">
        <w:rPr>
          <w:sz w:val="17"/>
          <w:szCs w:val="17"/>
        </w:rPr>
        <w:t>reasonable</w:t>
      </w:r>
      <w:r w:rsidRPr="00B977DF">
        <w:rPr>
          <w:spacing w:val="-8"/>
          <w:sz w:val="17"/>
          <w:szCs w:val="17"/>
        </w:rPr>
        <w:t xml:space="preserve"> </w:t>
      </w:r>
      <w:r w:rsidRPr="00B977DF">
        <w:rPr>
          <w:sz w:val="17"/>
          <w:szCs w:val="17"/>
        </w:rPr>
        <w:t>care</w:t>
      </w:r>
      <w:r w:rsidRPr="00B977DF">
        <w:rPr>
          <w:spacing w:val="-8"/>
          <w:sz w:val="17"/>
          <w:szCs w:val="17"/>
        </w:rPr>
        <w:t xml:space="preserve"> </w:t>
      </w:r>
      <w:r w:rsidRPr="00B977DF">
        <w:rPr>
          <w:sz w:val="17"/>
          <w:szCs w:val="17"/>
        </w:rPr>
        <w:t>of</w:t>
      </w:r>
      <w:r w:rsidRPr="00B977DF">
        <w:rPr>
          <w:spacing w:val="-8"/>
          <w:sz w:val="17"/>
          <w:szCs w:val="17"/>
        </w:rPr>
        <w:t xml:space="preserve"> </w:t>
      </w:r>
      <w:r w:rsidRPr="00B977DF">
        <w:rPr>
          <w:sz w:val="17"/>
          <w:szCs w:val="17"/>
        </w:rPr>
        <w:t>the</w:t>
      </w:r>
      <w:r w:rsidRPr="00B977DF">
        <w:rPr>
          <w:spacing w:val="-14"/>
          <w:sz w:val="17"/>
          <w:szCs w:val="17"/>
        </w:rPr>
        <w:t xml:space="preserve"> </w:t>
      </w:r>
      <w:r w:rsidRPr="00B977DF">
        <w:rPr>
          <w:sz w:val="17"/>
          <w:szCs w:val="17"/>
        </w:rPr>
        <w:t>Assistive Technology and store the item in a secure</w:t>
      </w:r>
      <w:r w:rsidR="00D76459" w:rsidRPr="00B977DF">
        <w:rPr>
          <w:sz w:val="17"/>
          <w:szCs w:val="17"/>
        </w:rPr>
        <w:t xml:space="preserve"> and weatherproof area. For your safety, you must ensure you are able to restrain Assistive Technology securely using appro</w:t>
      </w:r>
      <w:r w:rsidR="0081232A" w:rsidRPr="00B977DF">
        <w:rPr>
          <w:sz w:val="17"/>
          <w:szCs w:val="17"/>
        </w:rPr>
        <w:t>priate anchor fittings, straps and cargo barriers. You can discuss this with your prescribing therapist to understand your individual needs.</w:t>
      </w:r>
    </w:p>
    <w:p w14:paraId="27AB38B7" w14:textId="77777777" w:rsidR="005B6403" w:rsidRDefault="005B6403" w:rsidP="0056468F"/>
    <w:p w14:paraId="6EAB8691" w14:textId="77777777" w:rsidR="005B6403" w:rsidRDefault="005B6403" w:rsidP="0056468F"/>
    <w:p w14:paraId="114D140A" w14:textId="77777777" w:rsidR="007F579C" w:rsidRDefault="007F579C" w:rsidP="000E5B55">
      <w:pPr>
        <w:pStyle w:val="Heading1"/>
      </w:pPr>
    </w:p>
    <w:p w14:paraId="18E4DD38" w14:textId="4F933E42" w:rsidR="00122974" w:rsidRDefault="004540B9" w:rsidP="00CD142E">
      <w:pPr>
        <w:pStyle w:val="Heading1"/>
        <w:rPr>
          <w:sz w:val="30"/>
          <w:szCs w:val="30"/>
        </w:rPr>
      </w:pPr>
      <w:r w:rsidRPr="00CD142E">
        <w:rPr>
          <w:noProof/>
          <w:sz w:val="30"/>
          <w:szCs w:val="30"/>
        </w:rPr>
        <w:lastRenderedPageBreak/>
        <mc:AlternateContent>
          <mc:Choice Requires="wpg">
            <w:drawing>
              <wp:anchor distT="0" distB="0" distL="0" distR="0" simplePos="0" relativeHeight="251658243" behindDoc="1" locked="0" layoutInCell="1" allowOverlap="1" wp14:anchorId="2F665D78" wp14:editId="209AA465">
                <wp:simplePos x="0" y="0"/>
                <wp:positionH relativeFrom="margin">
                  <wp:posOffset>-5080</wp:posOffset>
                </wp:positionH>
                <wp:positionV relativeFrom="paragraph">
                  <wp:posOffset>295275</wp:posOffset>
                </wp:positionV>
                <wp:extent cx="6400296" cy="444734"/>
                <wp:effectExtent l="0" t="0" r="0" b="0"/>
                <wp:wrapTopAndBottom/>
                <wp:docPr id="52"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0296" cy="444734"/>
                          <a:chOff x="0" y="1584"/>
                          <a:chExt cx="6352173" cy="351851"/>
                        </a:xfrm>
                      </wpg:grpSpPr>
                      <wps:wsp>
                        <wps:cNvPr id="53" name="Graphic 53"/>
                        <wps:cNvSpPr/>
                        <wps:spPr>
                          <a:xfrm>
                            <a:off x="0" y="331885"/>
                            <a:ext cx="6116955" cy="1270"/>
                          </a:xfrm>
                          <a:custGeom>
                            <a:avLst/>
                            <a:gdLst/>
                            <a:ahLst/>
                            <a:cxnLst/>
                            <a:rect l="l" t="t" r="r" b="b"/>
                            <a:pathLst>
                              <a:path w="6116955">
                                <a:moveTo>
                                  <a:pt x="0" y="0"/>
                                </a:moveTo>
                                <a:lnTo>
                                  <a:pt x="3060001" y="0"/>
                                </a:lnTo>
                              </a:path>
                              <a:path w="6116955">
                                <a:moveTo>
                                  <a:pt x="3060000" y="0"/>
                                </a:moveTo>
                                <a:lnTo>
                                  <a:pt x="6116826" y="0"/>
                                </a:lnTo>
                              </a:path>
                            </a:pathLst>
                          </a:custGeom>
                          <a:ln w="3180">
                            <a:solidFill>
                              <a:srgbClr val="ED1D24"/>
                            </a:solidFill>
                            <a:prstDash val="solid"/>
                          </a:ln>
                        </wps:spPr>
                        <wps:bodyPr wrap="square" lIns="0" tIns="0" rIns="0" bIns="0" rtlCol="0">
                          <a:prstTxWarp prst="textNoShape">
                            <a:avLst/>
                          </a:prstTxWarp>
                          <a:noAutofit/>
                        </wps:bodyPr>
                      </wps:wsp>
                      <wps:wsp>
                        <wps:cNvPr id="54" name="Graphic 54"/>
                        <wps:cNvSpPr/>
                        <wps:spPr>
                          <a:xfrm>
                            <a:off x="0" y="1584"/>
                            <a:ext cx="6116955" cy="1270"/>
                          </a:xfrm>
                          <a:custGeom>
                            <a:avLst/>
                            <a:gdLst/>
                            <a:ahLst/>
                            <a:cxnLst/>
                            <a:rect l="l" t="t" r="r" b="b"/>
                            <a:pathLst>
                              <a:path w="6116955">
                                <a:moveTo>
                                  <a:pt x="0" y="0"/>
                                </a:moveTo>
                                <a:lnTo>
                                  <a:pt x="3060001" y="0"/>
                                </a:lnTo>
                              </a:path>
                              <a:path w="6116955">
                                <a:moveTo>
                                  <a:pt x="3060000" y="0"/>
                                </a:moveTo>
                                <a:lnTo>
                                  <a:pt x="6116826" y="0"/>
                                </a:lnTo>
                              </a:path>
                            </a:pathLst>
                          </a:custGeom>
                          <a:ln w="3168">
                            <a:solidFill>
                              <a:srgbClr val="ED1D24"/>
                            </a:solidFill>
                            <a:prstDash val="solid"/>
                          </a:ln>
                        </wps:spPr>
                        <wps:bodyPr wrap="square" lIns="0" tIns="0" rIns="0" bIns="0" rtlCol="0">
                          <a:prstTxWarp prst="textNoShape">
                            <a:avLst/>
                          </a:prstTxWarp>
                          <a:noAutofit/>
                        </wps:bodyPr>
                      </wps:wsp>
                      <wps:wsp>
                        <wps:cNvPr id="55" name="Graphic 55"/>
                        <wps:cNvSpPr/>
                        <wps:spPr>
                          <a:xfrm>
                            <a:off x="1" y="3168"/>
                            <a:ext cx="6116955" cy="327660"/>
                          </a:xfrm>
                          <a:custGeom>
                            <a:avLst/>
                            <a:gdLst/>
                            <a:ahLst/>
                            <a:cxnLst/>
                            <a:rect l="l" t="t" r="r" b="b"/>
                            <a:pathLst>
                              <a:path w="6116955" h="327660">
                                <a:moveTo>
                                  <a:pt x="6116828" y="0"/>
                                </a:moveTo>
                                <a:lnTo>
                                  <a:pt x="0" y="0"/>
                                </a:lnTo>
                                <a:lnTo>
                                  <a:pt x="0" y="327126"/>
                                </a:lnTo>
                                <a:lnTo>
                                  <a:pt x="6116828" y="327126"/>
                                </a:lnTo>
                                <a:lnTo>
                                  <a:pt x="6116828" y="0"/>
                                </a:lnTo>
                                <a:close/>
                              </a:path>
                            </a:pathLst>
                          </a:custGeom>
                          <a:solidFill>
                            <a:srgbClr val="FBC8B4"/>
                          </a:solidFill>
                        </wps:spPr>
                        <wps:bodyPr wrap="square" lIns="0" tIns="0" rIns="0" bIns="0" rtlCol="0">
                          <a:prstTxWarp prst="textNoShape">
                            <a:avLst/>
                          </a:prstTxWarp>
                          <a:noAutofit/>
                        </wps:bodyPr>
                      </wps:wsp>
                      <wps:wsp>
                        <wps:cNvPr id="56" name="Textbox 56"/>
                        <wps:cNvSpPr txBox="1"/>
                        <wps:spPr>
                          <a:xfrm>
                            <a:off x="65673" y="25775"/>
                            <a:ext cx="6286500" cy="327660"/>
                          </a:xfrm>
                          <a:prstGeom prst="rect">
                            <a:avLst/>
                          </a:prstGeom>
                        </wps:spPr>
                        <wps:txbx>
                          <w:txbxContent>
                            <w:p w14:paraId="1BBD6004" w14:textId="77777777" w:rsidR="004540B9" w:rsidRDefault="004540B9" w:rsidP="004540B9">
                              <w:pPr>
                                <w:spacing w:before="131"/>
                                <w:ind w:left="113"/>
                                <w:rPr>
                                  <w:b/>
                                </w:rPr>
                              </w:pPr>
                              <w:r>
                                <w:rPr>
                                  <w:b/>
                                </w:rPr>
                                <w:t>The</w:t>
                              </w:r>
                              <w:r>
                                <w:rPr>
                                  <w:b/>
                                  <w:spacing w:val="-1"/>
                                </w:rPr>
                                <w:t xml:space="preserve"> </w:t>
                              </w:r>
                              <w:r>
                                <w:rPr>
                                  <w:b/>
                                </w:rPr>
                                <w:t>LSS</w:t>
                              </w:r>
                              <w:r>
                                <w:rPr>
                                  <w:b/>
                                  <w:spacing w:val="-1"/>
                                </w:rPr>
                                <w:t xml:space="preserve"> </w:t>
                              </w:r>
                              <w:r>
                                <w:rPr>
                                  <w:b/>
                                </w:rPr>
                                <w:t>Participant</w:t>
                              </w:r>
                              <w:r>
                                <w:rPr>
                                  <w:b/>
                                  <w:spacing w:val="-1"/>
                                </w:rPr>
                                <w:t xml:space="preserve"> </w:t>
                              </w:r>
                              <w:r>
                                <w:rPr>
                                  <w:b/>
                                </w:rPr>
                                <w:t>/ Guardian</w:t>
                              </w:r>
                              <w:r>
                                <w:rPr>
                                  <w:b/>
                                  <w:spacing w:val="-1"/>
                                </w:rPr>
                                <w:t xml:space="preserve"> </w:t>
                              </w:r>
                              <w:r>
                                <w:rPr>
                                  <w:b/>
                                </w:rPr>
                                <w:t>/</w:t>
                              </w:r>
                              <w:r>
                                <w:rPr>
                                  <w:b/>
                                  <w:spacing w:val="-1"/>
                                </w:rPr>
                                <w:t xml:space="preserve"> </w:t>
                              </w:r>
                              <w:r>
                                <w:rPr>
                                  <w:b/>
                                </w:rPr>
                                <w:t>Decision</w:t>
                              </w:r>
                              <w:r>
                                <w:rPr>
                                  <w:b/>
                                  <w:spacing w:val="-1"/>
                                </w:rPr>
                                <w:t xml:space="preserve"> </w:t>
                              </w:r>
                              <w:r>
                                <w:rPr>
                                  <w:b/>
                                </w:rPr>
                                <w:t xml:space="preserve">Maker </w:t>
                              </w:r>
                              <w:r>
                                <w:rPr>
                                  <w:b/>
                                  <w:spacing w:val="-2"/>
                                </w:rPr>
                                <w:t>Declaration</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2F665D78" id="Group 52" o:spid="_x0000_s1027" style="position:absolute;margin-left:-.4pt;margin-top:23.25pt;width:503.95pt;height:35pt;z-index:-251658237;mso-wrap-distance-left:0;mso-wrap-distance-right:0;mso-position-horizontal-relative:margin;mso-width-relative:margin;mso-height-relative:margin" coordorigin=",15" coordsize="63521,35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">
                <v:shape id="Graphic 53" o:spid="_x0000_s1028" style="position:absolute;top:3318;width:61169;height:13;visibility:visible;mso-wrap-style:square;v-text-anchor:top" coordsize="61169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" path="m,l3060001,em3060000,l6116826,e" filled="f" strokecolor="#ed1d24" strokeweight=".08833mm">
                  <v:path arrowok="t"/>
                </v:shape>
                <v:shape id="Graphic 54" o:spid="_x0000_s1029" style="position:absolute;top:15;width:61169;height:13;visibility:visible;mso-wrap-style:square;v-text-anchor:top" coordsize="61169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" path="m,l3060001,em3060000,l6116826,e" filled="f" strokecolor="#ed1d24" strokeweight=".088mm">
                  <v:path arrowok="t"/>
                </v:shape>
                <v:shape id="Graphic 55" o:spid="_x0000_s1030" style="position:absolute;top:31;width:61169;height:3277;visibility:visible;mso-wrap-style:square;v-text-anchor:top" coordsize="6116955,327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" path="m6116828,l,,,327126r6116828,l6116828,xe" fillcolor="#fbc8b4" stroked="f">
                  <v:path arrowok="t"/>
                </v:shape>
                <v:shape id="Textbox 56" o:spid="_x0000_s1031" type="#_x0000_t202" style="position:absolute;left:656;top:257;width:62865;height:3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iaYxAAAANsAAAAPAAAAZHJzL2Rvd25yZXYueG1sRI9Ba8JA&#10;FITvBf/D8oTe6sZCQx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GP2JpjEAAAA2wAAAA8A&#10;AAAAAAAAAAAAAAAABwIAAGRycy9kb3ducmV2LnhtbFBLBQYAAAAAAwADALcAAAD4AgAAAAA=&#10;" filled="f" stroked="f">
                  <v:textbox inset="0,0,0,0">
                    <w:txbxContent>
                      <w:p w14:paraId="1BBD6004" w14:textId="77777777" w:rsidR="004540B9" w:rsidRDefault="004540B9" w:rsidP="004540B9">
                        <w:pPr>
                          <w:spacing w:before="131"/>
                          <w:ind w:left="113"/>
                          <w:rPr>
                            <w:b/>
                          </w:rPr>
                        </w:pPr>
                        <w:r>
                          <w:rPr>
                            <w:b/>
                          </w:rPr>
                          <w:t>The</w:t>
                        </w:r>
                        <w:r>
                          <w:rPr>
                            <w:b/>
                            <w:spacing w:val="-1"/>
                          </w:rPr>
                          <w:t xml:space="preserve"> </w:t>
                        </w:r>
                        <w:r>
                          <w:rPr>
                            <w:b/>
                          </w:rPr>
                          <w:t>LSS</w:t>
                        </w:r>
                        <w:r>
                          <w:rPr>
                            <w:b/>
                            <w:spacing w:val="-1"/>
                          </w:rPr>
                          <w:t xml:space="preserve"> </w:t>
                        </w:r>
                        <w:r>
                          <w:rPr>
                            <w:b/>
                          </w:rPr>
                          <w:t>Participant</w:t>
                        </w:r>
                        <w:r>
                          <w:rPr>
                            <w:b/>
                            <w:spacing w:val="-1"/>
                          </w:rPr>
                          <w:t xml:space="preserve"> </w:t>
                        </w:r>
                        <w:r>
                          <w:rPr>
                            <w:b/>
                          </w:rPr>
                          <w:t>/ Guardian</w:t>
                        </w:r>
                        <w:r>
                          <w:rPr>
                            <w:b/>
                            <w:spacing w:val="-1"/>
                          </w:rPr>
                          <w:t xml:space="preserve"> </w:t>
                        </w:r>
                        <w:r>
                          <w:rPr>
                            <w:b/>
                          </w:rPr>
                          <w:t>/</w:t>
                        </w:r>
                        <w:r>
                          <w:rPr>
                            <w:b/>
                            <w:spacing w:val="-1"/>
                          </w:rPr>
                          <w:t xml:space="preserve"> </w:t>
                        </w:r>
                        <w:r>
                          <w:rPr>
                            <w:b/>
                          </w:rPr>
                          <w:t>Decision</w:t>
                        </w:r>
                        <w:r>
                          <w:rPr>
                            <w:b/>
                            <w:spacing w:val="-1"/>
                          </w:rPr>
                          <w:t xml:space="preserve"> </w:t>
                        </w:r>
                        <w:r>
                          <w:rPr>
                            <w:b/>
                          </w:rPr>
                          <w:t xml:space="preserve">Maker </w:t>
                        </w:r>
                        <w:r>
                          <w:rPr>
                            <w:b/>
                            <w:spacing w:val="-2"/>
                          </w:rPr>
                          <w:t>Declaration</w:t>
                        </w:r>
                      </w:p>
                    </w:txbxContent>
                  </v:textbox>
                </v:shape>
                <w10:wrap type="topAndBottom" anchorx="margin"/>
              </v:group>
            </w:pict>
          </mc:Fallback>
        </mc:AlternateContent>
      </w:r>
      <w:r w:rsidR="000E5B55" w:rsidRPr="00CD142E">
        <w:rPr>
          <w:sz w:val="30"/>
          <w:szCs w:val="30"/>
        </w:rPr>
        <w:t>8. Declaration</w:t>
      </w:r>
    </w:p>
    <w:p w14:paraId="43434195" w14:textId="77777777" w:rsidR="00CD142E" w:rsidRPr="00CD142E" w:rsidRDefault="00CD142E" w:rsidP="005E2C68">
      <w:pPr>
        <w:spacing w:after="0"/>
      </w:pPr>
    </w:p>
    <w:p w14:paraId="663FC7F7" w14:textId="5FC1624C" w:rsidR="00E06517" w:rsidRDefault="00000000" w:rsidP="005E2C68">
      <w:pPr>
        <w:pStyle w:val="BodyText"/>
        <w:spacing w:before="116" w:line="249" w:lineRule="auto"/>
        <w:ind w:left="680" w:right="198" w:hanging="328"/>
        <w:jc w:val="both"/>
      </w:pPr>
      <w:sdt>
        <w:sdtPr>
          <w:id w:val="-2025308755"/>
          <w14:checkbox>
            <w14:checked w14:val="0"/>
            <w14:checkedState w14:val="2612" w14:font="MS Gothic"/>
            <w14:uncheckedState w14:val="2610" w14:font="MS Gothic"/>
          </w14:checkbox>
        </w:sdtPr>
        <w:sdtContent>
          <w:r w:rsidR="00E06517">
            <w:rPr>
              <w:rFonts w:ascii="MS Gothic" w:eastAsia="MS Gothic" w:hAnsi="MS Gothic" w:hint="eastAsia"/>
            </w:rPr>
            <w:t>☐</w:t>
          </w:r>
        </w:sdtContent>
      </w:sdt>
      <w:r w:rsidR="00E06517">
        <w:tab/>
        <w:t>I</w:t>
      </w:r>
      <w:r w:rsidR="00E06517">
        <w:rPr>
          <w:spacing w:val="-4"/>
        </w:rPr>
        <w:t xml:space="preserve"> </w:t>
      </w:r>
      <w:r w:rsidR="00E06517">
        <w:t>agree</w:t>
      </w:r>
      <w:r w:rsidR="00E06517">
        <w:rPr>
          <w:spacing w:val="-4"/>
        </w:rPr>
        <w:t xml:space="preserve"> </w:t>
      </w:r>
      <w:proofErr w:type="gramStart"/>
      <w:r w:rsidR="00E06517">
        <w:t>to</w:t>
      </w:r>
      <w:proofErr w:type="gramEnd"/>
      <w:r w:rsidR="00E06517">
        <w:rPr>
          <w:spacing w:val="-4"/>
        </w:rPr>
        <w:t xml:space="preserve"> </w:t>
      </w:r>
      <w:r w:rsidR="00E06517">
        <w:t>the</w:t>
      </w:r>
      <w:r w:rsidR="00E06517">
        <w:rPr>
          <w:spacing w:val="-4"/>
        </w:rPr>
        <w:t xml:space="preserve"> </w:t>
      </w:r>
      <w:r w:rsidR="00E06517">
        <w:t>recommended</w:t>
      </w:r>
      <w:r w:rsidR="00E06517">
        <w:rPr>
          <w:spacing w:val="-16"/>
        </w:rPr>
        <w:t xml:space="preserve"> </w:t>
      </w:r>
      <w:r w:rsidR="00E06517">
        <w:t>Assistive</w:t>
      </w:r>
      <w:r w:rsidR="00E06517">
        <w:rPr>
          <w:spacing w:val="-7"/>
        </w:rPr>
        <w:t xml:space="preserve"> </w:t>
      </w:r>
      <w:r w:rsidR="00E06517">
        <w:t>Technology</w:t>
      </w:r>
      <w:r w:rsidR="00E06517">
        <w:rPr>
          <w:spacing w:val="-4"/>
        </w:rPr>
        <w:t xml:space="preserve"> </w:t>
      </w:r>
      <w:r w:rsidR="00E06517">
        <w:t>items</w:t>
      </w:r>
      <w:r w:rsidR="00E06517">
        <w:rPr>
          <w:spacing w:val="-4"/>
        </w:rPr>
        <w:t xml:space="preserve"> </w:t>
      </w:r>
      <w:r w:rsidR="00E06517">
        <w:t>listed</w:t>
      </w:r>
      <w:r w:rsidR="00E06517">
        <w:rPr>
          <w:spacing w:val="-4"/>
        </w:rPr>
        <w:t xml:space="preserve"> </w:t>
      </w:r>
      <w:r w:rsidR="00E06517">
        <w:t>above,</w:t>
      </w:r>
      <w:r w:rsidR="00E06517">
        <w:rPr>
          <w:spacing w:val="-4"/>
        </w:rPr>
        <w:t xml:space="preserve"> </w:t>
      </w:r>
      <w:r w:rsidR="00E06517">
        <w:t>subject</w:t>
      </w:r>
      <w:r w:rsidR="00E06517">
        <w:rPr>
          <w:spacing w:val="-4"/>
        </w:rPr>
        <w:t xml:space="preserve"> </w:t>
      </w:r>
      <w:r w:rsidR="00E06517">
        <w:t>to</w:t>
      </w:r>
      <w:r w:rsidR="00E06517">
        <w:rPr>
          <w:spacing w:val="-4"/>
        </w:rPr>
        <w:t xml:space="preserve"> </w:t>
      </w:r>
      <w:r w:rsidR="00E06517">
        <w:t>the</w:t>
      </w:r>
      <w:r w:rsidR="00E06517">
        <w:rPr>
          <w:spacing w:val="-4"/>
        </w:rPr>
        <w:t xml:space="preserve"> </w:t>
      </w:r>
      <w:r w:rsidR="00E06517">
        <w:t>approval of the Lifetime Support Authority (LSA).</w:t>
      </w:r>
    </w:p>
    <w:p w14:paraId="37E736A8" w14:textId="77777777" w:rsidR="00E06517" w:rsidRDefault="00000000" w:rsidP="005E2C68">
      <w:pPr>
        <w:pStyle w:val="BodyText"/>
        <w:spacing w:before="116" w:line="249" w:lineRule="auto"/>
        <w:ind w:left="680" w:right="198" w:hanging="328"/>
        <w:jc w:val="both"/>
      </w:pPr>
      <w:sdt>
        <w:sdtPr>
          <w:id w:val="1999759997"/>
          <w14:checkbox>
            <w14:checked w14:val="0"/>
            <w14:checkedState w14:val="2612" w14:font="MS Gothic"/>
            <w14:uncheckedState w14:val="2610" w14:font="MS Gothic"/>
          </w14:checkbox>
        </w:sdtPr>
        <w:sdtContent>
          <w:r w:rsidR="00E06517">
            <w:rPr>
              <w:rFonts w:ascii="MS Gothic" w:eastAsia="MS Gothic" w:hAnsi="MS Gothic" w:hint="eastAsia"/>
            </w:rPr>
            <w:t>☐</w:t>
          </w:r>
        </w:sdtContent>
      </w:sdt>
      <w:r w:rsidR="00E06517">
        <w:tab/>
        <w:t>I</w:t>
      </w:r>
      <w:r w:rsidR="00E06517">
        <w:rPr>
          <w:spacing w:val="-3"/>
        </w:rPr>
        <w:t xml:space="preserve"> </w:t>
      </w:r>
      <w:r w:rsidR="00E06517">
        <w:t>have</w:t>
      </w:r>
      <w:r w:rsidR="00E06517">
        <w:rPr>
          <w:spacing w:val="-3"/>
        </w:rPr>
        <w:t xml:space="preserve"> </w:t>
      </w:r>
      <w:r w:rsidR="00E06517">
        <w:t>received,</w:t>
      </w:r>
      <w:r w:rsidR="00E06517">
        <w:rPr>
          <w:spacing w:val="-3"/>
        </w:rPr>
        <w:t xml:space="preserve"> </w:t>
      </w:r>
      <w:r w:rsidR="00E06517">
        <w:t>read,</w:t>
      </w:r>
      <w:r w:rsidR="00E06517">
        <w:rPr>
          <w:spacing w:val="-3"/>
        </w:rPr>
        <w:t xml:space="preserve"> </w:t>
      </w:r>
      <w:r w:rsidR="00E06517">
        <w:t>understood,</w:t>
      </w:r>
      <w:r w:rsidR="00E06517">
        <w:rPr>
          <w:spacing w:val="-3"/>
        </w:rPr>
        <w:t xml:space="preserve"> </w:t>
      </w:r>
      <w:r w:rsidR="00E06517">
        <w:t>and</w:t>
      </w:r>
      <w:r w:rsidR="00E06517">
        <w:rPr>
          <w:spacing w:val="-3"/>
        </w:rPr>
        <w:t xml:space="preserve"> </w:t>
      </w:r>
      <w:r w:rsidR="00E06517">
        <w:t>accepted</w:t>
      </w:r>
      <w:r w:rsidR="00E06517">
        <w:rPr>
          <w:spacing w:val="-3"/>
        </w:rPr>
        <w:t xml:space="preserve"> </w:t>
      </w:r>
      <w:r w:rsidR="00E06517">
        <w:t>the</w:t>
      </w:r>
      <w:r w:rsidR="00E06517">
        <w:rPr>
          <w:spacing w:val="-3"/>
        </w:rPr>
        <w:t xml:space="preserve"> </w:t>
      </w:r>
      <w:r w:rsidR="00E06517">
        <w:t>attached</w:t>
      </w:r>
      <w:r w:rsidR="00E06517">
        <w:rPr>
          <w:spacing w:val="-3"/>
        </w:rPr>
        <w:t xml:space="preserve"> </w:t>
      </w:r>
      <w:r w:rsidR="00E06517">
        <w:t>terms</w:t>
      </w:r>
      <w:r w:rsidR="00E06517">
        <w:rPr>
          <w:spacing w:val="-3"/>
        </w:rPr>
        <w:t xml:space="preserve"> </w:t>
      </w:r>
      <w:r w:rsidR="00E06517">
        <w:t>&amp;</w:t>
      </w:r>
      <w:r w:rsidR="00E06517">
        <w:rPr>
          <w:spacing w:val="-3"/>
        </w:rPr>
        <w:t xml:space="preserve"> </w:t>
      </w:r>
      <w:r w:rsidR="00E06517">
        <w:t>conditions</w:t>
      </w:r>
      <w:r w:rsidR="00E06517">
        <w:rPr>
          <w:spacing w:val="-3"/>
        </w:rPr>
        <w:t xml:space="preserve"> </w:t>
      </w:r>
      <w:r w:rsidR="00E06517">
        <w:t>for</w:t>
      </w:r>
      <w:r w:rsidR="00E06517">
        <w:rPr>
          <w:spacing w:val="-3"/>
        </w:rPr>
        <w:t xml:space="preserve"> </w:t>
      </w:r>
      <w:r w:rsidR="00E06517">
        <w:t xml:space="preserve">the provision of Assistive Technology items by </w:t>
      </w:r>
      <w:proofErr w:type="gramStart"/>
      <w:r w:rsidR="00E06517">
        <w:t>the LSA</w:t>
      </w:r>
      <w:proofErr w:type="gramEnd"/>
      <w:r w:rsidR="00E06517">
        <w:t>.</w:t>
      </w:r>
    </w:p>
    <w:p w14:paraId="3C28A266" w14:textId="77777777" w:rsidR="00E06517" w:rsidRDefault="00E06517" w:rsidP="005E2C68">
      <w:pPr>
        <w:pStyle w:val="BodyText"/>
        <w:spacing w:before="116" w:line="249" w:lineRule="auto"/>
        <w:ind w:left="680" w:right="198"/>
        <w:rPr>
          <w:b/>
          <w:bCs/>
        </w:rPr>
      </w:pPr>
      <w:r w:rsidRPr="00DA4C4D">
        <w:rPr>
          <w:b/>
          <w:bCs/>
        </w:rPr>
        <w:t>OR</w:t>
      </w:r>
    </w:p>
    <w:p w14:paraId="7DEAF4F3" w14:textId="467E0C2D" w:rsidR="00E06517" w:rsidRDefault="00000000" w:rsidP="005E2C68">
      <w:pPr>
        <w:pStyle w:val="BodyText"/>
        <w:spacing w:before="116" w:line="249" w:lineRule="auto"/>
        <w:ind w:left="680" w:right="198" w:hanging="328"/>
        <w:jc w:val="both"/>
      </w:pPr>
      <w:sdt>
        <w:sdtPr>
          <w:id w:val="1975712188"/>
          <w14:checkbox>
            <w14:checked w14:val="0"/>
            <w14:checkedState w14:val="2612" w14:font="MS Gothic"/>
            <w14:uncheckedState w14:val="2610" w14:font="MS Gothic"/>
          </w14:checkbox>
        </w:sdtPr>
        <w:sdtContent>
          <w:r w:rsidR="00E06517">
            <w:rPr>
              <w:rFonts w:ascii="MS Gothic" w:eastAsia="MS Gothic" w:hAnsi="MS Gothic" w:hint="eastAsia"/>
            </w:rPr>
            <w:t>☐</w:t>
          </w:r>
        </w:sdtContent>
      </w:sdt>
      <w:r w:rsidR="00E06517">
        <w:tab/>
        <w:t>The (LSS Participant) is unable to sign this form. The prescribing therapist confirms that the participant has been informed, understands the prescription terms and has given informed consent. By signing the below, the prescriber affirms consent has been obtained and the participant agrees with this form.</w:t>
      </w:r>
    </w:p>
    <w:p w14:paraId="0118ED5B" w14:textId="77777777" w:rsidR="00EA4176" w:rsidRDefault="00EA4176" w:rsidP="00C14B04">
      <w:pPr>
        <w:pStyle w:val="BodyText"/>
        <w:spacing w:before="115" w:line="249" w:lineRule="auto"/>
        <w:ind w:right="198"/>
      </w:pPr>
    </w:p>
    <w:tbl>
      <w:tblPr>
        <w:tblW w:w="9633" w:type="dxa"/>
        <w:tblBorders>
          <w:top w:val="single" w:sz="4" w:space="0" w:color="ED1D24"/>
          <w:left w:val="single" w:sz="4" w:space="0" w:color="ED1D24"/>
          <w:bottom w:val="single" w:sz="4" w:space="0" w:color="ED1D24"/>
          <w:right w:val="single" w:sz="4" w:space="0" w:color="ED1D24"/>
          <w:insideH w:val="single" w:sz="4" w:space="0" w:color="ED1D24"/>
          <w:insideV w:val="single" w:sz="4" w:space="0" w:color="ED1D24"/>
        </w:tblBorders>
        <w:tblLayout w:type="fixed"/>
        <w:tblCellMar>
          <w:left w:w="0" w:type="dxa"/>
          <w:right w:w="0" w:type="dxa"/>
        </w:tblCellMar>
        <w:tblLook w:val="01E0" w:firstRow="1" w:lastRow="1" w:firstColumn="1" w:lastColumn="1" w:noHBand="0" w:noVBand="0"/>
      </w:tblPr>
      <w:tblGrid>
        <w:gridCol w:w="4819"/>
        <w:gridCol w:w="4814"/>
      </w:tblGrid>
      <w:tr w:rsidR="00EA4176" w14:paraId="58A01A27" w14:textId="77777777" w:rsidTr="00C14B04">
        <w:trPr>
          <w:trHeight w:val="505"/>
        </w:trPr>
        <w:tc>
          <w:tcPr>
            <w:tcW w:w="4819" w:type="dxa"/>
            <w:tcBorders>
              <w:left w:val="nil"/>
            </w:tcBorders>
          </w:tcPr>
          <w:p w14:paraId="740FE048" w14:textId="321B6D7D" w:rsidR="00EA4176" w:rsidRDefault="00EA4176" w:rsidP="005E2C68">
            <w:pPr>
              <w:pStyle w:val="TableParagraph"/>
              <w:rPr>
                <w:spacing w:val="-2"/>
              </w:rPr>
            </w:pPr>
            <w:r>
              <w:rPr>
                <w:spacing w:val="-2"/>
              </w:rPr>
              <w:t xml:space="preserve">Name: </w:t>
            </w:r>
            <w:sdt>
              <w:sdtPr>
                <w:rPr>
                  <w:spacing w:val="-2"/>
                </w:rPr>
                <w:id w:val="530853624"/>
                <w:placeholder>
                  <w:docPart w:val="30F94B73AF09490DA305FC020C5CAE4C"/>
                </w:placeholder>
              </w:sdtPr>
              <w:sdtContent>
                <w:r>
                  <w:rPr>
                    <w:spacing w:val="-2"/>
                  </w:rPr>
                  <w:t xml:space="preserve"> </w:t>
                </w:r>
              </w:sdtContent>
            </w:sdt>
          </w:p>
          <w:p w14:paraId="3036D53A" w14:textId="77777777" w:rsidR="006559A3" w:rsidRDefault="006559A3" w:rsidP="00122974">
            <w:pPr>
              <w:pStyle w:val="TableParagraph"/>
              <w:rPr>
                <w:i/>
                <w:spacing w:val="-2"/>
                <w:sz w:val="20"/>
                <w:szCs w:val="20"/>
              </w:rPr>
            </w:pPr>
          </w:p>
          <w:p w14:paraId="64A508A3" w14:textId="77777777" w:rsidR="006559A3" w:rsidRDefault="006559A3" w:rsidP="00122974">
            <w:pPr>
              <w:pStyle w:val="TableParagraph"/>
              <w:rPr>
                <w:i/>
                <w:spacing w:val="-2"/>
                <w:sz w:val="20"/>
                <w:szCs w:val="20"/>
              </w:rPr>
            </w:pPr>
          </w:p>
          <w:p w14:paraId="54EC9A44" w14:textId="77777777" w:rsidR="006559A3" w:rsidRDefault="006559A3" w:rsidP="00122974">
            <w:pPr>
              <w:pStyle w:val="TableParagraph"/>
              <w:rPr>
                <w:i/>
                <w:spacing w:val="-2"/>
                <w:sz w:val="20"/>
                <w:szCs w:val="20"/>
              </w:rPr>
            </w:pPr>
          </w:p>
          <w:p w14:paraId="02B4F126" w14:textId="2A493114" w:rsidR="00EA4176" w:rsidRDefault="00EA4176" w:rsidP="00122974">
            <w:pPr>
              <w:pStyle w:val="TableParagraph"/>
              <w:rPr>
                <w:i/>
                <w:spacing w:val="-2"/>
                <w:sz w:val="20"/>
                <w:szCs w:val="20"/>
              </w:rPr>
            </w:pPr>
            <w:r w:rsidRPr="009B18FB">
              <w:rPr>
                <w:i/>
                <w:spacing w:val="-2"/>
                <w:sz w:val="20"/>
                <w:szCs w:val="20"/>
              </w:rPr>
              <w:t>(Please indicate if you are the LSS Participant / Guardian, prescriber or Decision Maker for and on behalf of the LSS Participant)</w:t>
            </w:r>
          </w:p>
          <w:p w14:paraId="74AA2098" w14:textId="74F22B5C" w:rsidR="00122974" w:rsidRPr="00122974" w:rsidRDefault="00122974" w:rsidP="00122974">
            <w:pPr>
              <w:pStyle w:val="TableParagraph"/>
              <w:rPr>
                <w:i/>
                <w:spacing w:val="-2"/>
                <w:sz w:val="20"/>
                <w:szCs w:val="20"/>
              </w:rPr>
            </w:pPr>
          </w:p>
        </w:tc>
        <w:tc>
          <w:tcPr>
            <w:tcW w:w="4814" w:type="dxa"/>
            <w:tcBorders>
              <w:right w:val="nil"/>
            </w:tcBorders>
          </w:tcPr>
          <w:p w14:paraId="3DB15F41" w14:textId="291E350E" w:rsidR="00EA4176" w:rsidRDefault="00EA4176" w:rsidP="005E2160">
            <w:pPr>
              <w:pStyle w:val="TableParagraph"/>
              <w:ind w:left="221"/>
            </w:pPr>
            <w:r>
              <w:rPr>
                <w:spacing w:val="-2"/>
              </w:rPr>
              <w:t xml:space="preserve">Date: </w:t>
            </w:r>
            <w:sdt>
              <w:sdtPr>
                <w:rPr>
                  <w:spacing w:val="-2"/>
                </w:rPr>
                <w:id w:val="-1612130507"/>
                <w:placeholder>
                  <w:docPart w:val="5EC835F856E740A8913576E7D3ABC694"/>
                </w:placeholder>
              </w:sdtPr>
              <w:sdtContent>
                <w:r>
                  <w:rPr>
                    <w:spacing w:val="-2"/>
                  </w:rPr>
                  <w:t xml:space="preserve"> </w:t>
                </w:r>
              </w:sdtContent>
            </w:sdt>
          </w:p>
        </w:tc>
      </w:tr>
    </w:tbl>
    <w:p w14:paraId="11182655" w14:textId="1684130B" w:rsidR="00EA4176" w:rsidRDefault="00EA4176" w:rsidP="00C14B04">
      <w:pPr>
        <w:pStyle w:val="BodyText"/>
        <w:spacing w:before="62"/>
        <w:rPr>
          <w:spacing w:val="-2"/>
        </w:rPr>
      </w:pPr>
      <w:r>
        <w:rPr>
          <w:spacing w:val="-2"/>
        </w:rPr>
        <w:t>Signature:</w:t>
      </w:r>
    </w:p>
    <w:p w14:paraId="32B51A9A" w14:textId="77777777" w:rsidR="005E2C68" w:rsidRDefault="005E2C68" w:rsidP="0056468F"/>
    <w:p w14:paraId="3498ECE9" w14:textId="77777777" w:rsidR="005E2C68" w:rsidRDefault="005E2C68" w:rsidP="0056468F"/>
    <w:p w14:paraId="58800AFC" w14:textId="77777777" w:rsidR="005E2C68" w:rsidRDefault="005E2C68" w:rsidP="0056468F"/>
    <w:p w14:paraId="7CC74754" w14:textId="77777777" w:rsidR="005E2C68" w:rsidRDefault="005E2C68" w:rsidP="0056468F"/>
    <w:p w14:paraId="4EA8580A" w14:textId="77777777" w:rsidR="005E2C68" w:rsidRDefault="005E2C68" w:rsidP="0056468F"/>
    <w:p w14:paraId="435184E6" w14:textId="77777777" w:rsidR="005E2C68" w:rsidRDefault="005E2C68" w:rsidP="0056468F"/>
    <w:p w14:paraId="04180447" w14:textId="77777777" w:rsidR="005E2C68" w:rsidRDefault="005E2C68" w:rsidP="0056468F"/>
    <w:p w14:paraId="55599E1C" w14:textId="77777777" w:rsidR="005E2C68" w:rsidRDefault="005E2C68" w:rsidP="0056468F"/>
    <w:p w14:paraId="0A53E8DF" w14:textId="77777777" w:rsidR="005E2C68" w:rsidRDefault="005E2C68" w:rsidP="0056468F"/>
    <w:p w14:paraId="7C719911" w14:textId="77777777" w:rsidR="005E2C68" w:rsidRDefault="005E2C68" w:rsidP="0056468F"/>
    <w:p w14:paraId="772B495E" w14:textId="77777777" w:rsidR="005E2C68" w:rsidRDefault="005E2C68" w:rsidP="0056468F"/>
    <w:p w14:paraId="73285F45" w14:textId="0C9BDE55" w:rsidR="005E2C68" w:rsidRDefault="006559A3" w:rsidP="0056468F">
      <w:r>
        <w:rPr>
          <w:noProof/>
        </w:rPr>
        <w:lastRenderedPageBreak/>
        <mc:AlternateContent>
          <mc:Choice Requires="wpg">
            <w:drawing>
              <wp:anchor distT="0" distB="0" distL="0" distR="0" simplePos="0" relativeHeight="251658244" behindDoc="1" locked="0" layoutInCell="1" allowOverlap="1" wp14:anchorId="442855CF" wp14:editId="52AD22DE">
                <wp:simplePos x="0" y="0"/>
                <wp:positionH relativeFrom="margin">
                  <wp:align>right</wp:align>
                </wp:positionH>
                <wp:positionV relativeFrom="paragraph">
                  <wp:posOffset>8255</wp:posOffset>
                </wp:positionV>
                <wp:extent cx="6116955" cy="334010"/>
                <wp:effectExtent l="0" t="0" r="17145" b="8890"/>
                <wp:wrapTopAndBottom/>
                <wp:docPr id="60"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16955" cy="334010"/>
                          <a:chOff x="0" y="1587"/>
                          <a:chExt cx="6116956" cy="331571"/>
                        </a:xfrm>
                      </wpg:grpSpPr>
                      <wps:wsp>
                        <wps:cNvPr id="61" name="Graphic 61"/>
                        <wps:cNvSpPr/>
                        <wps:spPr>
                          <a:xfrm>
                            <a:off x="0" y="331888"/>
                            <a:ext cx="6116955" cy="1270"/>
                          </a:xfrm>
                          <a:custGeom>
                            <a:avLst/>
                            <a:gdLst/>
                            <a:ahLst/>
                            <a:cxnLst/>
                            <a:rect l="l" t="t" r="r" b="b"/>
                            <a:pathLst>
                              <a:path w="6116955">
                                <a:moveTo>
                                  <a:pt x="0" y="0"/>
                                </a:moveTo>
                                <a:lnTo>
                                  <a:pt x="3060001" y="0"/>
                                </a:lnTo>
                              </a:path>
                              <a:path w="6116955">
                                <a:moveTo>
                                  <a:pt x="3060000" y="0"/>
                                </a:moveTo>
                                <a:lnTo>
                                  <a:pt x="6116826" y="0"/>
                                </a:lnTo>
                              </a:path>
                            </a:pathLst>
                          </a:custGeom>
                          <a:ln w="3173">
                            <a:solidFill>
                              <a:srgbClr val="ED1D24"/>
                            </a:solidFill>
                            <a:prstDash val="solid"/>
                          </a:ln>
                        </wps:spPr>
                        <wps:bodyPr wrap="square" lIns="0" tIns="0" rIns="0" bIns="0" rtlCol="0">
                          <a:prstTxWarp prst="textNoShape">
                            <a:avLst/>
                          </a:prstTxWarp>
                          <a:noAutofit/>
                        </wps:bodyPr>
                      </wps:wsp>
                      <wps:wsp>
                        <wps:cNvPr id="62" name="Graphic 62"/>
                        <wps:cNvSpPr/>
                        <wps:spPr>
                          <a:xfrm>
                            <a:off x="0" y="1587"/>
                            <a:ext cx="6116955" cy="1270"/>
                          </a:xfrm>
                          <a:custGeom>
                            <a:avLst/>
                            <a:gdLst/>
                            <a:ahLst/>
                            <a:cxnLst/>
                            <a:rect l="l" t="t" r="r" b="b"/>
                            <a:pathLst>
                              <a:path w="6116955">
                                <a:moveTo>
                                  <a:pt x="0" y="0"/>
                                </a:moveTo>
                                <a:lnTo>
                                  <a:pt x="3060001" y="0"/>
                                </a:lnTo>
                              </a:path>
                              <a:path w="6116955">
                                <a:moveTo>
                                  <a:pt x="3060000" y="0"/>
                                </a:moveTo>
                                <a:lnTo>
                                  <a:pt x="6116826" y="0"/>
                                </a:lnTo>
                              </a:path>
                            </a:pathLst>
                          </a:custGeom>
                          <a:ln w="3175">
                            <a:solidFill>
                              <a:srgbClr val="ED1D24"/>
                            </a:solidFill>
                            <a:prstDash val="solid"/>
                          </a:ln>
                        </wps:spPr>
                        <wps:bodyPr wrap="square" lIns="0" tIns="0" rIns="0" bIns="0" rtlCol="0">
                          <a:prstTxWarp prst="textNoShape">
                            <a:avLst/>
                          </a:prstTxWarp>
                          <a:noAutofit/>
                        </wps:bodyPr>
                      </wps:wsp>
                      <wps:wsp>
                        <wps:cNvPr id="63" name="Graphic 63"/>
                        <wps:cNvSpPr/>
                        <wps:spPr>
                          <a:xfrm>
                            <a:off x="1" y="3175"/>
                            <a:ext cx="6116955" cy="327660"/>
                          </a:xfrm>
                          <a:custGeom>
                            <a:avLst/>
                            <a:gdLst/>
                            <a:ahLst/>
                            <a:cxnLst/>
                            <a:rect l="l" t="t" r="r" b="b"/>
                            <a:pathLst>
                              <a:path w="6116955" h="327660">
                                <a:moveTo>
                                  <a:pt x="6116828" y="0"/>
                                </a:moveTo>
                                <a:lnTo>
                                  <a:pt x="0" y="0"/>
                                </a:lnTo>
                                <a:lnTo>
                                  <a:pt x="0" y="327126"/>
                                </a:lnTo>
                                <a:lnTo>
                                  <a:pt x="6116828" y="327126"/>
                                </a:lnTo>
                                <a:lnTo>
                                  <a:pt x="6116828" y="0"/>
                                </a:lnTo>
                                <a:close/>
                              </a:path>
                            </a:pathLst>
                          </a:custGeom>
                          <a:solidFill>
                            <a:srgbClr val="FBC8B4"/>
                          </a:solidFill>
                        </wps:spPr>
                        <wps:bodyPr wrap="square" lIns="0" tIns="0" rIns="0" bIns="0" rtlCol="0">
                          <a:prstTxWarp prst="textNoShape">
                            <a:avLst/>
                          </a:prstTxWarp>
                          <a:noAutofit/>
                        </wps:bodyPr>
                      </wps:wsp>
                      <wps:wsp>
                        <wps:cNvPr id="64" name="Textbox 64"/>
                        <wps:cNvSpPr txBox="1"/>
                        <wps:spPr>
                          <a:xfrm>
                            <a:off x="0" y="3175"/>
                            <a:ext cx="6116955" cy="327660"/>
                          </a:xfrm>
                          <a:prstGeom prst="rect">
                            <a:avLst/>
                          </a:prstGeom>
                        </wps:spPr>
                        <wps:txbx>
                          <w:txbxContent>
                            <w:p w14:paraId="1C23C5A6" w14:textId="77777777" w:rsidR="007F579C" w:rsidRDefault="007F579C" w:rsidP="007F579C">
                              <w:pPr>
                                <w:spacing w:before="131"/>
                                <w:ind w:left="113"/>
                                <w:rPr>
                                  <w:b/>
                                </w:rPr>
                              </w:pPr>
                              <w:r>
                                <w:rPr>
                                  <w:b/>
                                </w:rPr>
                                <w:t>Prescriber</w:t>
                              </w:r>
                              <w:r>
                                <w:rPr>
                                  <w:b/>
                                  <w:spacing w:val="-9"/>
                                </w:rPr>
                                <w:t xml:space="preserve"> </w:t>
                              </w:r>
                              <w:r>
                                <w:rPr>
                                  <w:b/>
                                  <w:spacing w:val="-2"/>
                                </w:rPr>
                                <w:t>Declaration</w:t>
                              </w:r>
                            </w:p>
                          </w:txbxContent>
                        </wps:txbx>
                        <wps:bodyPr wrap="square" lIns="0" tIns="0" rIns="0" bIns="0" rtlCol="0">
                          <a:noAutofit/>
                        </wps:bodyPr>
                      </wps:wsp>
                    </wpg:wgp>
                  </a:graphicData>
                </a:graphic>
                <wp14:sizeRelV relativeFrom="margin">
                  <wp14:pctHeight>0</wp14:pctHeight>
                </wp14:sizeRelV>
              </wp:anchor>
            </w:drawing>
          </mc:Choice>
          <mc:Fallback>
            <w:pict>
              <v:group w14:anchorId="442855CF" id="Group 60" o:spid="_x0000_s1032" style="position:absolute;margin-left:430.45pt;margin-top:.65pt;width:481.65pt;height:26.3pt;z-index:-251658236;mso-wrap-distance-left:0;mso-wrap-distance-right:0;mso-position-horizontal:right;mso-position-horizontal-relative:margin;mso-height-relative:margin" coordorigin=",15" coordsize="61169,3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">
                <v:shape id="Graphic 61" o:spid="_x0000_s1033" style="position:absolute;top:3318;width:61169;height:13;visibility:visible;mso-wrap-style:square;v-text-anchor:top" coordsize="61169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" path="m,l3060001,em3060000,l6116826,e" filled="f" strokecolor="#ed1d24" strokeweight=".08814mm">
                  <v:path arrowok="t"/>
                </v:shape>
                <v:shape id="Graphic 62" o:spid="_x0000_s1034" style="position:absolute;top:15;width:61169;height:13;visibility:visible;mso-wrap-style:square;v-text-anchor:top" coordsize="61169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" path="m,l3060001,em3060000,l6116826,e" filled="f" strokecolor="#ed1d24" strokeweight=".25pt">
                  <v:path arrowok="t"/>
                </v:shape>
                <v:shape id="Graphic 63" o:spid="_x0000_s1035" style="position:absolute;top:31;width:61169;height:3277;visibility:visible;mso-wrap-style:square;v-text-anchor:top" coordsize="6116955,327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" path="m6116828,l,,,327126r6116828,l6116828,xe" fillcolor="#fbc8b4" stroked="f">
                  <v:path arrowok="t"/>
                </v:shape>
                <v:shape id="Textbox 64" o:spid="_x0000_s1036" type="#_x0000_t202" style="position:absolute;top:31;width:61169;height:3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NfJxAAAANsAAAAPAAAAZHJzL2Rvd25yZXYueG1sRI9Ba8JA&#10;FITvBf/D8oTe6sZS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DIE18nEAAAA2wAAAA8A&#10;AAAAAAAAAAAAAAAABwIAAGRycy9kb3ducmV2LnhtbFBLBQYAAAAAAwADALcAAAD4AgAAAAA=&#10;" filled="f" stroked="f">
                  <v:textbox inset="0,0,0,0">
                    <w:txbxContent>
                      <w:p w14:paraId="1C23C5A6" w14:textId="77777777" w:rsidR="007F579C" w:rsidRDefault="007F579C" w:rsidP="007F579C">
                        <w:pPr>
                          <w:spacing w:before="131"/>
                          <w:ind w:left="113"/>
                          <w:rPr>
                            <w:b/>
                          </w:rPr>
                        </w:pPr>
                        <w:r>
                          <w:rPr>
                            <w:b/>
                          </w:rPr>
                          <w:t>Prescriber</w:t>
                        </w:r>
                        <w:r>
                          <w:rPr>
                            <w:b/>
                            <w:spacing w:val="-9"/>
                          </w:rPr>
                          <w:t xml:space="preserve"> </w:t>
                        </w:r>
                        <w:r>
                          <w:rPr>
                            <w:b/>
                            <w:spacing w:val="-2"/>
                          </w:rPr>
                          <w:t>Declaration</w:t>
                        </w:r>
                      </w:p>
                    </w:txbxContent>
                  </v:textbox>
                </v:shape>
                <w10:wrap type="topAndBottom" anchorx="margin"/>
              </v:group>
            </w:pict>
          </mc:Fallback>
        </mc:AlternateContent>
      </w:r>
    </w:p>
    <w:p w14:paraId="32E6F8DF" w14:textId="7AEC3A82" w:rsidR="00C63B39" w:rsidRDefault="00000000" w:rsidP="007215B4">
      <w:pPr>
        <w:pStyle w:val="BodyText"/>
        <w:spacing w:before="240" w:line="249" w:lineRule="auto"/>
        <w:ind w:left="611" w:right="198" w:hanging="328"/>
        <w:jc w:val="both"/>
      </w:pPr>
      <w:sdt>
        <w:sdtPr>
          <w:id w:val="432486006"/>
          <w14:checkbox>
            <w14:checked w14:val="0"/>
            <w14:checkedState w14:val="2612" w14:font="MS Gothic"/>
            <w14:uncheckedState w14:val="2610" w14:font="MS Gothic"/>
          </w14:checkbox>
        </w:sdtPr>
        <w:sdtContent>
          <w:r w:rsidR="005E2C68">
            <w:rPr>
              <w:rFonts w:ascii="MS Gothic" w:eastAsia="MS Gothic" w:hAnsi="MS Gothic" w:hint="eastAsia"/>
            </w:rPr>
            <w:t>☐</w:t>
          </w:r>
        </w:sdtContent>
      </w:sdt>
      <w:r w:rsidR="00C63B39">
        <w:tab/>
        <w:t>The LSS Participant is in agreeance to the recommended Assistive Technology</w:t>
      </w:r>
    </w:p>
    <w:p w14:paraId="61E647B8" w14:textId="77777777" w:rsidR="00C63B39" w:rsidRPr="000D52CD" w:rsidRDefault="00000000" w:rsidP="007215B4">
      <w:pPr>
        <w:pStyle w:val="BodyText"/>
        <w:spacing w:before="240" w:line="249" w:lineRule="auto"/>
        <w:ind w:left="611" w:right="198" w:hanging="328"/>
        <w:jc w:val="both"/>
      </w:pPr>
      <w:sdt>
        <w:sdtPr>
          <w:id w:val="-1824418447"/>
          <w14:checkbox>
            <w14:checked w14:val="0"/>
            <w14:checkedState w14:val="2612" w14:font="MS Gothic"/>
            <w14:uncheckedState w14:val="2610" w14:font="MS Gothic"/>
          </w14:checkbox>
        </w:sdtPr>
        <w:sdtContent>
          <w:r w:rsidR="00C63B39">
            <w:rPr>
              <w:rFonts w:ascii="MS Gothic" w:eastAsia="MS Gothic" w:hAnsi="MS Gothic" w:hint="eastAsia"/>
            </w:rPr>
            <w:t>☐</w:t>
          </w:r>
        </w:sdtContent>
      </w:sdt>
      <w:r w:rsidR="00C63B39">
        <w:tab/>
        <w:t>I</w:t>
      </w:r>
      <w:r w:rsidR="00C63B39">
        <w:rPr>
          <w:spacing w:val="-3"/>
        </w:rPr>
        <w:t xml:space="preserve"> </w:t>
      </w:r>
      <w:r w:rsidR="00C63B39">
        <w:t xml:space="preserve">have completed an assessment, </w:t>
      </w:r>
      <w:proofErr w:type="gramStart"/>
      <w:r w:rsidR="00C63B39">
        <w:t>trialed</w:t>
      </w:r>
      <w:proofErr w:type="gramEnd"/>
      <w:r w:rsidR="00C63B39">
        <w:t xml:space="preserve"> requested Assistive Technology </w:t>
      </w:r>
      <w:proofErr w:type="gramStart"/>
      <w:r w:rsidR="00C63B39">
        <w:t>item</w:t>
      </w:r>
      <w:proofErr w:type="gramEnd"/>
      <w:r w:rsidR="00C63B39">
        <w:t>(s) where appropriate, and believe they meet the LSS Participant’s needs.</w:t>
      </w:r>
    </w:p>
    <w:p w14:paraId="5A5A4D56" w14:textId="77777777" w:rsidR="00C63B39" w:rsidRDefault="00000000" w:rsidP="007215B4">
      <w:pPr>
        <w:pStyle w:val="BodyText"/>
        <w:spacing w:before="240" w:line="249" w:lineRule="auto"/>
        <w:ind w:left="611" w:right="198" w:hanging="328"/>
        <w:jc w:val="both"/>
      </w:pPr>
      <w:sdt>
        <w:sdtPr>
          <w:id w:val="1761954951"/>
          <w14:checkbox>
            <w14:checked w14:val="0"/>
            <w14:checkedState w14:val="2612" w14:font="MS Gothic"/>
            <w14:uncheckedState w14:val="2610" w14:font="MS Gothic"/>
          </w14:checkbox>
        </w:sdtPr>
        <w:sdtContent>
          <w:r w:rsidR="00C63B39">
            <w:rPr>
              <w:rFonts w:ascii="MS Gothic" w:eastAsia="MS Gothic" w:hAnsi="MS Gothic" w:hint="eastAsia"/>
            </w:rPr>
            <w:t>☐</w:t>
          </w:r>
        </w:sdtContent>
      </w:sdt>
      <w:r w:rsidR="00C63B39">
        <w:tab/>
        <w:t>I will review Assistive Technology once delivered, ensure appropriate setup, provide education on safe use of items, discuss terms &amp; conditions, complete Contingency Plan, and provide the LSA with recommendations for clinical reviews.</w:t>
      </w:r>
    </w:p>
    <w:p w14:paraId="5555C0DF" w14:textId="77777777" w:rsidR="00C63B39" w:rsidRPr="000D52CD" w:rsidRDefault="00000000" w:rsidP="007215B4">
      <w:pPr>
        <w:pStyle w:val="BodyText"/>
        <w:spacing w:before="240" w:line="249" w:lineRule="auto"/>
        <w:ind w:left="611" w:right="198" w:hanging="328"/>
        <w:jc w:val="both"/>
      </w:pPr>
      <w:sdt>
        <w:sdtPr>
          <w:id w:val="846515307"/>
          <w14:checkbox>
            <w14:checked w14:val="0"/>
            <w14:checkedState w14:val="2612" w14:font="MS Gothic"/>
            <w14:uncheckedState w14:val="2610" w14:font="MS Gothic"/>
          </w14:checkbox>
        </w:sdtPr>
        <w:sdtContent>
          <w:r w:rsidR="00C63B39">
            <w:rPr>
              <w:rFonts w:ascii="MS Gothic" w:eastAsia="MS Gothic" w:hAnsi="MS Gothic" w:hint="eastAsia"/>
            </w:rPr>
            <w:t>☐</w:t>
          </w:r>
        </w:sdtContent>
      </w:sdt>
      <w:r w:rsidR="00C63B39">
        <w:tab/>
        <w:t>I</w:t>
      </w:r>
      <w:r w:rsidR="00C63B39">
        <w:rPr>
          <w:spacing w:val="-3"/>
        </w:rPr>
        <w:t xml:space="preserve"> </w:t>
      </w:r>
      <w:r w:rsidR="00C63B39">
        <w:t>have discussed with the LSS Participant the terms and conditions of Assistive Technology provisions.</w:t>
      </w:r>
    </w:p>
    <w:p w14:paraId="55D502AD" w14:textId="77777777" w:rsidR="00C63B39" w:rsidRDefault="00000000" w:rsidP="007215B4">
      <w:pPr>
        <w:pStyle w:val="BodyText"/>
        <w:spacing w:before="240" w:line="249" w:lineRule="auto"/>
        <w:ind w:left="611" w:right="198" w:hanging="328"/>
        <w:jc w:val="both"/>
      </w:pPr>
      <w:sdt>
        <w:sdtPr>
          <w:id w:val="-1967110051"/>
          <w14:checkbox>
            <w14:checked w14:val="0"/>
            <w14:checkedState w14:val="2612" w14:font="MS Gothic"/>
            <w14:uncheckedState w14:val="2610" w14:font="MS Gothic"/>
          </w14:checkbox>
        </w:sdtPr>
        <w:sdtContent>
          <w:r w:rsidR="00C63B39">
            <w:rPr>
              <w:rFonts w:ascii="MS Gothic" w:eastAsia="MS Gothic" w:hAnsi="MS Gothic" w:hint="eastAsia"/>
            </w:rPr>
            <w:t>☐</w:t>
          </w:r>
        </w:sdtContent>
      </w:sdt>
      <w:r w:rsidR="00C63B39">
        <w:tab/>
        <w:t xml:space="preserve">I have completed with the participant the Repair Contingency Plan for Assistive Technology for times when the prescribed items are not available due to the need for repairs or maintenance, and the form has been submitted with this prescription. </w:t>
      </w:r>
    </w:p>
    <w:p w14:paraId="0A30C924" w14:textId="77777777" w:rsidR="007759C3" w:rsidRDefault="007759C3" w:rsidP="0056468F"/>
    <w:tbl>
      <w:tblPr>
        <w:tblpPr w:leftFromText="180" w:rightFromText="180" w:vertAnchor="text" w:horzAnchor="margin" w:tblpY="6"/>
        <w:tblW w:w="9633" w:type="dxa"/>
        <w:tblBorders>
          <w:top w:val="single" w:sz="4" w:space="0" w:color="ED1D24"/>
          <w:left w:val="single" w:sz="4" w:space="0" w:color="ED1D24"/>
          <w:bottom w:val="single" w:sz="4" w:space="0" w:color="ED1D24"/>
          <w:right w:val="single" w:sz="4" w:space="0" w:color="ED1D24"/>
          <w:insideH w:val="single" w:sz="4" w:space="0" w:color="ED1D24"/>
          <w:insideV w:val="single" w:sz="4" w:space="0" w:color="ED1D24"/>
        </w:tblBorders>
        <w:tblLayout w:type="fixed"/>
        <w:tblCellMar>
          <w:left w:w="0" w:type="dxa"/>
          <w:right w:w="0" w:type="dxa"/>
        </w:tblCellMar>
        <w:tblLook w:val="01E0" w:firstRow="1" w:lastRow="1" w:firstColumn="1" w:lastColumn="1" w:noHBand="0" w:noVBand="0"/>
      </w:tblPr>
      <w:tblGrid>
        <w:gridCol w:w="4819"/>
        <w:gridCol w:w="4814"/>
      </w:tblGrid>
      <w:tr w:rsidR="00CD142E" w14:paraId="16E36F3B" w14:textId="77777777" w:rsidTr="00CD142E">
        <w:trPr>
          <w:trHeight w:val="300"/>
        </w:trPr>
        <w:tc>
          <w:tcPr>
            <w:tcW w:w="4819" w:type="dxa"/>
            <w:tcBorders>
              <w:left w:val="nil"/>
            </w:tcBorders>
          </w:tcPr>
          <w:p w14:paraId="2E67476C" w14:textId="77777777" w:rsidR="00CD142E" w:rsidRDefault="00CD142E" w:rsidP="00CD142E">
            <w:pPr>
              <w:pStyle w:val="TableParagraph"/>
              <w:rPr>
                <w:spacing w:val="-2"/>
              </w:rPr>
            </w:pPr>
            <w:r>
              <w:t xml:space="preserve">Prescriber </w:t>
            </w:r>
            <w:r>
              <w:rPr>
                <w:spacing w:val="-2"/>
              </w:rPr>
              <w:t xml:space="preserve">Name: </w:t>
            </w:r>
            <w:sdt>
              <w:sdtPr>
                <w:rPr>
                  <w:spacing w:val="-2"/>
                </w:rPr>
                <w:id w:val="877897168"/>
                <w:placeholder>
                  <w:docPart w:val="184F2D2BF4E24400984FCFDA1E5AC752"/>
                </w:placeholder>
              </w:sdtPr>
              <w:sdtContent>
                <w:r>
                  <w:rPr>
                    <w:spacing w:val="-2"/>
                  </w:rPr>
                  <w:t xml:space="preserve"> </w:t>
                </w:r>
              </w:sdtContent>
            </w:sdt>
          </w:p>
          <w:p w14:paraId="4B2BD3C6" w14:textId="77777777" w:rsidR="00CD142E" w:rsidRDefault="00CD142E" w:rsidP="00CD142E">
            <w:pPr>
              <w:pStyle w:val="TableParagraph"/>
            </w:pPr>
          </w:p>
        </w:tc>
        <w:tc>
          <w:tcPr>
            <w:tcW w:w="4814" w:type="dxa"/>
            <w:tcBorders>
              <w:right w:val="nil"/>
            </w:tcBorders>
          </w:tcPr>
          <w:p w14:paraId="6B682F17" w14:textId="77777777" w:rsidR="00CD142E" w:rsidRDefault="00CD142E" w:rsidP="00CD142E">
            <w:pPr>
              <w:pStyle w:val="TableParagraph"/>
              <w:ind w:left="221"/>
            </w:pPr>
            <w:r>
              <w:rPr>
                <w:spacing w:val="-2"/>
              </w:rPr>
              <w:t xml:space="preserve">Date: </w:t>
            </w:r>
            <w:sdt>
              <w:sdtPr>
                <w:rPr>
                  <w:spacing w:val="-2"/>
                </w:rPr>
                <w:id w:val="247696711"/>
                <w:placeholder>
                  <w:docPart w:val="8F6EF6900A3B4B89A8409635013784DD"/>
                </w:placeholder>
              </w:sdtPr>
              <w:sdtContent>
                <w:r>
                  <w:rPr>
                    <w:spacing w:val="-2"/>
                  </w:rPr>
                  <w:t xml:space="preserve"> </w:t>
                </w:r>
              </w:sdtContent>
            </w:sdt>
          </w:p>
        </w:tc>
      </w:tr>
    </w:tbl>
    <w:p w14:paraId="20D2F261" w14:textId="77777777" w:rsidR="007759C3" w:rsidRDefault="007759C3" w:rsidP="0056468F"/>
    <w:p w14:paraId="351BC676" w14:textId="456F90E2" w:rsidR="00CD142E" w:rsidRDefault="00CD142E" w:rsidP="00CD142E">
      <w:pPr>
        <w:pStyle w:val="BodyText"/>
        <w:spacing w:before="62"/>
        <w:jc w:val="both"/>
      </w:pPr>
      <w:r>
        <w:rPr>
          <w:spacing w:val="-2"/>
        </w:rPr>
        <w:t xml:space="preserve">  Signature:</w:t>
      </w:r>
    </w:p>
    <w:p w14:paraId="05997E21" w14:textId="77777777" w:rsidR="00CD142E" w:rsidRDefault="00CD142E" w:rsidP="00CD142E">
      <w:pPr>
        <w:pStyle w:val="BodyText"/>
        <w:rPr>
          <w:sz w:val="20"/>
        </w:rPr>
      </w:pPr>
    </w:p>
    <w:p w14:paraId="1DF5F8DA" w14:textId="77777777" w:rsidR="006559A3" w:rsidRDefault="006559A3" w:rsidP="00CD142E">
      <w:pPr>
        <w:pStyle w:val="BodyText"/>
        <w:rPr>
          <w:sz w:val="20"/>
        </w:rPr>
      </w:pPr>
    </w:p>
    <w:p w14:paraId="5DCA6AC6" w14:textId="77777777" w:rsidR="006559A3" w:rsidRDefault="006559A3" w:rsidP="00CD142E">
      <w:pPr>
        <w:pStyle w:val="BodyText"/>
        <w:rPr>
          <w:sz w:val="20"/>
        </w:rPr>
      </w:pPr>
    </w:p>
    <w:p w14:paraId="6C88629F" w14:textId="77777777" w:rsidR="00CD142E" w:rsidRDefault="00CD142E" w:rsidP="00CD142E">
      <w:pPr>
        <w:pStyle w:val="BodyText"/>
        <w:spacing w:before="216"/>
        <w:rPr>
          <w:sz w:val="20"/>
        </w:rPr>
      </w:pPr>
    </w:p>
    <w:tbl>
      <w:tblPr>
        <w:tblW w:w="9633" w:type="dxa"/>
        <w:tblBorders>
          <w:top w:val="single" w:sz="4" w:space="0" w:color="ED1D24"/>
          <w:left w:val="single" w:sz="4" w:space="0" w:color="ED1D24"/>
          <w:bottom w:val="single" w:sz="4" w:space="0" w:color="ED1D24"/>
          <w:right w:val="single" w:sz="4" w:space="0" w:color="ED1D24"/>
          <w:insideH w:val="single" w:sz="4" w:space="0" w:color="ED1D24"/>
          <w:insideV w:val="single" w:sz="4" w:space="0" w:color="ED1D24"/>
        </w:tblBorders>
        <w:tblLayout w:type="fixed"/>
        <w:tblCellMar>
          <w:left w:w="0" w:type="dxa"/>
          <w:right w:w="0" w:type="dxa"/>
        </w:tblCellMar>
        <w:tblLook w:val="01E0" w:firstRow="1" w:lastRow="1" w:firstColumn="1" w:lastColumn="1" w:noHBand="0" w:noVBand="0"/>
      </w:tblPr>
      <w:tblGrid>
        <w:gridCol w:w="4819"/>
        <w:gridCol w:w="4814"/>
      </w:tblGrid>
      <w:tr w:rsidR="00CD142E" w14:paraId="2AB45500" w14:textId="77777777" w:rsidTr="00CD142E">
        <w:trPr>
          <w:trHeight w:val="505"/>
        </w:trPr>
        <w:tc>
          <w:tcPr>
            <w:tcW w:w="4819" w:type="dxa"/>
            <w:tcBorders>
              <w:left w:val="nil"/>
            </w:tcBorders>
          </w:tcPr>
          <w:p w14:paraId="473C552A" w14:textId="77777777" w:rsidR="00CD142E" w:rsidRDefault="00CD142E" w:rsidP="005E2160">
            <w:pPr>
              <w:pStyle w:val="TableParagraph"/>
            </w:pPr>
            <w:r>
              <w:rPr>
                <w:spacing w:val="-2"/>
              </w:rPr>
              <w:t xml:space="preserve">Qualification: </w:t>
            </w:r>
            <w:sdt>
              <w:sdtPr>
                <w:rPr>
                  <w:spacing w:val="-2"/>
                </w:rPr>
                <w:id w:val="-1396274685"/>
                <w:placeholder>
                  <w:docPart w:val="4C354797F76C4A4A9AE67C2EEDCDA3E8"/>
                </w:placeholder>
              </w:sdtPr>
              <w:sdtContent>
                <w:r>
                  <w:rPr>
                    <w:spacing w:val="-2"/>
                  </w:rPr>
                  <w:t xml:space="preserve"> </w:t>
                </w:r>
              </w:sdtContent>
            </w:sdt>
          </w:p>
        </w:tc>
        <w:tc>
          <w:tcPr>
            <w:tcW w:w="4814" w:type="dxa"/>
            <w:tcBorders>
              <w:right w:val="nil"/>
            </w:tcBorders>
          </w:tcPr>
          <w:p w14:paraId="709BF935" w14:textId="77777777" w:rsidR="00CD142E" w:rsidRDefault="00CD142E" w:rsidP="005E2160">
            <w:pPr>
              <w:pStyle w:val="TableParagraph"/>
              <w:ind w:left="221"/>
            </w:pPr>
            <w:r>
              <w:rPr>
                <w:spacing w:val="-2"/>
              </w:rPr>
              <w:t xml:space="preserve">Phone: </w:t>
            </w:r>
            <w:sdt>
              <w:sdtPr>
                <w:rPr>
                  <w:spacing w:val="-2"/>
                </w:rPr>
                <w:id w:val="768671951"/>
                <w:placeholder>
                  <w:docPart w:val="CD307C7595814A329AAD0AE1C7CBF4D5"/>
                </w:placeholder>
              </w:sdtPr>
              <w:sdtContent>
                <w:r>
                  <w:rPr>
                    <w:spacing w:val="-2"/>
                  </w:rPr>
                  <w:t xml:space="preserve"> </w:t>
                </w:r>
              </w:sdtContent>
            </w:sdt>
          </w:p>
        </w:tc>
      </w:tr>
      <w:tr w:rsidR="00CD142E" w14:paraId="6645786C" w14:textId="77777777" w:rsidTr="00CD142E">
        <w:trPr>
          <w:trHeight w:val="505"/>
        </w:trPr>
        <w:tc>
          <w:tcPr>
            <w:tcW w:w="4819" w:type="dxa"/>
            <w:tcBorders>
              <w:left w:val="nil"/>
            </w:tcBorders>
          </w:tcPr>
          <w:p w14:paraId="632DA675" w14:textId="77777777" w:rsidR="00CD142E" w:rsidRDefault="00CD142E" w:rsidP="005E2160">
            <w:pPr>
              <w:pStyle w:val="TableParagraph"/>
            </w:pPr>
            <w:r>
              <w:rPr>
                <w:spacing w:val="-2"/>
              </w:rPr>
              <w:t xml:space="preserve">Agency: </w:t>
            </w:r>
            <w:sdt>
              <w:sdtPr>
                <w:rPr>
                  <w:spacing w:val="-2"/>
                </w:rPr>
                <w:id w:val="747688171"/>
                <w:placeholder>
                  <w:docPart w:val="1C5E5D41F0184B66B991DEE880876C64"/>
                </w:placeholder>
              </w:sdtPr>
              <w:sdtContent>
                <w:r>
                  <w:rPr>
                    <w:spacing w:val="-2"/>
                  </w:rPr>
                  <w:t xml:space="preserve"> </w:t>
                </w:r>
              </w:sdtContent>
            </w:sdt>
          </w:p>
        </w:tc>
        <w:tc>
          <w:tcPr>
            <w:tcW w:w="4814" w:type="dxa"/>
            <w:tcBorders>
              <w:right w:val="nil"/>
            </w:tcBorders>
          </w:tcPr>
          <w:p w14:paraId="6957BEF4" w14:textId="77777777" w:rsidR="00CD142E" w:rsidRDefault="00CD142E" w:rsidP="005E2160">
            <w:pPr>
              <w:pStyle w:val="TableParagraph"/>
              <w:ind w:left="221"/>
            </w:pPr>
            <w:r>
              <w:rPr>
                <w:spacing w:val="-2"/>
              </w:rPr>
              <w:t xml:space="preserve">Email: </w:t>
            </w:r>
            <w:sdt>
              <w:sdtPr>
                <w:rPr>
                  <w:spacing w:val="-2"/>
                </w:rPr>
                <w:id w:val="1760556862"/>
                <w:placeholder>
                  <w:docPart w:val="5FBD95DC5A1B4E0BB2CD3A0EC0D24E90"/>
                </w:placeholder>
              </w:sdtPr>
              <w:sdtContent>
                <w:r>
                  <w:rPr>
                    <w:spacing w:val="-2"/>
                  </w:rPr>
                  <w:t xml:space="preserve"> </w:t>
                </w:r>
              </w:sdtContent>
            </w:sdt>
          </w:p>
        </w:tc>
      </w:tr>
    </w:tbl>
    <w:p w14:paraId="21C104A9" w14:textId="77777777" w:rsidR="005B6403" w:rsidRPr="0056468F" w:rsidRDefault="005B6403" w:rsidP="0056468F">
      <w:pPr>
        <w:rPr>
          <w:color w:val="F79646"/>
        </w:rPr>
      </w:pPr>
    </w:p>
    <w:sectPr w:rsidR="005B6403" w:rsidRPr="0056468F" w:rsidSect="00D17FF5">
      <w:type w:val="continuous"/>
      <w:pgSz w:w="11900" w:h="16840"/>
      <w:pgMar w:top="2835" w:right="1134" w:bottom="2268" w:left="1134" w:header="720" w:footer="567" w:gutter="0"/>
      <w:cols w:space="720"/>
      <w:noEndnote/>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500BA7" w14:textId="77777777" w:rsidR="006347B3" w:rsidRDefault="006347B3" w:rsidP="00597FD2">
      <w:r>
        <w:separator/>
      </w:r>
    </w:p>
    <w:p w14:paraId="1EDBEFEB" w14:textId="77777777" w:rsidR="006347B3" w:rsidRDefault="006347B3"/>
  </w:endnote>
  <w:endnote w:type="continuationSeparator" w:id="0">
    <w:p w14:paraId="06B49A01" w14:textId="77777777" w:rsidR="006347B3" w:rsidRDefault="006347B3" w:rsidP="00597FD2">
      <w:r>
        <w:continuationSeparator/>
      </w:r>
    </w:p>
    <w:p w14:paraId="5984C58B" w14:textId="77777777" w:rsidR="006347B3" w:rsidRDefault="006347B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Zapf Dingbats">
    <w:altName w:val="Times New Roman"/>
    <w:charset w:val="00"/>
    <w:family w:val="decorative"/>
    <w:pitch w:val="variable"/>
    <w:sig w:usb0="00000003" w:usb1="10000000" w:usb2="00000000" w:usb3="00000000" w:csb0="80000001"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Lucida Grande">
    <w:altName w:val="Segoe UI"/>
    <w:charset w:val="00"/>
    <w:family w:val="swiss"/>
    <w:pitch w:val="variable"/>
    <w:sig w:usb0="E1000AEF" w:usb1="5000A1FF" w:usb2="00000000" w:usb3="00000000" w:csb0="000001BF" w:csb1="00000000"/>
  </w:font>
  <w:font w:name="MinionPro-Regular">
    <w:altName w:val="Times New Roman"/>
    <w:panose1 w:val="00000000000000000000"/>
    <w:charset w:val="00"/>
    <w:family w:val="roman"/>
    <w:notTrueType/>
    <w:pitch w:val="variable"/>
    <w:sig w:usb0="60000287" w:usb1="00000001"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Helvetica">
    <w:panose1 w:val="020B0604020202020204"/>
    <w:charset w:val="00"/>
    <w:family w:val="auto"/>
    <w:pitch w:val="variable"/>
    <w:sig w:usb0="E00002FF" w:usb1="5000785B" w:usb2="00000000" w:usb3="00000000" w:csb0="0000019F" w:csb1="00000000"/>
  </w:font>
  <w:font w:name="Helvetica Neue LT Std">
    <w:altName w:val="Times New Roman"/>
    <w:panose1 w:val="00000000000000000000"/>
    <w:charset w:val="00"/>
    <w:family w:val="swiss"/>
    <w:notTrueType/>
    <w:pitch w:val="variable"/>
    <w:sig w:usb0="800000AF"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A845AB" w14:textId="29B94293" w:rsidR="000B0E8C" w:rsidRDefault="00083A07">
    <w:pPr>
      <w:pStyle w:val="Footer"/>
    </w:pPr>
    <w:r>
      <w:rPr>
        <w:noProof/>
      </w:rPr>
      <mc:AlternateContent>
        <mc:Choice Requires="wps">
          <w:drawing>
            <wp:anchor distT="0" distB="0" distL="0" distR="0" simplePos="0" relativeHeight="251658246" behindDoc="0" locked="0" layoutInCell="1" allowOverlap="1" wp14:anchorId="433BDB17" wp14:editId="7398705D">
              <wp:simplePos x="635" y="635"/>
              <wp:positionH relativeFrom="page">
                <wp:align>center</wp:align>
              </wp:positionH>
              <wp:positionV relativeFrom="page">
                <wp:align>bottom</wp:align>
              </wp:positionV>
              <wp:extent cx="1389380" cy="365760"/>
              <wp:effectExtent l="0" t="0" r="1270" b="0"/>
              <wp:wrapNone/>
              <wp:docPr id="1281056448" name="Text Box 5" descr="OFFICIAL: Sensitive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389380" cy="365760"/>
                      </a:xfrm>
                      <a:prstGeom prst="rect">
                        <a:avLst/>
                      </a:prstGeom>
                      <a:noFill/>
                      <a:ln>
                        <a:noFill/>
                      </a:ln>
                    </wps:spPr>
                    <wps:txbx>
                      <w:txbxContent>
                        <w:p w14:paraId="3D65A2C6" w14:textId="7F225367" w:rsidR="00083A07" w:rsidRPr="00083A07" w:rsidRDefault="00083A07" w:rsidP="00083A07">
                          <w:pPr>
                            <w:spacing w:after="0"/>
                            <w:rPr>
                              <w:rFonts w:eastAsia="Arial" w:cs="Arial"/>
                              <w:noProof/>
                              <w:color w:val="A80000"/>
                              <w:sz w:val="24"/>
                            </w:rPr>
                          </w:pPr>
                          <w:r w:rsidRPr="00083A07">
                            <w:rPr>
                              <w:rFonts w:eastAsia="Arial" w:cs="Arial"/>
                              <w:noProof/>
                              <w:color w:val="A80000"/>
                              <w:sz w:val="24"/>
                            </w:rPr>
                            <w:t xml:space="preserve">OFFICIAL: Sensitive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33BDB17" id="_x0000_t202" coordsize="21600,21600" o:spt="202" path="m,l,21600r21600,l21600,xe">
              <v:stroke joinstyle="miter"/>
              <v:path gradientshapeok="t" o:connecttype="rect"/>
            </v:shapetype>
            <v:shape id="Text Box 5" o:spid="_x0000_s1039" type="#_x0000_t202" alt="OFFICIAL: Sensitive " style="position:absolute;margin-left:0;margin-top:0;width:109.4pt;height:28.8pt;z-index:25165824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" filled="f" stroked="f">
              <v:textbox style="mso-fit-shape-to-text:t" inset="0,0,0,15pt">
                <w:txbxContent>
                  <w:p w14:paraId="3D65A2C6" w14:textId="7F225367" w:rsidR="00083A07" w:rsidRPr="00083A07" w:rsidRDefault="00083A07" w:rsidP="00083A07">
                    <w:pPr>
                      <w:spacing w:after="0"/>
                      <w:rPr>
                        <w:rFonts w:eastAsia="Arial" w:cs="Arial"/>
                        <w:noProof/>
                        <w:color w:val="A80000"/>
                        <w:sz w:val="24"/>
                      </w:rPr>
                    </w:pPr>
                    <w:r w:rsidRPr="00083A07">
                      <w:rPr>
                        <w:rFonts w:eastAsia="Arial" w:cs="Arial"/>
                        <w:noProof/>
                        <w:color w:val="A80000"/>
                        <w:sz w:val="24"/>
                      </w:rPr>
                      <w:t xml:space="preserve">OFFICIAL: Sensitive </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7BA89E" w14:textId="750A6BE4" w:rsidR="00FF2232" w:rsidRDefault="00000000" w:rsidP="00B53BD1">
    <w:pPr>
      <w:pStyle w:val="Footer"/>
    </w:pPr>
    <w:sdt>
      <w:sdtPr>
        <w:alias w:val="Title"/>
        <w:tag w:val=""/>
        <w:id w:val="1909257966"/>
        <w:placeholder>
          <w:docPart w:val="278381F64A0441ECB2630770690F6778"/>
        </w:placeholder>
        <w:dataBinding w:prefixMappings="xmlns:ns0='http://purl.org/dc/elements/1.1/' xmlns:ns1='http://schemas.openxmlformats.org/package/2006/metadata/core-properties' " w:xpath="/ns1:coreProperties[1]/ns0:title[1]" w:storeItemID="{6C3C8BC8-F283-45AE-878A-BAB7291924A1}"/>
        <w:text/>
      </w:sdtPr>
      <w:sdtContent>
        <w:r w:rsidR="00B53BD1">
          <w:t>V2 – Oct 2025</w:t>
        </w:r>
      </w:sdtContent>
    </w:sdt>
    <w:r w:rsidR="00B53BD1">
      <w:t xml:space="preserve"> </w:t>
    </w:r>
    <w:sdt>
      <w:sdtPr>
        <w:id w:val="-1793431274"/>
        <w:docPartObj>
          <w:docPartGallery w:val="Page Numbers (Bottom of Page)"/>
          <w:docPartUnique/>
        </w:docPartObj>
      </w:sdtPr>
      <w:sdtContent>
        <w:sdt>
          <w:sdtPr>
            <w:id w:val="-1769616900"/>
            <w:docPartObj>
              <w:docPartGallery w:val="Page Numbers (Top of Page)"/>
              <w:docPartUnique/>
            </w:docPartObj>
          </w:sdtPr>
          <w:sdtContent>
            <w:r w:rsidR="00B53BD1">
              <w:t xml:space="preserve">                                                                                                                                                      </w:t>
            </w:r>
            <w:r w:rsidR="00FF2232">
              <w:t xml:space="preserve">Page </w:t>
            </w:r>
            <w:r w:rsidR="00FF2232">
              <w:rPr>
                <w:b/>
                <w:bCs/>
                <w:sz w:val="24"/>
              </w:rPr>
              <w:fldChar w:fldCharType="begin"/>
            </w:r>
            <w:r w:rsidR="00FF2232">
              <w:rPr>
                <w:b/>
                <w:bCs/>
              </w:rPr>
              <w:instrText xml:space="preserve"> PAGE </w:instrText>
            </w:r>
            <w:r w:rsidR="00FF2232">
              <w:rPr>
                <w:b/>
                <w:bCs/>
                <w:sz w:val="24"/>
              </w:rPr>
              <w:fldChar w:fldCharType="separate"/>
            </w:r>
            <w:r w:rsidR="00FF2232">
              <w:rPr>
                <w:b/>
                <w:bCs/>
                <w:noProof/>
              </w:rPr>
              <w:t>2</w:t>
            </w:r>
            <w:r w:rsidR="00FF2232">
              <w:rPr>
                <w:b/>
                <w:bCs/>
                <w:sz w:val="24"/>
              </w:rPr>
              <w:fldChar w:fldCharType="end"/>
            </w:r>
            <w:r w:rsidR="00FF2232">
              <w:t xml:space="preserve"> of </w:t>
            </w:r>
            <w:r w:rsidR="00FF2232">
              <w:rPr>
                <w:b/>
                <w:bCs/>
                <w:sz w:val="24"/>
              </w:rPr>
              <w:fldChar w:fldCharType="begin"/>
            </w:r>
            <w:r w:rsidR="00FF2232">
              <w:rPr>
                <w:b/>
                <w:bCs/>
              </w:rPr>
              <w:instrText xml:space="preserve"> NUMPAGES  </w:instrText>
            </w:r>
            <w:r w:rsidR="00FF2232">
              <w:rPr>
                <w:b/>
                <w:bCs/>
                <w:sz w:val="24"/>
              </w:rPr>
              <w:fldChar w:fldCharType="separate"/>
            </w:r>
            <w:r w:rsidR="00FF2232">
              <w:rPr>
                <w:b/>
                <w:bCs/>
                <w:noProof/>
              </w:rPr>
              <w:t>2</w:t>
            </w:r>
            <w:r w:rsidR="00FF2232">
              <w:rPr>
                <w:b/>
                <w:bCs/>
                <w:sz w:val="24"/>
              </w:rPr>
              <w:fldChar w:fldCharType="end"/>
            </w:r>
          </w:sdtContent>
        </w:sdt>
      </w:sdtContent>
    </w:sdt>
  </w:p>
  <w:p w14:paraId="519C6A11" w14:textId="101A6712" w:rsidR="00795081" w:rsidRDefault="00D16575" w:rsidP="00FF2232">
    <w:pPr>
      <w:pStyle w:val="Footer"/>
    </w:pPr>
    <w:r>
      <w:rPr>
        <w:noProof/>
      </w:rPr>
      <mc:AlternateContent>
        <mc:Choice Requires="wps">
          <w:drawing>
            <wp:anchor distT="0" distB="0" distL="0" distR="0" simplePos="0" relativeHeight="251658248" behindDoc="0" locked="0" layoutInCell="1" allowOverlap="1" wp14:anchorId="5FF0D00A" wp14:editId="078FADF4">
              <wp:simplePos x="0" y="0"/>
              <wp:positionH relativeFrom="margin">
                <wp:align>center</wp:align>
              </wp:positionH>
              <wp:positionV relativeFrom="page">
                <wp:posOffset>10290175</wp:posOffset>
              </wp:positionV>
              <wp:extent cx="1389380" cy="365760"/>
              <wp:effectExtent l="0" t="0" r="1270" b="0"/>
              <wp:wrapNone/>
              <wp:docPr id="693397929" name="Text Box 4" descr="OFFICIAL: Sensitive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389380" cy="365760"/>
                      </a:xfrm>
                      <a:prstGeom prst="rect">
                        <a:avLst/>
                      </a:prstGeom>
                      <a:noFill/>
                      <a:ln>
                        <a:noFill/>
                      </a:ln>
                    </wps:spPr>
                    <wps:txbx>
                      <w:txbxContent>
                        <w:p w14:paraId="375BC4BF" w14:textId="77777777" w:rsidR="00D16575" w:rsidRPr="00083A07" w:rsidRDefault="00D16575" w:rsidP="00D16575">
                          <w:pPr>
                            <w:spacing w:after="0"/>
                            <w:rPr>
                              <w:rFonts w:eastAsia="Arial" w:cs="Arial"/>
                              <w:noProof/>
                              <w:color w:val="A80000"/>
                              <w:sz w:val="24"/>
                            </w:rPr>
                          </w:pPr>
                          <w:r w:rsidRPr="00083A07">
                            <w:rPr>
                              <w:rFonts w:eastAsia="Arial" w:cs="Arial"/>
                              <w:noProof/>
                              <w:color w:val="A80000"/>
                              <w:sz w:val="24"/>
                            </w:rPr>
                            <w:t xml:space="preserve">OFFICIAL: Sensitive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FF0D00A" id="_x0000_t202" coordsize="21600,21600" o:spt="202" path="m,l,21600r21600,l21600,xe">
              <v:stroke joinstyle="miter"/>
              <v:path gradientshapeok="t" o:connecttype="rect"/>
            </v:shapetype>
            <v:shape id="Text Box 4" o:spid="_x0000_s1040" type="#_x0000_t202" alt="OFFICIAL: Sensitive " style="position:absolute;margin-left:0;margin-top:810.25pt;width:109.4pt;height:28.8pt;z-index:251658248;visibility:visible;mso-wrap-style:none;mso-wrap-distance-left:0;mso-wrap-distance-top:0;mso-wrap-distance-right:0;mso-wrap-distance-bottom:0;mso-position-horizontal:center;mso-position-horizontal-relative:margin;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" filled="f" stroked="f">
              <v:textbox style="mso-fit-shape-to-text:t" inset="0,0,0,15pt">
                <w:txbxContent>
                  <w:p w14:paraId="375BC4BF" w14:textId="77777777" w:rsidR="00D16575" w:rsidRPr="00083A07" w:rsidRDefault="00D16575" w:rsidP="00D16575">
                    <w:pPr>
                      <w:spacing w:after="0"/>
                      <w:rPr>
                        <w:rFonts w:eastAsia="Arial" w:cs="Arial"/>
                        <w:noProof/>
                        <w:color w:val="A80000"/>
                        <w:sz w:val="24"/>
                      </w:rPr>
                    </w:pPr>
                    <w:r w:rsidRPr="00083A07">
                      <w:rPr>
                        <w:rFonts w:eastAsia="Arial" w:cs="Arial"/>
                        <w:noProof/>
                        <w:color w:val="A80000"/>
                        <w:sz w:val="24"/>
                      </w:rPr>
                      <w:t xml:space="preserve">OFFICIAL: Sensitive </w:t>
                    </w:r>
                  </w:p>
                </w:txbxContent>
              </v:textbox>
              <w10:wrap anchorx="margin"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D1A7B7" w14:textId="10A7280F" w:rsidR="00182D38" w:rsidRDefault="00A25C94" w:rsidP="00182D38">
    <w:pPr>
      <w:spacing w:before="105"/>
      <w:jc w:val="right"/>
      <w:rPr>
        <w:sz w:val="18"/>
      </w:rPr>
    </w:pPr>
    <w:r>
      <w:rPr>
        <w:noProof/>
      </w:rPr>
      <w:drawing>
        <wp:anchor distT="0" distB="0" distL="114300" distR="114300" simplePos="0" relativeHeight="251658247" behindDoc="0" locked="0" layoutInCell="1" allowOverlap="1" wp14:anchorId="3B4469DE" wp14:editId="35ED2DD2">
          <wp:simplePos x="0" y="0"/>
          <wp:positionH relativeFrom="margin">
            <wp:align>left</wp:align>
          </wp:positionH>
          <wp:positionV relativeFrom="paragraph">
            <wp:posOffset>-172448</wp:posOffset>
          </wp:positionV>
          <wp:extent cx="1533739" cy="495369"/>
          <wp:effectExtent l="0" t="0" r="9525" b="0"/>
          <wp:wrapThrough wrapText="bothSides">
            <wp:wrapPolygon edited="0">
              <wp:start x="0" y="0"/>
              <wp:lineTo x="0" y="20769"/>
              <wp:lineTo x="21466" y="20769"/>
              <wp:lineTo x="21466" y="0"/>
              <wp:lineTo x="0" y="0"/>
            </wp:wrapPolygon>
          </wp:wrapThrough>
          <wp:docPr id="369922241" name="Picture 1" descr="A close-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340713" name="Picture 1" descr="A close-up of a logo&#10;&#10;AI-generated content may be incorrect."/>
                  <pic:cNvPicPr/>
                </pic:nvPicPr>
                <pic:blipFill>
                  <a:blip r:embed="rId1"/>
                  <a:stretch>
                    <a:fillRect/>
                  </a:stretch>
                </pic:blipFill>
                <pic:spPr>
                  <a:xfrm>
                    <a:off x="0" y="0"/>
                    <a:ext cx="1533739" cy="495369"/>
                  </a:xfrm>
                  <a:prstGeom prst="rect">
                    <a:avLst/>
                  </a:prstGeom>
                </pic:spPr>
              </pic:pic>
            </a:graphicData>
          </a:graphic>
          <wp14:sizeRelH relativeFrom="page">
            <wp14:pctWidth>0</wp14:pctWidth>
          </wp14:sizeRelH>
          <wp14:sizeRelV relativeFrom="page">
            <wp14:pctHeight>0</wp14:pctHeight>
          </wp14:sizeRelV>
        </wp:anchor>
      </w:drawing>
    </w:r>
    <w:r w:rsidR="00083A07">
      <w:rPr>
        <w:noProof/>
      </w:rPr>
      <mc:AlternateContent>
        <mc:Choice Requires="wps">
          <w:drawing>
            <wp:anchor distT="0" distB="0" distL="0" distR="0" simplePos="0" relativeHeight="251658245" behindDoc="0" locked="0" layoutInCell="1" allowOverlap="1" wp14:anchorId="04D0AAB1" wp14:editId="036F3F0F">
              <wp:simplePos x="723900" y="9296400"/>
              <wp:positionH relativeFrom="page">
                <wp:align>center</wp:align>
              </wp:positionH>
              <wp:positionV relativeFrom="page">
                <wp:align>bottom</wp:align>
              </wp:positionV>
              <wp:extent cx="1389380" cy="365760"/>
              <wp:effectExtent l="0" t="0" r="1270" b="0"/>
              <wp:wrapNone/>
              <wp:docPr id="1438504458" name="Text Box 4" descr="OFFICIAL: Sensitive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389380" cy="365760"/>
                      </a:xfrm>
                      <a:prstGeom prst="rect">
                        <a:avLst/>
                      </a:prstGeom>
                      <a:noFill/>
                      <a:ln>
                        <a:noFill/>
                      </a:ln>
                    </wps:spPr>
                    <wps:txbx>
                      <w:txbxContent>
                        <w:p w14:paraId="74BF43E7" w14:textId="689CF771" w:rsidR="00083A07" w:rsidRPr="00083A07" w:rsidRDefault="00083A07" w:rsidP="00083A07">
                          <w:pPr>
                            <w:spacing w:after="0"/>
                            <w:rPr>
                              <w:rFonts w:eastAsia="Arial" w:cs="Arial"/>
                              <w:noProof/>
                              <w:color w:val="A80000"/>
                              <w:sz w:val="24"/>
                            </w:rPr>
                          </w:pPr>
                          <w:r w:rsidRPr="00083A07">
                            <w:rPr>
                              <w:rFonts w:eastAsia="Arial" w:cs="Arial"/>
                              <w:noProof/>
                              <w:color w:val="A80000"/>
                              <w:sz w:val="24"/>
                            </w:rPr>
                            <w:t xml:space="preserve">OFFICIAL: Sensitive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4D0AAB1" id="_x0000_t202" coordsize="21600,21600" o:spt="202" path="m,l,21600r21600,l21600,xe">
              <v:stroke joinstyle="miter"/>
              <v:path gradientshapeok="t" o:connecttype="rect"/>
            </v:shapetype>
            <v:shape id="_x0000_s1042" type="#_x0000_t202" alt="OFFICIAL: Sensitive " style="position:absolute;left:0;text-align:left;margin-left:0;margin-top:0;width:109.4pt;height:28.8pt;z-index:25165824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" filled="f" stroked="f">
              <v:textbox style="mso-fit-shape-to-text:t" inset="0,0,0,15pt">
                <w:txbxContent>
                  <w:p w14:paraId="74BF43E7" w14:textId="689CF771" w:rsidR="00083A07" w:rsidRPr="00083A07" w:rsidRDefault="00083A07" w:rsidP="00083A07">
                    <w:pPr>
                      <w:spacing w:after="0"/>
                      <w:rPr>
                        <w:rFonts w:eastAsia="Arial" w:cs="Arial"/>
                        <w:noProof/>
                        <w:color w:val="A80000"/>
                        <w:sz w:val="24"/>
                      </w:rPr>
                    </w:pPr>
                    <w:r w:rsidRPr="00083A07">
                      <w:rPr>
                        <w:rFonts w:eastAsia="Arial" w:cs="Arial"/>
                        <w:noProof/>
                        <w:color w:val="A80000"/>
                        <w:sz w:val="24"/>
                      </w:rPr>
                      <w:t xml:space="preserve">OFFICIAL: Sensitive </w:t>
                    </w:r>
                  </w:p>
                </w:txbxContent>
              </v:textbox>
              <w10:wrap anchorx="page" anchory="page"/>
            </v:shape>
          </w:pict>
        </mc:Fallback>
      </mc:AlternateContent>
    </w:r>
    <w:r w:rsidR="00182D38">
      <w:rPr>
        <w:sz w:val="18"/>
      </w:rPr>
      <w:t>Page</w:t>
    </w:r>
    <w:r w:rsidR="00182D38">
      <w:rPr>
        <w:spacing w:val="-1"/>
        <w:sz w:val="18"/>
      </w:rPr>
      <w:t xml:space="preserve"> </w:t>
    </w:r>
    <w:r w:rsidR="00182D38">
      <w:rPr>
        <w:sz w:val="18"/>
      </w:rPr>
      <w:t>1</w:t>
    </w:r>
    <w:r w:rsidR="00182D38">
      <w:rPr>
        <w:spacing w:val="-1"/>
        <w:sz w:val="18"/>
      </w:rPr>
      <w:t xml:space="preserve"> </w:t>
    </w:r>
    <w:r w:rsidR="00182D38">
      <w:rPr>
        <w:sz w:val="18"/>
      </w:rPr>
      <w:t>of</w:t>
    </w:r>
    <w:r w:rsidR="00182D38">
      <w:rPr>
        <w:spacing w:val="-1"/>
        <w:sz w:val="18"/>
      </w:rPr>
      <w:t xml:space="preserve"> </w:t>
    </w:r>
    <w:r w:rsidR="00FF2232" w:rsidRPr="00FF2232">
      <w:rPr>
        <w:b/>
        <w:bCs/>
        <w:spacing w:val="-10"/>
        <w:sz w:val="18"/>
      </w:rPr>
      <w:t>7</w:t>
    </w:r>
  </w:p>
  <w:p w14:paraId="4760BA0A" w14:textId="42E9712A" w:rsidR="000B0E8C" w:rsidRDefault="000B0E8C" w:rsidP="00182D38">
    <w:pPr>
      <w:pStyle w:val="Footer"/>
      <w:tabs>
        <w:tab w:val="clear" w:pos="9639"/>
        <w:tab w:val="clear" w:pos="14572"/>
        <w:tab w:val="right" w:pos="9632"/>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0A5F0B" w14:textId="77777777" w:rsidR="006347B3" w:rsidRDefault="006347B3" w:rsidP="00597FD2">
      <w:r>
        <w:separator/>
      </w:r>
    </w:p>
    <w:p w14:paraId="09ED0337" w14:textId="77777777" w:rsidR="006347B3" w:rsidRDefault="006347B3"/>
  </w:footnote>
  <w:footnote w:type="continuationSeparator" w:id="0">
    <w:p w14:paraId="0F0DD65B" w14:textId="77777777" w:rsidR="006347B3" w:rsidRDefault="006347B3" w:rsidP="00597FD2">
      <w:r>
        <w:continuationSeparator/>
      </w:r>
    </w:p>
    <w:p w14:paraId="20E50ACC" w14:textId="77777777" w:rsidR="006347B3" w:rsidRDefault="006347B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327224" w14:textId="79409C42" w:rsidR="000B0E8C" w:rsidRDefault="00083A07">
    <w:pPr>
      <w:pStyle w:val="Header"/>
    </w:pPr>
    <w:r>
      <w:rPr>
        <w:noProof/>
      </w:rPr>
      <mc:AlternateContent>
        <mc:Choice Requires="wps">
          <w:drawing>
            <wp:anchor distT="0" distB="0" distL="0" distR="0" simplePos="0" relativeHeight="251658243" behindDoc="0" locked="0" layoutInCell="1" allowOverlap="1" wp14:anchorId="3EB79486" wp14:editId="15FE4483">
              <wp:simplePos x="635" y="635"/>
              <wp:positionH relativeFrom="page">
                <wp:align>center</wp:align>
              </wp:positionH>
              <wp:positionV relativeFrom="page">
                <wp:align>top</wp:align>
              </wp:positionV>
              <wp:extent cx="1389380" cy="365760"/>
              <wp:effectExtent l="0" t="0" r="1270" b="15240"/>
              <wp:wrapNone/>
              <wp:docPr id="72601772" name="Text Box 2" descr="OFFICIAL: Sensitiv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389380" cy="365760"/>
                      </a:xfrm>
                      <a:prstGeom prst="rect">
                        <a:avLst/>
                      </a:prstGeom>
                      <a:noFill/>
                      <a:ln>
                        <a:noFill/>
                      </a:ln>
                    </wps:spPr>
                    <wps:txbx>
                      <w:txbxContent>
                        <w:p w14:paraId="0DAF9486" w14:textId="23E19227" w:rsidR="00083A07" w:rsidRPr="00083A07" w:rsidRDefault="00083A07" w:rsidP="00083A07">
                          <w:pPr>
                            <w:spacing w:after="0"/>
                            <w:rPr>
                              <w:rFonts w:eastAsia="Arial" w:cs="Arial"/>
                              <w:noProof/>
                              <w:color w:val="A80000"/>
                              <w:sz w:val="24"/>
                            </w:rPr>
                          </w:pPr>
                          <w:r w:rsidRPr="00083A07">
                            <w:rPr>
                              <w:rFonts w:eastAsia="Arial" w:cs="Arial"/>
                              <w:noProof/>
                              <w:color w:val="A80000"/>
                              <w:sz w:val="24"/>
                            </w:rPr>
                            <w:t>OFFICIAL: Sensitive</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EB79486" id="_x0000_t202" coordsize="21600,21600" o:spt="202" path="m,l,21600r21600,l21600,xe">
              <v:stroke joinstyle="miter"/>
              <v:path gradientshapeok="t" o:connecttype="rect"/>
            </v:shapetype>
            <v:shape id="Text Box 2" o:spid="_x0000_s1037" type="#_x0000_t202" alt="OFFICIAL: Sensitive" style="position:absolute;margin-left:0;margin-top:0;width:109.4pt;height:28.8pt;z-index:25165824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" filled="f" stroked="f">
              <v:textbox style="mso-fit-shape-to-text:t" inset="0,15pt,0,0">
                <w:txbxContent>
                  <w:p w14:paraId="0DAF9486" w14:textId="23E19227" w:rsidR="00083A07" w:rsidRPr="00083A07" w:rsidRDefault="00083A07" w:rsidP="00083A07">
                    <w:pPr>
                      <w:spacing w:after="0"/>
                      <w:rPr>
                        <w:rFonts w:eastAsia="Arial" w:cs="Arial"/>
                        <w:noProof/>
                        <w:color w:val="A80000"/>
                        <w:sz w:val="24"/>
                      </w:rPr>
                    </w:pPr>
                    <w:r w:rsidRPr="00083A07">
                      <w:rPr>
                        <w:rFonts w:eastAsia="Arial" w:cs="Arial"/>
                        <w:noProof/>
                        <w:color w:val="A80000"/>
                        <w:sz w:val="24"/>
                      </w:rPr>
                      <w:t>OFFICIAL: Sensitive</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E6EDAC" w14:textId="01B21D26" w:rsidR="007E34BA" w:rsidRDefault="007E34BA" w:rsidP="007E34BA">
    <w:pPr>
      <w:pStyle w:val="Header"/>
    </w:pPr>
    <w:r w:rsidRPr="00E17191">
      <w:rPr>
        <w:b/>
        <w:bCs/>
        <w:noProof/>
      </w:rPr>
      <w:drawing>
        <wp:anchor distT="0" distB="0" distL="114300" distR="114300" simplePos="0" relativeHeight="251658241" behindDoc="1" locked="0" layoutInCell="1" allowOverlap="1" wp14:anchorId="03386B80" wp14:editId="7355A288">
          <wp:simplePos x="0" y="0"/>
          <wp:positionH relativeFrom="page">
            <wp:align>right</wp:align>
          </wp:positionH>
          <wp:positionV relativeFrom="paragraph">
            <wp:posOffset>-454025</wp:posOffset>
          </wp:positionV>
          <wp:extent cx="7546975" cy="9744075"/>
          <wp:effectExtent l="0" t="0" r="0" b="9525"/>
          <wp:wrapNone/>
          <wp:docPr id="4219454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926126" name="Picture 2"/>
                  <pic:cNvPicPr/>
                </pic:nvPicPr>
                <pic:blipFill rotWithShape="1">
                  <a:blip r:embed="rId1"/>
                  <a:srcRect b="8724"/>
                  <a:stretch/>
                </pic:blipFill>
                <pic:spPr bwMode="auto">
                  <a:xfrm>
                    <a:off x="0" y="0"/>
                    <a:ext cx="7546975" cy="97440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038D246" w14:textId="77777777" w:rsidR="007E34BA" w:rsidRPr="00083A07" w:rsidRDefault="007E34BA" w:rsidP="007E34BA">
    <w:pPr>
      <w:pStyle w:val="Header"/>
      <w:tabs>
        <w:tab w:val="clear" w:pos="4320"/>
        <w:tab w:val="clear" w:pos="8640"/>
        <w:tab w:val="left" w:pos="5970"/>
      </w:tabs>
      <w:ind w:firstLine="4536"/>
      <w:jc w:val="right"/>
      <w:rPr>
        <w:b/>
        <w:bCs/>
        <w:color w:val="FF0000"/>
        <w:sz w:val="18"/>
        <w:szCs w:val="18"/>
      </w:rPr>
    </w:pPr>
    <w:r w:rsidRPr="00083A07">
      <w:rPr>
        <w:b/>
        <w:bCs/>
        <w:color w:val="FF0000"/>
        <w:sz w:val="18"/>
        <w:szCs w:val="18"/>
      </w:rPr>
      <w:t xml:space="preserve">Prescription Form for </w:t>
    </w:r>
  </w:p>
  <w:p w14:paraId="2EE7ABC3" w14:textId="77777777" w:rsidR="007E34BA" w:rsidRPr="00083A07" w:rsidRDefault="007E34BA" w:rsidP="007E34BA">
    <w:pPr>
      <w:pStyle w:val="Header"/>
      <w:tabs>
        <w:tab w:val="clear" w:pos="4320"/>
        <w:tab w:val="clear" w:pos="8640"/>
        <w:tab w:val="left" w:pos="5970"/>
      </w:tabs>
      <w:ind w:firstLine="4536"/>
      <w:jc w:val="right"/>
      <w:rPr>
        <w:b/>
        <w:bCs/>
        <w:color w:val="FF0000"/>
        <w:sz w:val="18"/>
        <w:szCs w:val="18"/>
      </w:rPr>
    </w:pPr>
    <w:r w:rsidRPr="00083A07">
      <w:rPr>
        <w:b/>
        <w:bCs/>
        <w:color w:val="FF0000"/>
        <w:sz w:val="18"/>
        <w:szCs w:val="18"/>
      </w:rPr>
      <w:t>Assistive Technology</w:t>
    </w:r>
  </w:p>
  <w:p w14:paraId="5A094E32" w14:textId="21F2FBC9" w:rsidR="005B6403" w:rsidRDefault="00083A07" w:rsidP="00E17191">
    <w:pPr>
      <w:pStyle w:val="Header"/>
      <w:jc w:val="right"/>
      <w:rPr>
        <w:b/>
        <w:bCs/>
        <w:noProof/>
      </w:rPr>
    </w:pPr>
    <w:r>
      <w:rPr>
        <w:b/>
        <w:bCs/>
        <w:noProof/>
      </w:rPr>
      <mc:AlternateContent>
        <mc:Choice Requires="wps">
          <w:drawing>
            <wp:anchor distT="0" distB="0" distL="0" distR="0" simplePos="0" relativeHeight="251658244" behindDoc="0" locked="0" layoutInCell="1" allowOverlap="1" wp14:anchorId="5EDF6A3D" wp14:editId="08249191">
              <wp:simplePos x="723900" y="457200"/>
              <wp:positionH relativeFrom="page">
                <wp:align>center</wp:align>
              </wp:positionH>
              <wp:positionV relativeFrom="page">
                <wp:align>top</wp:align>
              </wp:positionV>
              <wp:extent cx="1389380" cy="365760"/>
              <wp:effectExtent l="0" t="0" r="1270" b="15240"/>
              <wp:wrapNone/>
              <wp:docPr id="141560888" name="Text Box 3" descr="OFFICIAL: Sensitiv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389380" cy="365760"/>
                      </a:xfrm>
                      <a:prstGeom prst="rect">
                        <a:avLst/>
                      </a:prstGeom>
                      <a:noFill/>
                      <a:ln>
                        <a:noFill/>
                      </a:ln>
                    </wps:spPr>
                    <wps:txbx>
                      <w:txbxContent>
                        <w:p w14:paraId="3CCBB641" w14:textId="6E1BBDB1" w:rsidR="00083A07" w:rsidRPr="00083A07" w:rsidRDefault="00083A07" w:rsidP="00083A07">
                          <w:pPr>
                            <w:spacing w:after="0"/>
                            <w:rPr>
                              <w:rFonts w:eastAsia="Arial" w:cs="Arial"/>
                              <w:noProof/>
                              <w:color w:val="A80000"/>
                              <w:sz w:val="24"/>
                            </w:rPr>
                          </w:pPr>
                          <w:r w:rsidRPr="00083A07">
                            <w:rPr>
                              <w:rFonts w:eastAsia="Arial" w:cs="Arial"/>
                              <w:noProof/>
                              <w:color w:val="A80000"/>
                              <w:sz w:val="24"/>
                            </w:rPr>
                            <w:t>OFFICIAL: Sensitive</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EDF6A3D" id="_x0000_t202" coordsize="21600,21600" o:spt="202" path="m,l,21600r21600,l21600,xe">
              <v:stroke joinstyle="miter"/>
              <v:path gradientshapeok="t" o:connecttype="rect"/>
            </v:shapetype>
            <v:shape id="Text Box 3" o:spid="_x0000_s1038" type="#_x0000_t202" alt="OFFICIAL: Sensitive" style="position:absolute;left:0;text-align:left;margin-left:0;margin-top:0;width:109.4pt;height:28.8pt;z-index:2516582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" filled="f" stroked="f">
              <v:textbox style="mso-fit-shape-to-text:t" inset="0,15pt,0,0">
                <w:txbxContent>
                  <w:p w14:paraId="3CCBB641" w14:textId="6E1BBDB1" w:rsidR="00083A07" w:rsidRPr="00083A07" w:rsidRDefault="00083A07" w:rsidP="00083A07">
                    <w:pPr>
                      <w:spacing w:after="0"/>
                      <w:rPr>
                        <w:rFonts w:eastAsia="Arial" w:cs="Arial"/>
                        <w:noProof/>
                        <w:color w:val="A80000"/>
                        <w:sz w:val="24"/>
                      </w:rPr>
                    </w:pPr>
                    <w:r w:rsidRPr="00083A07">
                      <w:rPr>
                        <w:rFonts w:eastAsia="Arial" w:cs="Arial"/>
                        <w:noProof/>
                        <w:color w:val="A80000"/>
                        <w:sz w:val="24"/>
                      </w:rPr>
                      <w:t>OFFICIAL: Sensitive</w:t>
                    </w:r>
                  </w:p>
                </w:txbxContent>
              </v:textbox>
              <w10:wrap anchorx="page" anchory="page"/>
            </v:shape>
          </w:pict>
        </mc:Fallback>
      </mc:AlternateContent>
    </w:r>
  </w:p>
  <w:p w14:paraId="3209C5FB" w14:textId="1E281F6D" w:rsidR="002C1072" w:rsidRPr="00E17191" w:rsidRDefault="002C1072" w:rsidP="00E17191">
    <w:pPr>
      <w:pStyle w:val="Header"/>
      <w:jc w:val="right"/>
      <w:rPr>
        <w:b/>
        <w:bC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CC5F3C" w14:textId="6588B301" w:rsidR="000B0E8C" w:rsidRDefault="00083A07" w:rsidP="00820844">
    <w:pPr>
      <w:pStyle w:val="Header"/>
      <w:rPr>
        <w:noProof/>
      </w:rPr>
    </w:pPr>
    <w:r>
      <w:rPr>
        <w:noProof/>
      </w:rPr>
      <mc:AlternateContent>
        <mc:Choice Requires="wps">
          <w:drawing>
            <wp:anchor distT="0" distB="0" distL="0" distR="0" simplePos="0" relativeHeight="251658242" behindDoc="0" locked="0" layoutInCell="1" allowOverlap="1" wp14:anchorId="48480926" wp14:editId="2C253D2C">
              <wp:simplePos x="723900" y="457200"/>
              <wp:positionH relativeFrom="page">
                <wp:align>center</wp:align>
              </wp:positionH>
              <wp:positionV relativeFrom="page">
                <wp:align>top</wp:align>
              </wp:positionV>
              <wp:extent cx="1389380" cy="365760"/>
              <wp:effectExtent l="0" t="0" r="1270" b="15240"/>
              <wp:wrapNone/>
              <wp:docPr id="410160566" name="Text Box 1" descr="OFFICIAL: Sensitiv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389380" cy="365760"/>
                      </a:xfrm>
                      <a:prstGeom prst="rect">
                        <a:avLst/>
                      </a:prstGeom>
                      <a:noFill/>
                      <a:ln>
                        <a:noFill/>
                      </a:ln>
                    </wps:spPr>
                    <wps:txbx>
                      <w:txbxContent>
                        <w:p w14:paraId="5AA659DC" w14:textId="3AD224E3" w:rsidR="00083A07" w:rsidRPr="00083A07" w:rsidRDefault="00083A07" w:rsidP="00083A07">
                          <w:pPr>
                            <w:spacing w:after="0"/>
                            <w:rPr>
                              <w:rFonts w:eastAsia="Arial" w:cs="Arial"/>
                              <w:noProof/>
                              <w:color w:val="A80000"/>
                              <w:sz w:val="24"/>
                            </w:rPr>
                          </w:pPr>
                          <w:r w:rsidRPr="00083A07">
                            <w:rPr>
                              <w:rFonts w:eastAsia="Arial" w:cs="Arial"/>
                              <w:noProof/>
                              <w:color w:val="A80000"/>
                              <w:sz w:val="24"/>
                            </w:rPr>
                            <w:t>OFFICIAL: Sensitive</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8480926" id="_x0000_t202" coordsize="21600,21600" o:spt="202" path="m,l,21600r21600,l21600,xe">
              <v:stroke joinstyle="miter"/>
              <v:path gradientshapeok="t" o:connecttype="rect"/>
            </v:shapetype>
            <v:shape id="Text Box 1" o:spid="_x0000_s1041" type="#_x0000_t202" alt="OFFICIAL: Sensitive" style="position:absolute;margin-left:0;margin-top:0;width:109.4pt;height:28.8pt;z-index:251658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" filled="f" stroked="f">
              <v:textbox style="mso-fit-shape-to-text:t" inset="0,15pt,0,0">
                <w:txbxContent>
                  <w:p w14:paraId="5AA659DC" w14:textId="3AD224E3" w:rsidR="00083A07" w:rsidRPr="00083A07" w:rsidRDefault="00083A07" w:rsidP="00083A07">
                    <w:pPr>
                      <w:spacing w:after="0"/>
                      <w:rPr>
                        <w:rFonts w:eastAsia="Arial" w:cs="Arial"/>
                        <w:noProof/>
                        <w:color w:val="A80000"/>
                        <w:sz w:val="24"/>
                      </w:rPr>
                    </w:pPr>
                    <w:r w:rsidRPr="00083A07">
                      <w:rPr>
                        <w:rFonts w:eastAsia="Arial" w:cs="Arial"/>
                        <w:noProof/>
                        <w:color w:val="A80000"/>
                        <w:sz w:val="24"/>
                      </w:rPr>
                      <w:t>OFFICIAL: Sensitive</w:t>
                    </w:r>
                  </w:p>
                </w:txbxContent>
              </v:textbox>
              <w10:wrap anchorx="page" anchory="page"/>
            </v:shape>
          </w:pict>
        </mc:Fallback>
      </mc:AlternateContent>
    </w:r>
  </w:p>
  <w:p w14:paraId="276E66ED" w14:textId="77777777" w:rsidR="00CE1CB6" w:rsidRDefault="002C1072" w:rsidP="00820844">
    <w:pPr>
      <w:pStyle w:val="Header"/>
    </w:pPr>
    <w:r>
      <w:rPr>
        <w:noProof/>
      </w:rPr>
      <w:drawing>
        <wp:anchor distT="0" distB="0" distL="114300" distR="114300" simplePos="0" relativeHeight="251658240" behindDoc="1" locked="1" layoutInCell="1" allowOverlap="1" wp14:anchorId="321983C9" wp14:editId="39A84C1E">
          <wp:simplePos x="0" y="0"/>
          <wp:positionH relativeFrom="page">
            <wp:align>left</wp:align>
          </wp:positionH>
          <wp:positionV relativeFrom="paragraph">
            <wp:posOffset>-678180</wp:posOffset>
          </wp:positionV>
          <wp:extent cx="7576185" cy="10651490"/>
          <wp:effectExtent l="0" t="0" r="5715" b="0"/>
          <wp:wrapNone/>
          <wp:docPr id="135444025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954009" name="Picture 9"/>
                  <pic:cNvPicPr/>
                </pic:nvPicPr>
                <pic:blipFill rotWithShape="1">
                  <a:blip r:embed="rId1"/>
                  <a:srcRect b="7922"/>
                  <a:stretch/>
                </pic:blipFill>
                <pic:spPr bwMode="auto">
                  <a:xfrm>
                    <a:off x="0" y="0"/>
                    <a:ext cx="7576185" cy="106514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B94C38"/>
    <w:multiLevelType w:val="multilevel"/>
    <w:tmpl w:val="5888B030"/>
    <w:styleLink w:val="Numbering1"/>
    <w:lvl w:ilvl="0">
      <w:start w:val="1"/>
      <w:numFmt w:val="decimal"/>
      <w:lvlText w:val="%1"/>
      <w:lvlJc w:val="left"/>
      <w:pPr>
        <w:ind w:left="717" w:hanging="360"/>
      </w:pPr>
      <w:rPr>
        <w:rFonts w:ascii="Arial" w:hAnsi="Arial" w:hint="default"/>
        <w:color w:val="F79646" w:themeColor="accent6"/>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Symbol" w:hAnsi="Symbol"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Symbol" w:hAnsi="Symbol"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Symbol" w:hAnsi="Symbol" w:hint="default"/>
      </w:rPr>
    </w:lvl>
  </w:abstractNum>
  <w:abstractNum w:abstractNumId="1" w15:restartNumberingAfterBreak="0">
    <w:nsid w:val="08850B47"/>
    <w:multiLevelType w:val="multilevel"/>
    <w:tmpl w:val="F3C09D30"/>
    <w:lvl w:ilvl="0">
      <w:start w:val="1"/>
      <w:numFmt w:val="decimal"/>
      <w:pStyle w:val="Heading1Numbered"/>
      <w:lvlText w:val="%1."/>
      <w:lvlJc w:val="left"/>
      <w:pPr>
        <w:ind w:left="360" w:hanging="360"/>
      </w:pPr>
      <w:rPr>
        <w:rFonts w:hint="default"/>
        <w:sz w:val="32"/>
        <w:szCs w:val="32"/>
      </w:rPr>
    </w:lvl>
    <w:lvl w:ilvl="1">
      <w:start w:val="1"/>
      <w:numFmt w:val="decimal"/>
      <w:pStyle w:val="Heading2Numbered"/>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119F2EDD"/>
    <w:multiLevelType w:val="hybridMultilevel"/>
    <w:tmpl w:val="2BEEBA9E"/>
    <w:lvl w:ilvl="0" w:tplc="7A8E3968">
      <w:start w:val="1"/>
      <w:numFmt w:val="bullet"/>
      <w:lvlText w:val=""/>
      <w:lvlJc w:val="left"/>
      <w:pPr>
        <w:ind w:left="720" w:hanging="360"/>
      </w:pPr>
      <w:rPr>
        <w:rFonts w:ascii="Zapf Dingbats" w:hAnsi="Zapf Dingbats" w:hint="default"/>
        <w:color w:val="FCBF00"/>
      </w:rPr>
    </w:lvl>
    <w:lvl w:ilvl="1" w:tplc="DDCC5B78">
      <w:start w:val="1"/>
      <w:numFmt w:val="bullet"/>
      <w:pStyle w:val="Lifetime-Bullet2"/>
      <w:lvlText w:val=""/>
      <w:lvlJc w:val="left"/>
      <w:pPr>
        <w:ind w:left="1440" w:hanging="360"/>
      </w:pPr>
      <w:rPr>
        <w:rFonts w:ascii="Symbol" w:hAnsi="Symbol" w:hint="default"/>
        <w:color w:val="auto"/>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Symbol" w:hAnsi="Symbol" w:hint="default"/>
      </w:rPr>
    </w:lvl>
  </w:abstractNum>
  <w:abstractNum w:abstractNumId="3" w15:restartNumberingAfterBreak="0">
    <w:nsid w:val="12D11511"/>
    <w:multiLevelType w:val="hybridMultilevel"/>
    <w:tmpl w:val="069E191A"/>
    <w:lvl w:ilvl="0" w:tplc="7A8CCA48">
      <w:start w:val="1"/>
      <w:numFmt w:val="bullet"/>
      <w:pStyle w:val="Lifetime-Bullet1"/>
      <w:lvlText w:val=""/>
      <w:lvlJc w:val="left"/>
      <w:pPr>
        <w:ind w:left="717" w:hanging="360"/>
      </w:pPr>
      <w:rPr>
        <w:rFonts w:ascii="Symbol" w:hAnsi="Symbol" w:hint="default"/>
        <w:color w:val="F79646" w:themeColor="accent6"/>
      </w:rPr>
    </w:lvl>
    <w:lvl w:ilvl="1" w:tplc="FFFFFFFF">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Symbol" w:hAnsi="Symbol"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Symbol" w:hAnsi="Symbol"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Symbol" w:hAnsi="Symbol" w:hint="default"/>
      </w:rPr>
    </w:lvl>
  </w:abstractNum>
  <w:abstractNum w:abstractNumId="4" w15:restartNumberingAfterBreak="0">
    <w:nsid w:val="16433858"/>
    <w:multiLevelType w:val="hybridMultilevel"/>
    <w:tmpl w:val="C6AEA61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8271E98"/>
    <w:multiLevelType w:val="hybridMultilevel"/>
    <w:tmpl w:val="3B5E079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2F2853C2"/>
    <w:multiLevelType w:val="multilevel"/>
    <w:tmpl w:val="2B887FFE"/>
    <w:styleLink w:val="CurrentList1"/>
    <w:lvl w:ilvl="0">
      <w:start w:val="1"/>
      <w:numFmt w:val="bullet"/>
      <w:lvlText w:val=""/>
      <w:lvlJc w:val="left"/>
      <w:pPr>
        <w:ind w:left="717" w:hanging="360"/>
      </w:pPr>
      <w:rPr>
        <w:rFonts w:ascii="Zapf Dingbats" w:hAnsi="Zapf Dingbats" w:hint="default"/>
        <w:color w:val="878787"/>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Symbol" w:hAnsi="Symbol"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Symbol" w:hAnsi="Symbol"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Symbol" w:hAnsi="Symbol" w:hint="default"/>
      </w:rPr>
    </w:lvl>
  </w:abstractNum>
  <w:abstractNum w:abstractNumId="7" w15:restartNumberingAfterBreak="0">
    <w:nsid w:val="3ECC5171"/>
    <w:multiLevelType w:val="hybridMultilevel"/>
    <w:tmpl w:val="23665B9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415E0465"/>
    <w:multiLevelType w:val="hybridMultilevel"/>
    <w:tmpl w:val="9198D99C"/>
    <w:lvl w:ilvl="0" w:tplc="F9AA828C">
      <w:numFmt w:val="bullet"/>
      <w:lvlText w:val="•"/>
      <w:lvlJc w:val="left"/>
      <w:pPr>
        <w:ind w:left="1493" w:hanging="360"/>
      </w:pPr>
      <w:rPr>
        <w:rFonts w:ascii="Arial" w:eastAsia="Arial" w:hAnsi="Arial" w:cs="Arial" w:hint="default"/>
        <w:b w:val="0"/>
        <w:bCs w:val="0"/>
        <w:i w:val="0"/>
        <w:iCs w:val="0"/>
        <w:spacing w:val="0"/>
        <w:w w:val="100"/>
        <w:sz w:val="22"/>
        <w:szCs w:val="22"/>
        <w:lang w:val="en-US" w:eastAsia="en-US" w:bidi="ar-SA"/>
      </w:rPr>
    </w:lvl>
    <w:lvl w:ilvl="1" w:tplc="AC6C2E6A">
      <w:numFmt w:val="bullet"/>
      <w:lvlText w:val="•"/>
      <w:lvlJc w:val="left"/>
      <w:pPr>
        <w:ind w:left="2438" w:hanging="360"/>
      </w:pPr>
      <w:rPr>
        <w:rFonts w:hint="default"/>
        <w:lang w:val="en-US" w:eastAsia="en-US" w:bidi="ar-SA"/>
      </w:rPr>
    </w:lvl>
    <w:lvl w:ilvl="2" w:tplc="E2DE1070">
      <w:numFmt w:val="bullet"/>
      <w:lvlText w:val="•"/>
      <w:lvlJc w:val="left"/>
      <w:pPr>
        <w:ind w:left="3377" w:hanging="360"/>
      </w:pPr>
      <w:rPr>
        <w:rFonts w:hint="default"/>
        <w:lang w:val="en-US" w:eastAsia="en-US" w:bidi="ar-SA"/>
      </w:rPr>
    </w:lvl>
    <w:lvl w:ilvl="3" w:tplc="FADC760E">
      <w:numFmt w:val="bullet"/>
      <w:lvlText w:val="•"/>
      <w:lvlJc w:val="left"/>
      <w:pPr>
        <w:ind w:left="4315" w:hanging="360"/>
      </w:pPr>
      <w:rPr>
        <w:rFonts w:hint="default"/>
        <w:lang w:val="en-US" w:eastAsia="en-US" w:bidi="ar-SA"/>
      </w:rPr>
    </w:lvl>
    <w:lvl w:ilvl="4" w:tplc="5C9AF610">
      <w:numFmt w:val="bullet"/>
      <w:lvlText w:val="•"/>
      <w:lvlJc w:val="left"/>
      <w:pPr>
        <w:ind w:left="5254" w:hanging="360"/>
      </w:pPr>
      <w:rPr>
        <w:rFonts w:hint="default"/>
        <w:lang w:val="en-US" w:eastAsia="en-US" w:bidi="ar-SA"/>
      </w:rPr>
    </w:lvl>
    <w:lvl w:ilvl="5" w:tplc="7534DAE2">
      <w:numFmt w:val="bullet"/>
      <w:lvlText w:val="•"/>
      <w:lvlJc w:val="left"/>
      <w:pPr>
        <w:ind w:left="6192" w:hanging="360"/>
      </w:pPr>
      <w:rPr>
        <w:rFonts w:hint="default"/>
        <w:lang w:val="en-US" w:eastAsia="en-US" w:bidi="ar-SA"/>
      </w:rPr>
    </w:lvl>
    <w:lvl w:ilvl="6" w:tplc="8DA6B956">
      <w:numFmt w:val="bullet"/>
      <w:lvlText w:val="•"/>
      <w:lvlJc w:val="left"/>
      <w:pPr>
        <w:ind w:left="7131" w:hanging="360"/>
      </w:pPr>
      <w:rPr>
        <w:rFonts w:hint="default"/>
        <w:lang w:val="en-US" w:eastAsia="en-US" w:bidi="ar-SA"/>
      </w:rPr>
    </w:lvl>
    <w:lvl w:ilvl="7" w:tplc="B8088B06">
      <w:numFmt w:val="bullet"/>
      <w:lvlText w:val="•"/>
      <w:lvlJc w:val="left"/>
      <w:pPr>
        <w:ind w:left="8069" w:hanging="360"/>
      </w:pPr>
      <w:rPr>
        <w:rFonts w:hint="default"/>
        <w:lang w:val="en-US" w:eastAsia="en-US" w:bidi="ar-SA"/>
      </w:rPr>
    </w:lvl>
    <w:lvl w:ilvl="8" w:tplc="D946F30E">
      <w:numFmt w:val="bullet"/>
      <w:lvlText w:val="•"/>
      <w:lvlJc w:val="left"/>
      <w:pPr>
        <w:ind w:left="9008" w:hanging="360"/>
      </w:pPr>
      <w:rPr>
        <w:rFonts w:hint="default"/>
        <w:lang w:val="en-US" w:eastAsia="en-US" w:bidi="ar-SA"/>
      </w:rPr>
    </w:lvl>
  </w:abstractNum>
  <w:abstractNum w:abstractNumId="9" w15:restartNumberingAfterBreak="0">
    <w:nsid w:val="44DB47E2"/>
    <w:multiLevelType w:val="hybridMultilevel"/>
    <w:tmpl w:val="072C5F3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46D63DD3"/>
    <w:multiLevelType w:val="hybridMultilevel"/>
    <w:tmpl w:val="EF32085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4E502578"/>
    <w:multiLevelType w:val="hybridMultilevel"/>
    <w:tmpl w:val="7040A5C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7A026505"/>
    <w:multiLevelType w:val="hybridMultilevel"/>
    <w:tmpl w:val="5FBE7C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7B86161F"/>
    <w:multiLevelType w:val="hybridMultilevel"/>
    <w:tmpl w:val="429240B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375545200">
    <w:abstractNumId w:val="1"/>
  </w:num>
  <w:num w:numId="2" w16cid:durableId="750396423">
    <w:abstractNumId w:val="2"/>
  </w:num>
  <w:num w:numId="3" w16cid:durableId="271667972">
    <w:abstractNumId w:val="6"/>
  </w:num>
  <w:num w:numId="4" w16cid:durableId="1388451354">
    <w:abstractNumId w:val="3"/>
  </w:num>
  <w:num w:numId="5" w16cid:durableId="592396592">
    <w:abstractNumId w:val="0"/>
  </w:num>
  <w:num w:numId="6" w16cid:durableId="393360712">
    <w:abstractNumId w:val="11"/>
  </w:num>
  <w:num w:numId="7" w16cid:durableId="616714685">
    <w:abstractNumId w:val="10"/>
  </w:num>
  <w:num w:numId="8" w16cid:durableId="592905393">
    <w:abstractNumId w:val="13"/>
  </w:num>
  <w:num w:numId="9" w16cid:durableId="1081440357">
    <w:abstractNumId w:val="9"/>
  </w:num>
  <w:num w:numId="10" w16cid:durableId="376703957">
    <w:abstractNumId w:val="8"/>
  </w:num>
  <w:num w:numId="11" w16cid:durableId="603071910">
    <w:abstractNumId w:val="12"/>
  </w:num>
  <w:num w:numId="12" w16cid:durableId="1885481508">
    <w:abstractNumId w:val="4"/>
  </w:num>
  <w:num w:numId="13" w16cid:durableId="765925517">
    <w:abstractNumId w:val="7"/>
  </w:num>
  <w:num w:numId="14" w16cid:durableId="477460808">
    <w:abstractNumId w:val="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activeWritingStyle w:appName="MSWord" w:lang="fr-FR" w:vendorID="64" w:dllVersion="6" w:nlCheck="1" w:checkStyle="0"/>
  <w:activeWritingStyle w:appName="MSWord" w:lang="en-AU" w:vendorID="64" w:dllVersion="6" w:nlCheck="1" w:checkStyle="1"/>
  <w:activeWritingStyle w:appName="MSWord" w:lang="en-GB" w:vendorID="64" w:dllVersion="6" w:nlCheck="1" w:checkStyle="1"/>
  <w:activeWritingStyle w:appName="MSWord" w:lang="en-US" w:vendorID="64" w:dllVersion="6" w:nlCheck="1" w:checkStyle="1"/>
  <w:activeWritingStyle w:appName="MSWord" w:lang="en-AU" w:vendorID="64" w:dllVersion="0" w:nlCheck="1" w:checkStyle="0"/>
  <w:activeWritingStyle w:appName="MSWord" w:lang="en-AU" w:vendorID="64" w:dllVersion="4096" w:nlCheck="1" w:checkStyle="0"/>
  <w:activeWritingStyle w:appName="MSWord" w:lang="en-GB" w:vendorID="64" w:dllVersion="4096" w:nlCheck="1" w:checkStyle="0"/>
  <w:activeWritingStyle w:appName="MSWord" w:lang="en-US" w:vendorID="64" w:dllVersion="4096" w:nlCheck="1" w:checkStyle="0"/>
  <w:activeWritingStyle w:appName="MSWord" w:lang="en-US" w:vendorID="64" w:dllVersion="0" w:nlCheck="1" w:checkStyle="0"/>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0D84"/>
    <w:rsid w:val="000007D9"/>
    <w:rsid w:val="000011F9"/>
    <w:rsid w:val="00004074"/>
    <w:rsid w:val="00011118"/>
    <w:rsid w:val="000111AD"/>
    <w:rsid w:val="00020B62"/>
    <w:rsid w:val="00021036"/>
    <w:rsid w:val="000214E1"/>
    <w:rsid w:val="0002180C"/>
    <w:rsid w:val="00024C92"/>
    <w:rsid w:val="0002503F"/>
    <w:rsid w:val="00030B7C"/>
    <w:rsid w:val="00031458"/>
    <w:rsid w:val="00031AC9"/>
    <w:rsid w:val="0003470A"/>
    <w:rsid w:val="000351D9"/>
    <w:rsid w:val="0003531C"/>
    <w:rsid w:val="00035A9B"/>
    <w:rsid w:val="000367B7"/>
    <w:rsid w:val="00036F3C"/>
    <w:rsid w:val="00040ABB"/>
    <w:rsid w:val="00040CB2"/>
    <w:rsid w:val="000422B2"/>
    <w:rsid w:val="00042CFA"/>
    <w:rsid w:val="00042E89"/>
    <w:rsid w:val="00046C2A"/>
    <w:rsid w:val="00047A15"/>
    <w:rsid w:val="00050177"/>
    <w:rsid w:val="00050937"/>
    <w:rsid w:val="00052348"/>
    <w:rsid w:val="0005270F"/>
    <w:rsid w:val="00052D9B"/>
    <w:rsid w:val="00054183"/>
    <w:rsid w:val="0005606C"/>
    <w:rsid w:val="00056987"/>
    <w:rsid w:val="000571C5"/>
    <w:rsid w:val="00060822"/>
    <w:rsid w:val="00061885"/>
    <w:rsid w:val="00064E15"/>
    <w:rsid w:val="0006690F"/>
    <w:rsid w:val="00073257"/>
    <w:rsid w:val="00073617"/>
    <w:rsid w:val="00074A16"/>
    <w:rsid w:val="00074CCF"/>
    <w:rsid w:val="00075F82"/>
    <w:rsid w:val="00081B24"/>
    <w:rsid w:val="00082427"/>
    <w:rsid w:val="00083A07"/>
    <w:rsid w:val="00084677"/>
    <w:rsid w:val="00084EB7"/>
    <w:rsid w:val="0008587F"/>
    <w:rsid w:val="000866CA"/>
    <w:rsid w:val="00090992"/>
    <w:rsid w:val="00094591"/>
    <w:rsid w:val="00095A4E"/>
    <w:rsid w:val="00097695"/>
    <w:rsid w:val="00097B50"/>
    <w:rsid w:val="000A1E18"/>
    <w:rsid w:val="000A2968"/>
    <w:rsid w:val="000A6153"/>
    <w:rsid w:val="000A6ABA"/>
    <w:rsid w:val="000A6B75"/>
    <w:rsid w:val="000A6EF9"/>
    <w:rsid w:val="000A7977"/>
    <w:rsid w:val="000B0AE9"/>
    <w:rsid w:val="000B0E85"/>
    <w:rsid w:val="000B0E8C"/>
    <w:rsid w:val="000B23F9"/>
    <w:rsid w:val="000B25E0"/>
    <w:rsid w:val="000B35FE"/>
    <w:rsid w:val="000B3753"/>
    <w:rsid w:val="000B4618"/>
    <w:rsid w:val="000B4868"/>
    <w:rsid w:val="000B4F20"/>
    <w:rsid w:val="000B56D1"/>
    <w:rsid w:val="000B5C7F"/>
    <w:rsid w:val="000B5D17"/>
    <w:rsid w:val="000B603E"/>
    <w:rsid w:val="000C0148"/>
    <w:rsid w:val="000C0168"/>
    <w:rsid w:val="000C0DF0"/>
    <w:rsid w:val="000C1606"/>
    <w:rsid w:val="000C1734"/>
    <w:rsid w:val="000C2B46"/>
    <w:rsid w:val="000C2D33"/>
    <w:rsid w:val="000C4A58"/>
    <w:rsid w:val="000C4F62"/>
    <w:rsid w:val="000D2F31"/>
    <w:rsid w:val="000D3E34"/>
    <w:rsid w:val="000D6175"/>
    <w:rsid w:val="000D62A9"/>
    <w:rsid w:val="000D6D70"/>
    <w:rsid w:val="000E076A"/>
    <w:rsid w:val="000E07D4"/>
    <w:rsid w:val="000E0DC8"/>
    <w:rsid w:val="000E1374"/>
    <w:rsid w:val="000E2FA5"/>
    <w:rsid w:val="000E4B73"/>
    <w:rsid w:val="000E5096"/>
    <w:rsid w:val="000E5B55"/>
    <w:rsid w:val="000E6B50"/>
    <w:rsid w:val="000F0EF7"/>
    <w:rsid w:val="000F1E80"/>
    <w:rsid w:val="000F4BE8"/>
    <w:rsid w:val="000F6920"/>
    <w:rsid w:val="000F6AA8"/>
    <w:rsid w:val="000F6AB4"/>
    <w:rsid w:val="000F75C9"/>
    <w:rsid w:val="000F7EC5"/>
    <w:rsid w:val="00101B69"/>
    <w:rsid w:val="00101BF4"/>
    <w:rsid w:val="00103412"/>
    <w:rsid w:val="001038D2"/>
    <w:rsid w:val="00103CCD"/>
    <w:rsid w:val="001068DC"/>
    <w:rsid w:val="001115F3"/>
    <w:rsid w:val="00116D6D"/>
    <w:rsid w:val="00121218"/>
    <w:rsid w:val="00122974"/>
    <w:rsid w:val="001230BA"/>
    <w:rsid w:val="001240E5"/>
    <w:rsid w:val="00124570"/>
    <w:rsid w:val="001248FC"/>
    <w:rsid w:val="001257BB"/>
    <w:rsid w:val="00126369"/>
    <w:rsid w:val="00126E1E"/>
    <w:rsid w:val="0012788B"/>
    <w:rsid w:val="00130B3E"/>
    <w:rsid w:val="00130C6C"/>
    <w:rsid w:val="00133CF8"/>
    <w:rsid w:val="00134EAA"/>
    <w:rsid w:val="00136A81"/>
    <w:rsid w:val="00136BBC"/>
    <w:rsid w:val="00140921"/>
    <w:rsid w:val="00140AB2"/>
    <w:rsid w:val="001411F7"/>
    <w:rsid w:val="00141234"/>
    <w:rsid w:val="00142053"/>
    <w:rsid w:val="001435A0"/>
    <w:rsid w:val="00144757"/>
    <w:rsid w:val="001469D5"/>
    <w:rsid w:val="001476AF"/>
    <w:rsid w:val="00150254"/>
    <w:rsid w:val="00150F0A"/>
    <w:rsid w:val="0015116E"/>
    <w:rsid w:val="0015693B"/>
    <w:rsid w:val="00156C04"/>
    <w:rsid w:val="001573F8"/>
    <w:rsid w:val="0016052A"/>
    <w:rsid w:val="001607A9"/>
    <w:rsid w:val="00161B6D"/>
    <w:rsid w:val="001624CB"/>
    <w:rsid w:val="00162CFD"/>
    <w:rsid w:val="00163575"/>
    <w:rsid w:val="0016390B"/>
    <w:rsid w:val="00163E50"/>
    <w:rsid w:val="00164B56"/>
    <w:rsid w:val="00166217"/>
    <w:rsid w:val="00167751"/>
    <w:rsid w:val="00167F7F"/>
    <w:rsid w:val="001710FF"/>
    <w:rsid w:val="001736BB"/>
    <w:rsid w:val="00173F1B"/>
    <w:rsid w:val="00174E5F"/>
    <w:rsid w:val="001763CF"/>
    <w:rsid w:val="00177A62"/>
    <w:rsid w:val="0018029A"/>
    <w:rsid w:val="00181F22"/>
    <w:rsid w:val="00182D38"/>
    <w:rsid w:val="00184CA6"/>
    <w:rsid w:val="00185B84"/>
    <w:rsid w:val="00190526"/>
    <w:rsid w:val="00190820"/>
    <w:rsid w:val="00190DCD"/>
    <w:rsid w:val="001928BB"/>
    <w:rsid w:val="001950DA"/>
    <w:rsid w:val="00195C56"/>
    <w:rsid w:val="00196FF0"/>
    <w:rsid w:val="00197128"/>
    <w:rsid w:val="001A1DCF"/>
    <w:rsid w:val="001A4311"/>
    <w:rsid w:val="001A5351"/>
    <w:rsid w:val="001A69E7"/>
    <w:rsid w:val="001A746D"/>
    <w:rsid w:val="001A7B9E"/>
    <w:rsid w:val="001B01DD"/>
    <w:rsid w:val="001B0892"/>
    <w:rsid w:val="001B20B9"/>
    <w:rsid w:val="001B44D5"/>
    <w:rsid w:val="001B4A18"/>
    <w:rsid w:val="001B4A6D"/>
    <w:rsid w:val="001B549D"/>
    <w:rsid w:val="001B5BFF"/>
    <w:rsid w:val="001B6654"/>
    <w:rsid w:val="001B716E"/>
    <w:rsid w:val="001C1837"/>
    <w:rsid w:val="001C303C"/>
    <w:rsid w:val="001D02B8"/>
    <w:rsid w:val="001D0A61"/>
    <w:rsid w:val="001D0B04"/>
    <w:rsid w:val="001D0EDA"/>
    <w:rsid w:val="001D1486"/>
    <w:rsid w:val="001D1784"/>
    <w:rsid w:val="001D3B40"/>
    <w:rsid w:val="001D73B0"/>
    <w:rsid w:val="001D753E"/>
    <w:rsid w:val="001E0986"/>
    <w:rsid w:val="001E190A"/>
    <w:rsid w:val="001E2120"/>
    <w:rsid w:val="001E2799"/>
    <w:rsid w:val="001E38BB"/>
    <w:rsid w:val="001F1D0B"/>
    <w:rsid w:val="001F2DFF"/>
    <w:rsid w:val="001F5302"/>
    <w:rsid w:val="001F642F"/>
    <w:rsid w:val="001F6ABC"/>
    <w:rsid w:val="001F7507"/>
    <w:rsid w:val="0020410B"/>
    <w:rsid w:val="002042AF"/>
    <w:rsid w:val="00204D3B"/>
    <w:rsid w:val="002053A5"/>
    <w:rsid w:val="002112D7"/>
    <w:rsid w:val="0021330A"/>
    <w:rsid w:val="00213555"/>
    <w:rsid w:val="00214D80"/>
    <w:rsid w:val="00221768"/>
    <w:rsid w:val="00223145"/>
    <w:rsid w:val="00223282"/>
    <w:rsid w:val="00223D6B"/>
    <w:rsid w:val="002243D5"/>
    <w:rsid w:val="00231B6C"/>
    <w:rsid w:val="0023219A"/>
    <w:rsid w:val="002328BA"/>
    <w:rsid w:val="002355CC"/>
    <w:rsid w:val="002365DC"/>
    <w:rsid w:val="00236B4D"/>
    <w:rsid w:val="002376A0"/>
    <w:rsid w:val="00237776"/>
    <w:rsid w:val="00240423"/>
    <w:rsid w:val="002418DF"/>
    <w:rsid w:val="0024464B"/>
    <w:rsid w:val="002446D0"/>
    <w:rsid w:val="002456EF"/>
    <w:rsid w:val="00246B7B"/>
    <w:rsid w:val="00247527"/>
    <w:rsid w:val="00251A72"/>
    <w:rsid w:val="00255736"/>
    <w:rsid w:val="0025645A"/>
    <w:rsid w:val="0025676A"/>
    <w:rsid w:val="00257A14"/>
    <w:rsid w:val="00262501"/>
    <w:rsid w:val="002639B3"/>
    <w:rsid w:val="00270F7B"/>
    <w:rsid w:val="00272736"/>
    <w:rsid w:val="0027380E"/>
    <w:rsid w:val="00273DA6"/>
    <w:rsid w:val="00274DB3"/>
    <w:rsid w:val="00276255"/>
    <w:rsid w:val="002773F6"/>
    <w:rsid w:val="0028251A"/>
    <w:rsid w:val="00286C9E"/>
    <w:rsid w:val="00287F26"/>
    <w:rsid w:val="00292AF4"/>
    <w:rsid w:val="0029407C"/>
    <w:rsid w:val="00297710"/>
    <w:rsid w:val="002A176B"/>
    <w:rsid w:val="002A2979"/>
    <w:rsid w:val="002A318B"/>
    <w:rsid w:val="002B0779"/>
    <w:rsid w:val="002B0D7F"/>
    <w:rsid w:val="002B1171"/>
    <w:rsid w:val="002B189D"/>
    <w:rsid w:val="002B1EBF"/>
    <w:rsid w:val="002B327B"/>
    <w:rsid w:val="002B5733"/>
    <w:rsid w:val="002B63AA"/>
    <w:rsid w:val="002B74EB"/>
    <w:rsid w:val="002C04E7"/>
    <w:rsid w:val="002C0505"/>
    <w:rsid w:val="002C06B4"/>
    <w:rsid w:val="002C1072"/>
    <w:rsid w:val="002C6830"/>
    <w:rsid w:val="002D143F"/>
    <w:rsid w:val="002D1ECE"/>
    <w:rsid w:val="002D6174"/>
    <w:rsid w:val="002D7D86"/>
    <w:rsid w:val="002E2BE2"/>
    <w:rsid w:val="002E2C96"/>
    <w:rsid w:val="002E2D5E"/>
    <w:rsid w:val="002E53CE"/>
    <w:rsid w:val="002E5458"/>
    <w:rsid w:val="002E63E0"/>
    <w:rsid w:val="002E6BEC"/>
    <w:rsid w:val="002F134D"/>
    <w:rsid w:val="002F3A5A"/>
    <w:rsid w:val="002F6F83"/>
    <w:rsid w:val="0030055E"/>
    <w:rsid w:val="00300EEC"/>
    <w:rsid w:val="0030199C"/>
    <w:rsid w:val="003041FA"/>
    <w:rsid w:val="00304C70"/>
    <w:rsid w:val="00307CBC"/>
    <w:rsid w:val="00310D77"/>
    <w:rsid w:val="00314237"/>
    <w:rsid w:val="003146FC"/>
    <w:rsid w:val="00316233"/>
    <w:rsid w:val="003166D4"/>
    <w:rsid w:val="003170D6"/>
    <w:rsid w:val="0031729B"/>
    <w:rsid w:val="003176EF"/>
    <w:rsid w:val="00320609"/>
    <w:rsid w:val="00320C76"/>
    <w:rsid w:val="00320E12"/>
    <w:rsid w:val="00321D69"/>
    <w:rsid w:val="00323472"/>
    <w:rsid w:val="00323F85"/>
    <w:rsid w:val="00326B86"/>
    <w:rsid w:val="00327429"/>
    <w:rsid w:val="003277E2"/>
    <w:rsid w:val="00330665"/>
    <w:rsid w:val="0033249D"/>
    <w:rsid w:val="003349CA"/>
    <w:rsid w:val="00337484"/>
    <w:rsid w:val="00337AE9"/>
    <w:rsid w:val="00340C95"/>
    <w:rsid w:val="003420E4"/>
    <w:rsid w:val="003422A9"/>
    <w:rsid w:val="00343E67"/>
    <w:rsid w:val="003442E6"/>
    <w:rsid w:val="00344471"/>
    <w:rsid w:val="00344DDB"/>
    <w:rsid w:val="00345DD1"/>
    <w:rsid w:val="0035152F"/>
    <w:rsid w:val="003537E4"/>
    <w:rsid w:val="00354FBF"/>
    <w:rsid w:val="00356573"/>
    <w:rsid w:val="00357064"/>
    <w:rsid w:val="00357B0A"/>
    <w:rsid w:val="00357E5A"/>
    <w:rsid w:val="003603C1"/>
    <w:rsid w:val="003614F2"/>
    <w:rsid w:val="003631F6"/>
    <w:rsid w:val="003634E4"/>
    <w:rsid w:val="00363679"/>
    <w:rsid w:val="00364B91"/>
    <w:rsid w:val="00364D22"/>
    <w:rsid w:val="00364F92"/>
    <w:rsid w:val="00366D03"/>
    <w:rsid w:val="00366D08"/>
    <w:rsid w:val="003704C4"/>
    <w:rsid w:val="00372590"/>
    <w:rsid w:val="00372ED0"/>
    <w:rsid w:val="00373805"/>
    <w:rsid w:val="003760AE"/>
    <w:rsid w:val="003761D2"/>
    <w:rsid w:val="003777D3"/>
    <w:rsid w:val="0038085A"/>
    <w:rsid w:val="00380B66"/>
    <w:rsid w:val="00382C9E"/>
    <w:rsid w:val="00383285"/>
    <w:rsid w:val="0038494A"/>
    <w:rsid w:val="003852FD"/>
    <w:rsid w:val="00385610"/>
    <w:rsid w:val="00386EC4"/>
    <w:rsid w:val="00386FD6"/>
    <w:rsid w:val="003876DF"/>
    <w:rsid w:val="003877F2"/>
    <w:rsid w:val="0038783F"/>
    <w:rsid w:val="0039088D"/>
    <w:rsid w:val="003913D9"/>
    <w:rsid w:val="00394B8B"/>
    <w:rsid w:val="00395D14"/>
    <w:rsid w:val="00396A5C"/>
    <w:rsid w:val="00397C3E"/>
    <w:rsid w:val="003A24D2"/>
    <w:rsid w:val="003A274D"/>
    <w:rsid w:val="003A3092"/>
    <w:rsid w:val="003A4646"/>
    <w:rsid w:val="003A48D4"/>
    <w:rsid w:val="003A5EA9"/>
    <w:rsid w:val="003A6C9F"/>
    <w:rsid w:val="003A6DD7"/>
    <w:rsid w:val="003A7B30"/>
    <w:rsid w:val="003B09C4"/>
    <w:rsid w:val="003B0AA2"/>
    <w:rsid w:val="003B3717"/>
    <w:rsid w:val="003B49BB"/>
    <w:rsid w:val="003B4B4C"/>
    <w:rsid w:val="003B5D93"/>
    <w:rsid w:val="003B64CE"/>
    <w:rsid w:val="003C098D"/>
    <w:rsid w:val="003C169B"/>
    <w:rsid w:val="003C1858"/>
    <w:rsid w:val="003C21C0"/>
    <w:rsid w:val="003C4AFB"/>
    <w:rsid w:val="003C67E9"/>
    <w:rsid w:val="003C71BD"/>
    <w:rsid w:val="003C794C"/>
    <w:rsid w:val="003D0952"/>
    <w:rsid w:val="003D5E7B"/>
    <w:rsid w:val="003D68E0"/>
    <w:rsid w:val="003D6C98"/>
    <w:rsid w:val="003E0D5D"/>
    <w:rsid w:val="003E36BE"/>
    <w:rsid w:val="003E504A"/>
    <w:rsid w:val="003E579D"/>
    <w:rsid w:val="003E6008"/>
    <w:rsid w:val="003F0D88"/>
    <w:rsid w:val="003F0E04"/>
    <w:rsid w:val="003F1028"/>
    <w:rsid w:val="003F17EA"/>
    <w:rsid w:val="003F2AD7"/>
    <w:rsid w:val="003F2EEA"/>
    <w:rsid w:val="003F3226"/>
    <w:rsid w:val="003F37E8"/>
    <w:rsid w:val="003F42AB"/>
    <w:rsid w:val="003F5624"/>
    <w:rsid w:val="003F68B4"/>
    <w:rsid w:val="003F743B"/>
    <w:rsid w:val="00400241"/>
    <w:rsid w:val="00402CBD"/>
    <w:rsid w:val="00403EE4"/>
    <w:rsid w:val="00404097"/>
    <w:rsid w:val="004045B4"/>
    <w:rsid w:val="004074BB"/>
    <w:rsid w:val="004112E4"/>
    <w:rsid w:val="00412ADC"/>
    <w:rsid w:val="0041377A"/>
    <w:rsid w:val="00415356"/>
    <w:rsid w:val="00417454"/>
    <w:rsid w:val="00417707"/>
    <w:rsid w:val="00420957"/>
    <w:rsid w:val="004213AD"/>
    <w:rsid w:val="004254C2"/>
    <w:rsid w:val="00425565"/>
    <w:rsid w:val="00427008"/>
    <w:rsid w:val="0042747E"/>
    <w:rsid w:val="00432743"/>
    <w:rsid w:val="00432F80"/>
    <w:rsid w:val="004362AA"/>
    <w:rsid w:val="0043735D"/>
    <w:rsid w:val="00440A2B"/>
    <w:rsid w:val="004411ED"/>
    <w:rsid w:val="0044136F"/>
    <w:rsid w:val="0044164F"/>
    <w:rsid w:val="00441F5A"/>
    <w:rsid w:val="004422D7"/>
    <w:rsid w:val="00443BC8"/>
    <w:rsid w:val="00446C38"/>
    <w:rsid w:val="00447E9B"/>
    <w:rsid w:val="00451DF5"/>
    <w:rsid w:val="00452DF9"/>
    <w:rsid w:val="0045390F"/>
    <w:rsid w:val="004540B9"/>
    <w:rsid w:val="004545DC"/>
    <w:rsid w:val="0045689A"/>
    <w:rsid w:val="0046064F"/>
    <w:rsid w:val="00462006"/>
    <w:rsid w:val="00465991"/>
    <w:rsid w:val="00466A30"/>
    <w:rsid w:val="00470B55"/>
    <w:rsid w:val="00473357"/>
    <w:rsid w:val="0047363E"/>
    <w:rsid w:val="00475280"/>
    <w:rsid w:val="00480F67"/>
    <w:rsid w:val="00484A72"/>
    <w:rsid w:val="00484E2A"/>
    <w:rsid w:val="00484EC3"/>
    <w:rsid w:val="004856BA"/>
    <w:rsid w:val="00486602"/>
    <w:rsid w:val="00486B0E"/>
    <w:rsid w:val="004903F7"/>
    <w:rsid w:val="0049123D"/>
    <w:rsid w:val="0049225B"/>
    <w:rsid w:val="00492F94"/>
    <w:rsid w:val="00496E99"/>
    <w:rsid w:val="004A18D5"/>
    <w:rsid w:val="004A46CC"/>
    <w:rsid w:val="004A50D5"/>
    <w:rsid w:val="004A6829"/>
    <w:rsid w:val="004B06BC"/>
    <w:rsid w:val="004B294C"/>
    <w:rsid w:val="004B38F9"/>
    <w:rsid w:val="004B6032"/>
    <w:rsid w:val="004B6877"/>
    <w:rsid w:val="004B6B7F"/>
    <w:rsid w:val="004B755B"/>
    <w:rsid w:val="004B7D1F"/>
    <w:rsid w:val="004C13CB"/>
    <w:rsid w:val="004C57AA"/>
    <w:rsid w:val="004C6174"/>
    <w:rsid w:val="004C7967"/>
    <w:rsid w:val="004D18CC"/>
    <w:rsid w:val="004D1D19"/>
    <w:rsid w:val="004D2021"/>
    <w:rsid w:val="004D4E4F"/>
    <w:rsid w:val="004D6804"/>
    <w:rsid w:val="004D741A"/>
    <w:rsid w:val="004E0A42"/>
    <w:rsid w:val="004E10FF"/>
    <w:rsid w:val="004E29F8"/>
    <w:rsid w:val="004E5D33"/>
    <w:rsid w:val="004E7584"/>
    <w:rsid w:val="004E7BCA"/>
    <w:rsid w:val="004E7C7E"/>
    <w:rsid w:val="004E7D24"/>
    <w:rsid w:val="004E7E75"/>
    <w:rsid w:val="004F02C8"/>
    <w:rsid w:val="004F2095"/>
    <w:rsid w:val="004F41F8"/>
    <w:rsid w:val="004F62F6"/>
    <w:rsid w:val="00501298"/>
    <w:rsid w:val="00501478"/>
    <w:rsid w:val="00501913"/>
    <w:rsid w:val="00503024"/>
    <w:rsid w:val="00503544"/>
    <w:rsid w:val="0050530C"/>
    <w:rsid w:val="00505D2C"/>
    <w:rsid w:val="00507E8B"/>
    <w:rsid w:val="00510E32"/>
    <w:rsid w:val="00511702"/>
    <w:rsid w:val="00511C17"/>
    <w:rsid w:val="00512C2F"/>
    <w:rsid w:val="0051558C"/>
    <w:rsid w:val="00516A5E"/>
    <w:rsid w:val="00522718"/>
    <w:rsid w:val="0052285A"/>
    <w:rsid w:val="00524EB2"/>
    <w:rsid w:val="00526BE2"/>
    <w:rsid w:val="0053023C"/>
    <w:rsid w:val="005337F4"/>
    <w:rsid w:val="0053433B"/>
    <w:rsid w:val="0053512C"/>
    <w:rsid w:val="0053581C"/>
    <w:rsid w:val="00535A5D"/>
    <w:rsid w:val="00535D52"/>
    <w:rsid w:val="00540013"/>
    <w:rsid w:val="0054013B"/>
    <w:rsid w:val="005402B0"/>
    <w:rsid w:val="00540F1F"/>
    <w:rsid w:val="005415BE"/>
    <w:rsid w:val="00543047"/>
    <w:rsid w:val="00544134"/>
    <w:rsid w:val="005468B7"/>
    <w:rsid w:val="00546B10"/>
    <w:rsid w:val="00547BA6"/>
    <w:rsid w:val="0055013F"/>
    <w:rsid w:val="00551B53"/>
    <w:rsid w:val="00551B6C"/>
    <w:rsid w:val="00552121"/>
    <w:rsid w:val="00553722"/>
    <w:rsid w:val="00555A8F"/>
    <w:rsid w:val="00555CB7"/>
    <w:rsid w:val="00555DD7"/>
    <w:rsid w:val="0055725F"/>
    <w:rsid w:val="00557CB9"/>
    <w:rsid w:val="00560A1C"/>
    <w:rsid w:val="0056468F"/>
    <w:rsid w:val="00565BC5"/>
    <w:rsid w:val="0056703D"/>
    <w:rsid w:val="0057129B"/>
    <w:rsid w:val="005718F7"/>
    <w:rsid w:val="00572A8A"/>
    <w:rsid w:val="005731C4"/>
    <w:rsid w:val="005735FF"/>
    <w:rsid w:val="00575AE0"/>
    <w:rsid w:val="00576996"/>
    <w:rsid w:val="0057746A"/>
    <w:rsid w:val="005802CC"/>
    <w:rsid w:val="00580F64"/>
    <w:rsid w:val="00581C4B"/>
    <w:rsid w:val="00582395"/>
    <w:rsid w:val="00583D12"/>
    <w:rsid w:val="005854E2"/>
    <w:rsid w:val="00586710"/>
    <w:rsid w:val="00587F02"/>
    <w:rsid w:val="00590655"/>
    <w:rsid w:val="0059096F"/>
    <w:rsid w:val="005909A9"/>
    <w:rsid w:val="00590DB5"/>
    <w:rsid w:val="00590F0D"/>
    <w:rsid w:val="00592C32"/>
    <w:rsid w:val="00593105"/>
    <w:rsid w:val="005933BB"/>
    <w:rsid w:val="0059345F"/>
    <w:rsid w:val="005949D2"/>
    <w:rsid w:val="00594A24"/>
    <w:rsid w:val="005956DF"/>
    <w:rsid w:val="00595D4D"/>
    <w:rsid w:val="00595D99"/>
    <w:rsid w:val="00596214"/>
    <w:rsid w:val="00596A84"/>
    <w:rsid w:val="00597B4F"/>
    <w:rsid w:val="00597FD2"/>
    <w:rsid w:val="005A138C"/>
    <w:rsid w:val="005A200C"/>
    <w:rsid w:val="005A3273"/>
    <w:rsid w:val="005A3E06"/>
    <w:rsid w:val="005A71F9"/>
    <w:rsid w:val="005B0D40"/>
    <w:rsid w:val="005B1DA9"/>
    <w:rsid w:val="005B2760"/>
    <w:rsid w:val="005B33EE"/>
    <w:rsid w:val="005B3DBD"/>
    <w:rsid w:val="005B4C5A"/>
    <w:rsid w:val="005B524F"/>
    <w:rsid w:val="005B6403"/>
    <w:rsid w:val="005B64BB"/>
    <w:rsid w:val="005B65E3"/>
    <w:rsid w:val="005C0440"/>
    <w:rsid w:val="005C1242"/>
    <w:rsid w:val="005C1594"/>
    <w:rsid w:val="005C1C77"/>
    <w:rsid w:val="005C25DF"/>
    <w:rsid w:val="005C3170"/>
    <w:rsid w:val="005C5600"/>
    <w:rsid w:val="005C57B2"/>
    <w:rsid w:val="005C58F0"/>
    <w:rsid w:val="005C5CC0"/>
    <w:rsid w:val="005C6099"/>
    <w:rsid w:val="005C758A"/>
    <w:rsid w:val="005D076F"/>
    <w:rsid w:val="005D18E1"/>
    <w:rsid w:val="005D3239"/>
    <w:rsid w:val="005D5A4C"/>
    <w:rsid w:val="005D6077"/>
    <w:rsid w:val="005D6557"/>
    <w:rsid w:val="005D6977"/>
    <w:rsid w:val="005D6C65"/>
    <w:rsid w:val="005E1377"/>
    <w:rsid w:val="005E2286"/>
    <w:rsid w:val="005E2C68"/>
    <w:rsid w:val="005E3851"/>
    <w:rsid w:val="005E461C"/>
    <w:rsid w:val="005E51BF"/>
    <w:rsid w:val="005E61FE"/>
    <w:rsid w:val="005F0D84"/>
    <w:rsid w:val="005F19F6"/>
    <w:rsid w:val="005F1B81"/>
    <w:rsid w:val="005F1D2F"/>
    <w:rsid w:val="005F2A37"/>
    <w:rsid w:val="005F666D"/>
    <w:rsid w:val="005F74F6"/>
    <w:rsid w:val="0060490F"/>
    <w:rsid w:val="00604AA7"/>
    <w:rsid w:val="006064CF"/>
    <w:rsid w:val="00606505"/>
    <w:rsid w:val="00606AFD"/>
    <w:rsid w:val="0061091F"/>
    <w:rsid w:val="006110FB"/>
    <w:rsid w:val="006112DD"/>
    <w:rsid w:val="00611767"/>
    <w:rsid w:val="00611BD9"/>
    <w:rsid w:val="00613526"/>
    <w:rsid w:val="00616285"/>
    <w:rsid w:val="006178A7"/>
    <w:rsid w:val="0062040D"/>
    <w:rsid w:val="00620827"/>
    <w:rsid w:val="00626033"/>
    <w:rsid w:val="006263B5"/>
    <w:rsid w:val="00626BC2"/>
    <w:rsid w:val="00626EB9"/>
    <w:rsid w:val="00627B12"/>
    <w:rsid w:val="00630BDF"/>
    <w:rsid w:val="006327F9"/>
    <w:rsid w:val="006347B3"/>
    <w:rsid w:val="00635EFD"/>
    <w:rsid w:val="006364FC"/>
    <w:rsid w:val="006370B0"/>
    <w:rsid w:val="0064437F"/>
    <w:rsid w:val="00644F39"/>
    <w:rsid w:val="006454C1"/>
    <w:rsid w:val="00647413"/>
    <w:rsid w:val="006474D2"/>
    <w:rsid w:val="00647E79"/>
    <w:rsid w:val="006529D5"/>
    <w:rsid w:val="0065358B"/>
    <w:rsid w:val="006547F3"/>
    <w:rsid w:val="006559A3"/>
    <w:rsid w:val="00656686"/>
    <w:rsid w:val="00656697"/>
    <w:rsid w:val="006578EB"/>
    <w:rsid w:val="006610F8"/>
    <w:rsid w:val="0066403E"/>
    <w:rsid w:val="00667E62"/>
    <w:rsid w:val="006719C2"/>
    <w:rsid w:val="00676514"/>
    <w:rsid w:val="00676556"/>
    <w:rsid w:val="00680103"/>
    <w:rsid w:val="00682410"/>
    <w:rsid w:val="00683E78"/>
    <w:rsid w:val="00685F03"/>
    <w:rsid w:val="006861AD"/>
    <w:rsid w:val="00687EC4"/>
    <w:rsid w:val="00687FDD"/>
    <w:rsid w:val="00691B5F"/>
    <w:rsid w:val="00691C4E"/>
    <w:rsid w:val="00693814"/>
    <w:rsid w:val="006944D2"/>
    <w:rsid w:val="00695183"/>
    <w:rsid w:val="0069548A"/>
    <w:rsid w:val="006970B1"/>
    <w:rsid w:val="006976EE"/>
    <w:rsid w:val="006A0C4C"/>
    <w:rsid w:val="006A0CA2"/>
    <w:rsid w:val="006A109A"/>
    <w:rsid w:val="006A1E22"/>
    <w:rsid w:val="006B13A8"/>
    <w:rsid w:val="006B14AE"/>
    <w:rsid w:val="006B1710"/>
    <w:rsid w:val="006B2C01"/>
    <w:rsid w:val="006B3C41"/>
    <w:rsid w:val="006B3E68"/>
    <w:rsid w:val="006B7606"/>
    <w:rsid w:val="006C35C8"/>
    <w:rsid w:val="006C608A"/>
    <w:rsid w:val="006C6FE5"/>
    <w:rsid w:val="006C7DD3"/>
    <w:rsid w:val="006D1C9F"/>
    <w:rsid w:val="006D1FA8"/>
    <w:rsid w:val="006D2B73"/>
    <w:rsid w:val="006D450B"/>
    <w:rsid w:val="006D6B3E"/>
    <w:rsid w:val="006D7FE4"/>
    <w:rsid w:val="006E15EF"/>
    <w:rsid w:val="006E3040"/>
    <w:rsid w:val="006F024F"/>
    <w:rsid w:val="006F169D"/>
    <w:rsid w:val="006F34CC"/>
    <w:rsid w:val="006F3690"/>
    <w:rsid w:val="006F3ACF"/>
    <w:rsid w:val="006F45A0"/>
    <w:rsid w:val="006F45EC"/>
    <w:rsid w:val="006F7AB4"/>
    <w:rsid w:val="007002FA"/>
    <w:rsid w:val="00700BCF"/>
    <w:rsid w:val="007010F0"/>
    <w:rsid w:val="00701D20"/>
    <w:rsid w:val="00703004"/>
    <w:rsid w:val="0070339D"/>
    <w:rsid w:val="007049F5"/>
    <w:rsid w:val="00706638"/>
    <w:rsid w:val="00707CF8"/>
    <w:rsid w:val="00710710"/>
    <w:rsid w:val="007114D7"/>
    <w:rsid w:val="007124EE"/>
    <w:rsid w:val="00712CF1"/>
    <w:rsid w:val="0071375B"/>
    <w:rsid w:val="00714020"/>
    <w:rsid w:val="007147E0"/>
    <w:rsid w:val="00714D55"/>
    <w:rsid w:val="007153B1"/>
    <w:rsid w:val="00716D12"/>
    <w:rsid w:val="00720D6C"/>
    <w:rsid w:val="00720F00"/>
    <w:rsid w:val="007215B4"/>
    <w:rsid w:val="00722695"/>
    <w:rsid w:val="0072285C"/>
    <w:rsid w:val="00723ED1"/>
    <w:rsid w:val="0072570F"/>
    <w:rsid w:val="00726396"/>
    <w:rsid w:val="00727B0D"/>
    <w:rsid w:val="007305E4"/>
    <w:rsid w:val="00730944"/>
    <w:rsid w:val="00731B12"/>
    <w:rsid w:val="0073330D"/>
    <w:rsid w:val="00735CB4"/>
    <w:rsid w:val="00736F8D"/>
    <w:rsid w:val="0073744A"/>
    <w:rsid w:val="0074024D"/>
    <w:rsid w:val="00740EC5"/>
    <w:rsid w:val="00744BBC"/>
    <w:rsid w:val="00745AAF"/>
    <w:rsid w:val="00745BB8"/>
    <w:rsid w:val="00746B02"/>
    <w:rsid w:val="00746C9B"/>
    <w:rsid w:val="00747C58"/>
    <w:rsid w:val="00747F48"/>
    <w:rsid w:val="00751072"/>
    <w:rsid w:val="007539FC"/>
    <w:rsid w:val="0075489E"/>
    <w:rsid w:val="007607C2"/>
    <w:rsid w:val="007620C8"/>
    <w:rsid w:val="00762EF9"/>
    <w:rsid w:val="00764110"/>
    <w:rsid w:val="0076503B"/>
    <w:rsid w:val="00765D9A"/>
    <w:rsid w:val="00766510"/>
    <w:rsid w:val="00771C0F"/>
    <w:rsid w:val="00771F3F"/>
    <w:rsid w:val="00773057"/>
    <w:rsid w:val="00773104"/>
    <w:rsid w:val="00774884"/>
    <w:rsid w:val="007759C3"/>
    <w:rsid w:val="00775FFE"/>
    <w:rsid w:val="00777345"/>
    <w:rsid w:val="00777C03"/>
    <w:rsid w:val="00781A56"/>
    <w:rsid w:val="007828CC"/>
    <w:rsid w:val="00784C63"/>
    <w:rsid w:val="00785D7B"/>
    <w:rsid w:val="00785E58"/>
    <w:rsid w:val="00785EDA"/>
    <w:rsid w:val="007860D8"/>
    <w:rsid w:val="007873DD"/>
    <w:rsid w:val="007874C3"/>
    <w:rsid w:val="00790317"/>
    <w:rsid w:val="00790B7B"/>
    <w:rsid w:val="00791A66"/>
    <w:rsid w:val="007924F5"/>
    <w:rsid w:val="00792D32"/>
    <w:rsid w:val="00794306"/>
    <w:rsid w:val="00795081"/>
    <w:rsid w:val="007964A6"/>
    <w:rsid w:val="007967FE"/>
    <w:rsid w:val="00796990"/>
    <w:rsid w:val="007A0BA4"/>
    <w:rsid w:val="007A1297"/>
    <w:rsid w:val="007A2F69"/>
    <w:rsid w:val="007A322C"/>
    <w:rsid w:val="007A335D"/>
    <w:rsid w:val="007A3E2B"/>
    <w:rsid w:val="007A4133"/>
    <w:rsid w:val="007A451D"/>
    <w:rsid w:val="007A487C"/>
    <w:rsid w:val="007A4BDC"/>
    <w:rsid w:val="007A4EB4"/>
    <w:rsid w:val="007A7226"/>
    <w:rsid w:val="007B0D01"/>
    <w:rsid w:val="007B1FD1"/>
    <w:rsid w:val="007B34C7"/>
    <w:rsid w:val="007B57F1"/>
    <w:rsid w:val="007B7418"/>
    <w:rsid w:val="007B7C39"/>
    <w:rsid w:val="007C003F"/>
    <w:rsid w:val="007C0373"/>
    <w:rsid w:val="007C0C06"/>
    <w:rsid w:val="007C15E4"/>
    <w:rsid w:val="007C22AD"/>
    <w:rsid w:val="007C482E"/>
    <w:rsid w:val="007C4ED2"/>
    <w:rsid w:val="007D0C30"/>
    <w:rsid w:val="007D281E"/>
    <w:rsid w:val="007D5C9B"/>
    <w:rsid w:val="007D5E54"/>
    <w:rsid w:val="007D6AAB"/>
    <w:rsid w:val="007E0D3A"/>
    <w:rsid w:val="007E34BA"/>
    <w:rsid w:val="007E4E70"/>
    <w:rsid w:val="007E6968"/>
    <w:rsid w:val="007E7C6A"/>
    <w:rsid w:val="007E7E71"/>
    <w:rsid w:val="007F09F5"/>
    <w:rsid w:val="007F2B04"/>
    <w:rsid w:val="007F2F87"/>
    <w:rsid w:val="007F37F6"/>
    <w:rsid w:val="007F3EAC"/>
    <w:rsid w:val="007F579C"/>
    <w:rsid w:val="007F6173"/>
    <w:rsid w:val="007F6B70"/>
    <w:rsid w:val="0080027A"/>
    <w:rsid w:val="00800ABA"/>
    <w:rsid w:val="00801FAF"/>
    <w:rsid w:val="0080235E"/>
    <w:rsid w:val="00802BD2"/>
    <w:rsid w:val="00804A72"/>
    <w:rsid w:val="00810B29"/>
    <w:rsid w:val="008118AF"/>
    <w:rsid w:val="0081232A"/>
    <w:rsid w:val="00814C4A"/>
    <w:rsid w:val="0081508D"/>
    <w:rsid w:val="00815349"/>
    <w:rsid w:val="0081586B"/>
    <w:rsid w:val="0081675C"/>
    <w:rsid w:val="008173CE"/>
    <w:rsid w:val="00820844"/>
    <w:rsid w:val="00822AC1"/>
    <w:rsid w:val="0082563A"/>
    <w:rsid w:val="008262BF"/>
    <w:rsid w:val="008279CA"/>
    <w:rsid w:val="00830935"/>
    <w:rsid w:val="00830BDB"/>
    <w:rsid w:val="00834661"/>
    <w:rsid w:val="008357C6"/>
    <w:rsid w:val="00837197"/>
    <w:rsid w:val="008403CE"/>
    <w:rsid w:val="00840732"/>
    <w:rsid w:val="00840A4A"/>
    <w:rsid w:val="008410DB"/>
    <w:rsid w:val="00841B2F"/>
    <w:rsid w:val="00842591"/>
    <w:rsid w:val="008432F2"/>
    <w:rsid w:val="00844F6C"/>
    <w:rsid w:val="008476FB"/>
    <w:rsid w:val="00850794"/>
    <w:rsid w:val="008521C2"/>
    <w:rsid w:val="008521C6"/>
    <w:rsid w:val="0086090B"/>
    <w:rsid w:val="00861018"/>
    <w:rsid w:val="00862323"/>
    <w:rsid w:val="00862972"/>
    <w:rsid w:val="00863122"/>
    <w:rsid w:val="0086378C"/>
    <w:rsid w:val="0086615E"/>
    <w:rsid w:val="00866C4F"/>
    <w:rsid w:val="00867F50"/>
    <w:rsid w:val="00870190"/>
    <w:rsid w:val="00873069"/>
    <w:rsid w:val="00873177"/>
    <w:rsid w:val="00873A57"/>
    <w:rsid w:val="00875E4A"/>
    <w:rsid w:val="00880DAB"/>
    <w:rsid w:val="00881298"/>
    <w:rsid w:val="008823A2"/>
    <w:rsid w:val="00884DD8"/>
    <w:rsid w:val="00885FFC"/>
    <w:rsid w:val="00886D19"/>
    <w:rsid w:val="00886D40"/>
    <w:rsid w:val="00886FA3"/>
    <w:rsid w:val="00892629"/>
    <w:rsid w:val="00893D2E"/>
    <w:rsid w:val="00895A10"/>
    <w:rsid w:val="00896F0D"/>
    <w:rsid w:val="008970BF"/>
    <w:rsid w:val="008A35A5"/>
    <w:rsid w:val="008A4472"/>
    <w:rsid w:val="008A5409"/>
    <w:rsid w:val="008A555B"/>
    <w:rsid w:val="008A7CBC"/>
    <w:rsid w:val="008B13BF"/>
    <w:rsid w:val="008B2C14"/>
    <w:rsid w:val="008B35DC"/>
    <w:rsid w:val="008B49A3"/>
    <w:rsid w:val="008B5291"/>
    <w:rsid w:val="008B57BB"/>
    <w:rsid w:val="008C046D"/>
    <w:rsid w:val="008C088C"/>
    <w:rsid w:val="008C10D8"/>
    <w:rsid w:val="008C124B"/>
    <w:rsid w:val="008C241D"/>
    <w:rsid w:val="008C269F"/>
    <w:rsid w:val="008C286F"/>
    <w:rsid w:val="008C2E12"/>
    <w:rsid w:val="008C3011"/>
    <w:rsid w:val="008C5B40"/>
    <w:rsid w:val="008C5EEE"/>
    <w:rsid w:val="008D019C"/>
    <w:rsid w:val="008D08DA"/>
    <w:rsid w:val="008D0E04"/>
    <w:rsid w:val="008D286D"/>
    <w:rsid w:val="008D2897"/>
    <w:rsid w:val="008D2E92"/>
    <w:rsid w:val="008D6C78"/>
    <w:rsid w:val="008D77D5"/>
    <w:rsid w:val="008D7A8E"/>
    <w:rsid w:val="008D7E7C"/>
    <w:rsid w:val="008E19C8"/>
    <w:rsid w:val="008E1F69"/>
    <w:rsid w:val="008E4E5C"/>
    <w:rsid w:val="008E55F7"/>
    <w:rsid w:val="008E57DA"/>
    <w:rsid w:val="008E5AD6"/>
    <w:rsid w:val="008F0E56"/>
    <w:rsid w:val="008F1151"/>
    <w:rsid w:val="008F21AB"/>
    <w:rsid w:val="008F4497"/>
    <w:rsid w:val="008F7C9A"/>
    <w:rsid w:val="00900735"/>
    <w:rsid w:val="00900B15"/>
    <w:rsid w:val="00901600"/>
    <w:rsid w:val="009028AE"/>
    <w:rsid w:val="0090330A"/>
    <w:rsid w:val="00903B58"/>
    <w:rsid w:val="009054E3"/>
    <w:rsid w:val="00905710"/>
    <w:rsid w:val="00905BD0"/>
    <w:rsid w:val="00907F1E"/>
    <w:rsid w:val="0091065A"/>
    <w:rsid w:val="0091265E"/>
    <w:rsid w:val="009126BB"/>
    <w:rsid w:val="009136D1"/>
    <w:rsid w:val="00914A7B"/>
    <w:rsid w:val="00916361"/>
    <w:rsid w:val="009163C1"/>
    <w:rsid w:val="00917905"/>
    <w:rsid w:val="00917AAD"/>
    <w:rsid w:val="00921020"/>
    <w:rsid w:val="00922B9C"/>
    <w:rsid w:val="00922D48"/>
    <w:rsid w:val="00923213"/>
    <w:rsid w:val="00924F9E"/>
    <w:rsid w:val="009332E2"/>
    <w:rsid w:val="00935A6D"/>
    <w:rsid w:val="00940F3E"/>
    <w:rsid w:val="009423CD"/>
    <w:rsid w:val="009437B2"/>
    <w:rsid w:val="0094563B"/>
    <w:rsid w:val="00946484"/>
    <w:rsid w:val="009476F1"/>
    <w:rsid w:val="00951246"/>
    <w:rsid w:val="00951648"/>
    <w:rsid w:val="00952712"/>
    <w:rsid w:val="00952DC1"/>
    <w:rsid w:val="009553C7"/>
    <w:rsid w:val="00955BA9"/>
    <w:rsid w:val="00955DA6"/>
    <w:rsid w:val="00956C9C"/>
    <w:rsid w:val="00956F30"/>
    <w:rsid w:val="00960889"/>
    <w:rsid w:val="009615E8"/>
    <w:rsid w:val="009625A3"/>
    <w:rsid w:val="00967148"/>
    <w:rsid w:val="00970620"/>
    <w:rsid w:val="00971398"/>
    <w:rsid w:val="00972305"/>
    <w:rsid w:val="00972ABC"/>
    <w:rsid w:val="00972ECA"/>
    <w:rsid w:val="00973B52"/>
    <w:rsid w:val="00974826"/>
    <w:rsid w:val="0097576D"/>
    <w:rsid w:val="00975DEC"/>
    <w:rsid w:val="0098148A"/>
    <w:rsid w:val="00985063"/>
    <w:rsid w:val="00986674"/>
    <w:rsid w:val="00990169"/>
    <w:rsid w:val="00990308"/>
    <w:rsid w:val="009905DB"/>
    <w:rsid w:val="00990B9C"/>
    <w:rsid w:val="00993762"/>
    <w:rsid w:val="009948D2"/>
    <w:rsid w:val="00994D66"/>
    <w:rsid w:val="009A0BEE"/>
    <w:rsid w:val="009A113E"/>
    <w:rsid w:val="009A220C"/>
    <w:rsid w:val="009A245D"/>
    <w:rsid w:val="009A4E70"/>
    <w:rsid w:val="009A6221"/>
    <w:rsid w:val="009A718D"/>
    <w:rsid w:val="009B0896"/>
    <w:rsid w:val="009B1804"/>
    <w:rsid w:val="009B1D85"/>
    <w:rsid w:val="009B220E"/>
    <w:rsid w:val="009B32AC"/>
    <w:rsid w:val="009B5323"/>
    <w:rsid w:val="009C014C"/>
    <w:rsid w:val="009C0D4F"/>
    <w:rsid w:val="009C1CE0"/>
    <w:rsid w:val="009C2395"/>
    <w:rsid w:val="009C292E"/>
    <w:rsid w:val="009C3104"/>
    <w:rsid w:val="009C3CDD"/>
    <w:rsid w:val="009C4BCF"/>
    <w:rsid w:val="009C5366"/>
    <w:rsid w:val="009C7DBB"/>
    <w:rsid w:val="009D1B9F"/>
    <w:rsid w:val="009D29F1"/>
    <w:rsid w:val="009D4A37"/>
    <w:rsid w:val="009D5A93"/>
    <w:rsid w:val="009D6B76"/>
    <w:rsid w:val="009D7976"/>
    <w:rsid w:val="009E11DE"/>
    <w:rsid w:val="009E22CA"/>
    <w:rsid w:val="009E59CF"/>
    <w:rsid w:val="009E69B4"/>
    <w:rsid w:val="009E7265"/>
    <w:rsid w:val="009E7F8D"/>
    <w:rsid w:val="009F037B"/>
    <w:rsid w:val="009F281E"/>
    <w:rsid w:val="009F3572"/>
    <w:rsid w:val="009F3A49"/>
    <w:rsid w:val="009F5395"/>
    <w:rsid w:val="009F5520"/>
    <w:rsid w:val="009F7238"/>
    <w:rsid w:val="00A034B8"/>
    <w:rsid w:val="00A03BEB"/>
    <w:rsid w:val="00A044DB"/>
    <w:rsid w:val="00A0777A"/>
    <w:rsid w:val="00A07A82"/>
    <w:rsid w:val="00A11054"/>
    <w:rsid w:val="00A12745"/>
    <w:rsid w:val="00A137C3"/>
    <w:rsid w:val="00A16922"/>
    <w:rsid w:val="00A16C25"/>
    <w:rsid w:val="00A17211"/>
    <w:rsid w:val="00A17EA3"/>
    <w:rsid w:val="00A21784"/>
    <w:rsid w:val="00A2310D"/>
    <w:rsid w:val="00A25C94"/>
    <w:rsid w:val="00A2646A"/>
    <w:rsid w:val="00A267B0"/>
    <w:rsid w:val="00A26978"/>
    <w:rsid w:val="00A26F00"/>
    <w:rsid w:val="00A30523"/>
    <w:rsid w:val="00A31A69"/>
    <w:rsid w:val="00A3308E"/>
    <w:rsid w:val="00A36D20"/>
    <w:rsid w:val="00A41C8D"/>
    <w:rsid w:val="00A41E31"/>
    <w:rsid w:val="00A42616"/>
    <w:rsid w:val="00A42B60"/>
    <w:rsid w:val="00A43518"/>
    <w:rsid w:val="00A43668"/>
    <w:rsid w:val="00A46CAD"/>
    <w:rsid w:val="00A46D4A"/>
    <w:rsid w:val="00A5179D"/>
    <w:rsid w:val="00A51BD9"/>
    <w:rsid w:val="00A52983"/>
    <w:rsid w:val="00A54DC1"/>
    <w:rsid w:val="00A54ED8"/>
    <w:rsid w:val="00A55E25"/>
    <w:rsid w:val="00A55F81"/>
    <w:rsid w:val="00A56288"/>
    <w:rsid w:val="00A562C7"/>
    <w:rsid w:val="00A568AA"/>
    <w:rsid w:val="00A5717B"/>
    <w:rsid w:val="00A57AFF"/>
    <w:rsid w:val="00A6028A"/>
    <w:rsid w:val="00A60C6F"/>
    <w:rsid w:val="00A621A2"/>
    <w:rsid w:val="00A623E5"/>
    <w:rsid w:val="00A64517"/>
    <w:rsid w:val="00A64BA4"/>
    <w:rsid w:val="00A662FC"/>
    <w:rsid w:val="00A66D17"/>
    <w:rsid w:val="00A71DD1"/>
    <w:rsid w:val="00A7403D"/>
    <w:rsid w:val="00A759A4"/>
    <w:rsid w:val="00A76953"/>
    <w:rsid w:val="00A819AF"/>
    <w:rsid w:val="00A82F4B"/>
    <w:rsid w:val="00A848FB"/>
    <w:rsid w:val="00A849F7"/>
    <w:rsid w:val="00A867A6"/>
    <w:rsid w:val="00A86C18"/>
    <w:rsid w:val="00A915B2"/>
    <w:rsid w:val="00A9508B"/>
    <w:rsid w:val="00AA107B"/>
    <w:rsid w:val="00AA197F"/>
    <w:rsid w:val="00AA1A30"/>
    <w:rsid w:val="00AA1F8A"/>
    <w:rsid w:val="00AA259E"/>
    <w:rsid w:val="00AA3C99"/>
    <w:rsid w:val="00AA62F8"/>
    <w:rsid w:val="00AB0936"/>
    <w:rsid w:val="00AB1563"/>
    <w:rsid w:val="00AB2FCC"/>
    <w:rsid w:val="00AB3ACA"/>
    <w:rsid w:val="00AB404A"/>
    <w:rsid w:val="00AB42C7"/>
    <w:rsid w:val="00AB4C8A"/>
    <w:rsid w:val="00AB5782"/>
    <w:rsid w:val="00AB58AA"/>
    <w:rsid w:val="00AB7400"/>
    <w:rsid w:val="00AC0278"/>
    <w:rsid w:val="00AC0796"/>
    <w:rsid w:val="00AC0E9B"/>
    <w:rsid w:val="00AC1A0D"/>
    <w:rsid w:val="00AC252A"/>
    <w:rsid w:val="00AC2DE2"/>
    <w:rsid w:val="00AC3D93"/>
    <w:rsid w:val="00AC5147"/>
    <w:rsid w:val="00AC60A9"/>
    <w:rsid w:val="00AD1632"/>
    <w:rsid w:val="00AD1F8C"/>
    <w:rsid w:val="00AD2EC7"/>
    <w:rsid w:val="00AD6462"/>
    <w:rsid w:val="00AD6E53"/>
    <w:rsid w:val="00AD711C"/>
    <w:rsid w:val="00AE07DC"/>
    <w:rsid w:val="00AE12B2"/>
    <w:rsid w:val="00AE1AFB"/>
    <w:rsid w:val="00AE265D"/>
    <w:rsid w:val="00AE3F1F"/>
    <w:rsid w:val="00AE5E6B"/>
    <w:rsid w:val="00AE6208"/>
    <w:rsid w:val="00AE62EA"/>
    <w:rsid w:val="00AF1762"/>
    <w:rsid w:val="00AF1E09"/>
    <w:rsid w:val="00AF202B"/>
    <w:rsid w:val="00AF34BD"/>
    <w:rsid w:val="00AF458F"/>
    <w:rsid w:val="00AF7C7F"/>
    <w:rsid w:val="00B042F7"/>
    <w:rsid w:val="00B04A91"/>
    <w:rsid w:val="00B05A8A"/>
    <w:rsid w:val="00B116F5"/>
    <w:rsid w:val="00B118E7"/>
    <w:rsid w:val="00B12EF4"/>
    <w:rsid w:val="00B14D28"/>
    <w:rsid w:val="00B155F4"/>
    <w:rsid w:val="00B15A39"/>
    <w:rsid w:val="00B17784"/>
    <w:rsid w:val="00B17C19"/>
    <w:rsid w:val="00B17E5D"/>
    <w:rsid w:val="00B204D4"/>
    <w:rsid w:val="00B216CD"/>
    <w:rsid w:val="00B221DA"/>
    <w:rsid w:val="00B22A83"/>
    <w:rsid w:val="00B22CD0"/>
    <w:rsid w:val="00B2354C"/>
    <w:rsid w:val="00B247EA"/>
    <w:rsid w:val="00B26878"/>
    <w:rsid w:val="00B26B51"/>
    <w:rsid w:val="00B26EAA"/>
    <w:rsid w:val="00B26FB6"/>
    <w:rsid w:val="00B40356"/>
    <w:rsid w:val="00B40AD8"/>
    <w:rsid w:val="00B425FF"/>
    <w:rsid w:val="00B429E4"/>
    <w:rsid w:val="00B43C21"/>
    <w:rsid w:val="00B44518"/>
    <w:rsid w:val="00B5020C"/>
    <w:rsid w:val="00B50E96"/>
    <w:rsid w:val="00B51101"/>
    <w:rsid w:val="00B5134B"/>
    <w:rsid w:val="00B51410"/>
    <w:rsid w:val="00B51502"/>
    <w:rsid w:val="00B53BD1"/>
    <w:rsid w:val="00B55E21"/>
    <w:rsid w:val="00B56F1F"/>
    <w:rsid w:val="00B60837"/>
    <w:rsid w:val="00B60E61"/>
    <w:rsid w:val="00B619D0"/>
    <w:rsid w:val="00B64BED"/>
    <w:rsid w:val="00B666E2"/>
    <w:rsid w:val="00B66BB8"/>
    <w:rsid w:val="00B705C6"/>
    <w:rsid w:val="00B711C6"/>
    <w:rsid w:val="00B73A8F"/>
    <w:rsid w:val="00B74088"/>
    <w:rsid w:val="00B74F3B"/>
    <w:rsid w:val="00B76638"/>
    <w:rsid w:val="00B77A63"/>
    <w:rsid w:val="00B811AA"/>
    <w:rsid w:val="00B820D4"/>
    <w:rsid w:val="00B833BF"/>
    <w:rsid w:val="00B8381C"/>
    <w:rsid w:val="00B83A1C"/>
    <w:rsid w:val="00B83A85"/>
    <w:rsid w:val="00B843B1"/>
    <w:rsid w:val="00B8511F"/>
    <w:rsid w:val="00B8678C"/>
    <w:rsid w:val="00B867FE"/>
    <w:rsid w:val="00B86F4E"/>
    <w:rsid w:val="00B87DAB"/>
    <w:rsid w:val="00B9007D"/>
    <w:rsid w:val="00B905F2"/>
    <w:rsid w:val="00B91C78"/>
    <w:rsid w:val="00B91D09"/>
    <w:rsid w:val="00B922CE"/>
    <w:rsid w:val="00B95747"/>
    <w:rsid w:val="00B95AA4"/>
    <w:rsid w:val="00B977DF"/>
    <w:rsid w:val="00B97ACB"/>
    <w:rsid w:val="00B97CA8"/>
    <w:rsid w:val="00BA4594"/>
    <w:rsid w:val="00BA5A2B"/>
    <w:rsid w:val="00BA5C92"/>
    <w:rsid w:val="00BA7393"/>
    <w:rsid w:val="00BB011C"/>
    <w:rsid w:val="00BB1CF4"/>
    <w:rsid w:val="00BB478C"/>
    <w:rsid w:val="00BB5764"/>
    <w:rsid w:val="00BB6848"/>
    <w:rsid w:val="00BB6DAB"/>
    <w:rsid w:val="00BC27E2"/>
    <w:rsid w:val="00BC2AFC"/>
    <w:rsid w:val="00BC5D07"/>
    <w:rsid w:val="00BC621A"/>
    <w:rsid w:val="00BC6E94"/>
    <w:rsid w:val="00BC7E57"/>
    <w:rsid w:val="00BC7FA2"/>
    <w:rsid w:val="00BD0465"/>
    <w:rsid w:val="00BD0644"/>
    <w:rsid w:val="00BD301E"/>
    <w:rsid w:val="00BD3DAD"/>
    <w:rsid w:val="00BD546C"/>
    <w:rsid w:val="00BD55C0"/>
    <w:rsid w:val="00BD6B76"/>
    <w:rsid w:val="00BD7244"/>
    <w:rsid w:val="00BD755F"/>
    <w:rsid w:val="00BE3534"/>
    <w:rsid w:val="00BE51EC"/>
    <w:rsid w:val="00BE6C9A"/>
    <w:rsid w:val="00BE6EBE"/>
    <w:rsid w:val="00BF0C45"/>
    <w:rsid w:val="00BF24AD"/>
    <w:rsid w:val="00BF2EDD"/>
    <w:rsid w:val="00BF33BA"/>
    <w:rsid w:val="00BF49E1"/>
    <w:rsid w:val="00BF6D6A"/>
    <w:rsid w:val="00C00F5E"/>
    <w:rsid w:val="00C02217"/>
    <w:rsid w:val="00C02FB3"/>
    <w:rsid w:val="00C04CC6"/>
    <w:rsid w:val="00C05136"/>
    <w:rsid w:val="00C06A09"/>
    <w:rsid w:val="00C06B56"/>
    <w:rsid w:val="00C1031D"/>
    <w:rsid w:val="00C1051F"/>
    <w:rsid w:val="00C1088B"/>
    <w:rsid w:val="00C1126F"/>
    <w:rsid w:val="00C11E85"/>
    <w:rsid w:val="00C121F2"/>
    <w:rsid w:val="00C12646"/>
    <w:rsid w:val="00C12D58"/>
    <w:rsid w:val="00C12E06"/>
    <w:rsid w:val="00C13032"/>
    <w:rsid w:val="00C13D24"/>
    <w:rsid w:val="00C144C4"/>
    <w:rsid w:val="00C14B04"/>
    <w:rsid w:val="00C14EFD"/>
    <w:rsid w:val="00C15012"/>
    <w:rsid w:val="00C17113"/>
    <w:rsid w:val="00C21DB2"/>
    <w:rsid w:val="00C2283A"/>
    <w:rsid w:val="00C24E23"/>
    <w:rsid w:val="00C273DC"/>
    <w:rsid w:val="00C332BF"/>
    <w:rsid w:val="00C33FF9"/>
    <w:rsid w:val="00C356D8"/>
    <w:rsid w:val="00C43104"/>
    <w:rsid w:val="00C45C27"/>
    <w:rsid w:val="00C4687A"/>
    <w:rsid w:val="00C47B37"/>
    <w:rsid w:val="00C50536"/>
    <w:rsid w:val="00C52DDD"/>
    <w:rsid w:val="00C52F50"/>
    <w:rsid w:val="00C54B35"/>
    <w:rsid w:val="00C54CB2"/>
    <w:rsid w:val="00C56A36"/>
    <w:rsid w:val="00C60886"/>
    <w:rsid w:val="00C60F1A"/>
    <w:rsid w:val="00C61A28"/>
    <w:rsid w:val="00C62551"/>
    <w:rsid w:val="00C63B39"/>
    <w:rsid w:val="00C64125"/>
    <w:rsid w:val="00C6484F"/>
    <w:rsid w:val="00C66A78"/>
    <w:rsid w:val="00C66FD3"/>
    <w:rsid w:val="00C70F7F"/>
    <w:rsid w:val="00C711E2"/>
    <w:rsid w:val="00C71A87"/>
    <w:rsid w:val="00C732C7"/>
    <w:rsid w:val="00C73AB3"/>
    <w:rsid w:val="00C74987"/>
    <w:rsid w:val="00C75BF4"/>
    <w:rsid w:val="00C7628D"/>
    <w:rsid w:val="00C766F2"/>
    <w:rsid w:val="00C7728C"/>
    <w:rsid w:val="00C807D8"/>
    <w:rsid w:val="00C81B6B"/>
    <w:rsid w:val="00C82490"/>
    <w:rsid w:val="00C83444"/>
    <w:rsid w:val="00C83CB1"/>
    <w:rsid w:val="00C84BC4"/>
    <w:rsid w:val="00C8531F"/>
    <w:rsid w:val="00C85EAD"/>
    <w:rsid w:val="00C865C4"/>
    <w:rsid w:val="00C8675E"/>
    <w:rsid w:val="00C870C8"/>
    <w:rsid w:val="00C926E4"/>
    <w:rsid w:val="00C93F3D"/>
    <w:rsid w:val="00C945F8"/>
    <w:rsid w:val="00C97736"/>
    <w:rsid w:val="00CA1AF9"/>
    <w:rsid w:val="00CA33B0"/>
    <w:rsid w:val="00CA65F0"/>
    <w:rsid w:val="00CB3EF2"/>
    <w:rsid w:val="00CB6767"/>
    <w:rsid w:val="00CC2636"/>
    <w:rsid w:val="00CC44BB"/>
    <w:rsid w:val="00CC4786"/>
    <w:rsid w:val="00CC4B70"/>
    <w:rsid w:val="00CC508E"/>
    <w:rsid w:val="00CC5D7E"/>
    <w:rsid w:val="00CD142E"/>
    <w:rsid w:val="00CD2941"/>
    <w:rsid w:val="00CD2C21"/>
    <w:rsid w:val="00CD2FB4"/>
    <w:rsid w:val="00CE0A81"/>
    <w:rsid w:val="00CE16DD"/>
    <w:rsid w:val="00CE1CB6"/>
    <w:rsid w:val="00CE1D24"/>
    <w:rsid w:val="00CE1E1C"/>
    <w:rsid w:val="00CE1E56"/>
    <w:rsid w:val="00CE4EE6"/>
    <w:rsid w:val="00CE5C7E"/>
    <w:rsid w:val="00CF032C"/>
    <w:rsid w:val="00CF10F8"/>
    <w:rsid w:val="00CF1961"/>
    <w:rsid w:val="00CF2214"/>
    <w:rsid w:val="00CF312F"/>
    <w:rsid w:val="00CF62AD"/>
    <w:rsid w:val="00CF6847"/>
    <w:rsid w:val="00CF6BE9"/>
    <w:rsid w:val="00CF72A4"/>
    <w:rsid w:val="00CF7EC4"/>
    <w:rsid w:val="00D00AD7"/>
    <w:rsid w:val="00D02D38"/>
    <w:rsid w:val="00D03A6C"/>
    <w:rsid w:val="00D05160"/>
    <w:rsid w:val="00D057AE"/>
    <w:rsid w:val="00D1062F"/>
    <w:rsid w:val="00D1085F"/>
    <w:rsid w:val="00D11A12"/>
    <w:rsid w:val="00D1281D"/>
    <w:rsid w:val="00D1374F"/>
    <w:rsid w:val="00D14D1E"/>
    <w:rsid w:val="00D150F7"/>
    <w:rsid w:val="00D1604A"/>
    <w:rsid w:val="00D16575"/>
    <w:rsid w:val="00D17FF5"/>
    <w:rsid w:val="00D20629"/>
    <w:rsid w:val="00D25B0D"/>
    <w:rsid w:val="00D2740D"/>
    <w:rsid w:val="00D30031"/>
    <w:rsid w:val="00D32200"/>
    <w:rsid w:val="00D326B4"/>
    <w:rsid w:val="00D32D50"/>
    <w:rsid w:val="00D35828"/>
    <w:rsid w:val="00D36390"/>
    <w:rsid w:val="00D36C82"/>
    <w:rsid w:val="00D40E80"/>
    <w:rsid w:val="00D41E7A"/>
    <w:rsid w:val="00D426C0"/>
    <w:rsid w:val="00D43DE9"/>
    <w:rsid w:val="00D44C00"/>
    <w:rsid w:val="00D45007"/>
    <w:rsid w:val="00D458F4"/>
    <w:rsid w:val="00D47166"/>
    <w:rsid w:val="00D565DC"/>
    <w:rsid w:val="00D56B94"/>
    <w:rsid w:val="00D57781"/>
    <w:rsid w:val="00D57DDF"/>
    <w:rsid w:val="00D63CAD"/>
    <w:rsid w:val="00D643AD"/>
    <w:rsid w:val="00D65962"/>
    <w:rsid w:val="00D66426"/>
    <w:rsid w:val="00D73448"/>
    <w:rsid w:val="00D73F5B"/>
    <w:rsid w:val="00D74214"/>
    <w:rsid w:val="00D74645"/>
    <w:rsid w:val="00D76459"/>
    <w:rsid w:val="00D77FAD"/>
    <w:rsid w:val="00D80015"/>
    <w:rsid w:val="00D800EF"/>
    <w:rsid w:val="00D83720"/>
    <w:rsid w:val="00D84535"/>
    <w:rsid w:val="00D85117"/>
    <w:rsid w:val="00D860FA"/>
    <w:rsid w:val="00D87635"/>
    <w:rsid w:val="00D9645B"/>
    <w:rsid w:val="00D977B9"/>
    <w:rsid w:val="00D97F57"/>
    <w:rsid w:val="00DA0CBC"/>
    <w:rsid w:val="00DA0FFC"/>
    <w:rsid w:val="00DA2461"/>
    <w:rsid w:val="00DA2BD1"/>
    <w:rsid w:val="00DA2EF2"/>
    <w:rsid w:val="00DA3CB5"/>
    <w:rsid w:val="00DA46C6"/>
    <w:rsid w:val="00DA4D30"/>
    <w:rsid w:val="00DA4EFF"/>
    <w:rsid w:val="00DA628B"/>
    <w:rsid w:val="00DB0492"/>
    <w:rsid w:val="00DB240C"/>
    <w:rsid w:val="00DB6475"/>
    <w:rsid w:val="00DB75F9"/>
    <w:rsid w:val="00DC0B83"/>
    <w:rsid w:val="00DC0E42"/>
    <w:rsid w:val="00DC178E"/>
    <w:rsid w:val="00DC3768"/>
    <w:rsid w:val="00DC3A5A"/>
    <w:rsid w:val="00DC3BD6"/>
    <w:rsid w:val="00DC47C4"/>
    <w:rsid w:val="00DC5494"/>
    <w:rsid w:val="00DC5F08"/>
    <w:rsid w:val="00DC60D1"/>
    <w:rsid w:val="00DC7B94"/>
    <w:rsid w:val="00DC7D6D"/>
    <w:rsid w:val="00DD0A28"/>
    <w:rsid w:val="00DD39FE"/>
    <w:rsid w:val="00DD4093"/>
    <w:rsid w:val="00DD4C6D"/>
    <w:rsid w:val="00DD6774"/>
    <w:rsid w:val="00DD7CFF"/>
    <w:rsid w:val="00DD7E9F"/>
    <w:rsid w:val="00DE043C"/>
    <w:rsid w:val="00DE0FF2"/>
    <w:rsid w:val="00DE3189"/>
    <w:rsid w:val="00DE34BC"/>
    <w:rsid w:val="00DE4615"/>
    <w:rsid w:val="00DE4CEE"/>
    <w:rsid w:val="00DE4E57"/>
    <w:rsid w:val="00DE5793"/>
    <w:rsid w:val="00DE5CC8"/>
    <w:rsid w:val="00DE6399"/>
    <w:rsid w:val="00DF06F9"/>
    <w:rsid w:val="00DF187C"/>
    <w:rsid w:val="00DF29A3"/>
    <w:rsid w:val="00DF3018"/>
    <w:rsid w:val="00DF333A"/>
    <w:rsid w:val="00DF5658"/>
    <w:rsid w:val="00E0215E"/>
    <w:rsid w:val="00E035DD"/>
    <w:rsid w:val="00E06517"/>
    <w:rsid w:val="00E06711"/>
    <w:rsid w:val="00E0724E"/>
    <w:rsid w:val="00E07AEC"/>
    <w:rsid w:val="00E07AF0"/>
    <w:rsid w:val="00E10309"/>
    <w:rsid w:val="00E10FCF"/>
    <w:rsid w:val="00E15386"/>
    <w:rsid w:val="00E16D69"/>
    <w:rsid w:val="00E17191"/>
    <w:rsid w:val="00E17379"/>
    <w:rsid w:val="00E2182D"/>
    <w:rsid w:val="00E237C1"/>
    <w:rsid w:val="00E24D0B"/>
    <w:rsid w:val="00E250BB"/>
    <w:rsid w:val="00E31FA4"/>
    <w:rsid w:val="00E32A00"/>
    <w:rsid w:val="00E364A4"/>
    <w:rsid w:val="00E404EA"/>
    <w:rsid w:val="00E4143E"/>
    <w:rsid w:val="00E4327F"/>
    <w:rsid w:val="00E47807"/>
    <w:rsid w:val="00E51A7D"/>
    <w:rsid w:val="00E51B6D"/>
    <w:rsid w:val="00E52530"/>
    <w:rsid w:val="00E52990"/>
    <w:rsid w:val="00E54B00"/>
    <w:rsid w:val="00E55362"/>
    <w:rsid w:val="00E5546D"/>
    <w:rsid w:val="00E608A4"/>
    <w:rsid w:val="00E65136"/>
    <w:rsid w:val="00E66256"/>
    <w:rsid w:val="00E66498"/>
    <w:rsid w:val="00E75B7C"/>
    <w:rsid w:val="00E768C6"/>
    <w:rsid w:val="00E811D6"/>
    <w:rsid w:val="00E82DC2"/>
    <w:rsid w:val="00E84279"/>
    <w:rsid w:val="00E84A51"/>
    <w:rsid w:val="00E90D80"/>
    <w:rsid w:val="00E90E23"/>
    <w:rsid w:val="00E91629"/>
    <w:rsid w:val="00E949AB"/>
    <w:rsid w:val="00E9596D"/>
    <w:rsid w:val="00E9618E"/>
    <w:rsid w:val="00E96E0D"/>
    <w:rsid w:val="00EA4176"/>
    <w:rsid w:val="00EA5467"/>
    <w:rsid w:val="00EA5493"/>
    <w:rsid w:val="00EA5668"/>
    <w:rsid w:val="00EA5EA6"/>
    <w:rsid w:val="00EA68A1"/>
    <w:rsid w:val="00EB0C4F"/>
    <w:rsid w:val="00EB11E5"/>
    <w:rsid w:val="00EB2B23"/>
    <w:rsid w:val="00EB2CD0"/>
    <w:rsid w:val="00EB3872"/>
    <w:rsid w:val="00EB4302"/>
    <w:rsid w:val="00EB599F"/>
    <w:rsid w:val="00EB7540"/>
    <w:rsid w:val="00EC074E"/>
    <w:rsid w:val="00EC0AE7"/>
    <w:rsid w:val="00EC0F03"/>
    <w:rsid w:val="00EC296B"/>
    <w:rsid w:val="00EC3361"/>
    <w:rsid w:val="00ED0F2F"/>
    <w:rsid w:val="00ED27CE"/>
    <w:rsid w:val="00ED52E2"/>
    <w:rsid w:val="00ED5F52"/>
    <w:rsid w:val="00ED6D8D"/>
    <w:rsid w:val="00ED6E32"/>
    <w:rsid w:val="00EE0904"/>
    <w:rsid w:val="00EE31EB"/>
    <w:rsid w:val="00EE3B4F"/>
    <w:rsid w:val="00EE3F7C"/>
    <w:rsid w:val="00EE6842"/>
    <w:rsid w:val="00EE7AD0"/>
    <w:rsid w:val="00EE7E2A"/>
    <w:rsid w:val="00EF388C"/>
    <w:rsid w:val="00EF38E3"/>
    <w:rsid w:val="00EF3900"/>
    <w:rsid w:val="00EF631C"/>
    <w:rsid w:val="00EF6A74"/>
    <w:rsid w:val="00F02512"/>
    <w:rsid w:val="00F036F0"/>
    <w:rsid w:val="00F047E3"/>
    <w:rsid w:val="00F06ADC"/>
    <w:rsid w:val="00F0716E"/>
    <w:rsid w:val="00F104C0"/>
    <w:rsid w:val="00F1055F"/>
    <w:rsid w:val="00F13C92"/>
    <w:rsid w:val="00F15902"/>
    <w:rsid w:val="00F163BD"/>
    <w:rsid w:val="00F168F6"/>
    <w:rsid w:val="00F16EBE"/>
    <w:rsid w:val="00F1711A"/>
    <w:rsid w:val="00F173D7"/>
    <w:rsid w:val="00F17734"/>
    <w:rsid w:val="00F2053D"/>
    <w:rsid w:val="00F20924"/>
    <w:rsid w:val="00F21FAF"/>
    <w:rsid w:val="00F22F4B"/>
    <w:rsid w:val="00F23168"/>
    <w:rsid w:val="00F235B1"/>
    <w:rsid w:val="00F23AD2"/>
    <w:rsid w:val="00F23E67"/>
    <w:rsid w:val="00F2699C"/>
    <w:rsid w:val="00F26E8B"/>
    <w:rsid w:val="00F30710"/>
    <w:rsid w:val="00F319F1"/>
    <w:rsid w:val="00F34BF6"/>
    <w:rsid w:val="00F3520F"/>
    <w:rsid w:val="00F35427"/>
    <w:rsid w:val="00F37BB3"/>
    <w:rsid w:val="00F40BCB"/>
    <w:rsid w:val="00F41913"/>
    <w:rsid w:val="00F41AE1"/>
    <w:rsid w:val="00F43D3A"/>
    <w:rsid w:val="00F45756"/>
    <w:rsid w:val="00F46475"/>
    <w:rsid w:val="00F50A9E"/>
    <w:rsid w:val="00F514C6"/>
    <w:rsid w:val="00F51B63"/>
    <w:rsid w:val="00F52296"/>
    <w:rsid w:val="00F52C78"/>
    <w:rsid w:val="00F531B9"/>
    <w:rsid w:val="00F53644"/>
    <w:rsid w:val="00F54710"/>
    <w:rsid w:val="00F562CF"/>
    <w:rsid w:val="00F60BBC"/>
    <w:rsid w:val="00F6141E"/>
    <w:rsid w:val="00F641DF"/>
    <w:rsid w:val="00F650DC"/>
    <w:rsid w:val="00F66FFA"/>
    <w:rsid w:val="00F6762D"/>
    <w:rsid w:val="00F6774C"/>
    <w:rsid w:val="00F712D8"/>
    <w:rsid w:val="00F73A4E"/>
    <w:rsid w:val="00F73B2C"/>
    <w:rsid w:val="00F74600"/>
    <w:rsid w:val="00F75BB4"/>
    <w:rsid w:val="00F766C3"/>
    <w:rsid w:val="00F76E66"/>
    <w:rsid w:val="00F76F55"/>
    <w:rsid w:val="00F81AD9"/>
    <w:rsid w:val="00F82D19"/>
    <w:rsid w:val="00F84391"/>
    <w:rsid w:val="00F8623F"/>
    <w:rsid w:val="00F8792C"/>
    <w:rsid w:val="00F92867"/>
    <w:rsid w:val="00F95203"/>
    <w:rsid w:val="00F952A0"/>
    <w:rsid w:val="00F967FD"/>
    <w:rsid w:val="00F96E54"/>
    <w:rsid w:val="00F97C74"/>
    <w:rsid w:val="00F97F62"/>
    <w:rsid w:val="00FA066D"/>
    <w:rsid w:val="00FA0A9A"/>
    <w:rsid w:val="00FA0AF7"/>
    <w:rsid w:val="00FA0C8C"/>
    <w:rsid w:val="00FA16E0"/>
    <w:rsid w:val="00FA1914"/>
    <w:rsid w:val="00FA33F9"/>
    <w:rsid w:val="00FA3CEA"/>
    <w:rsid w:val="00FA3E30"/>
    <w:rsid w:val="00FA48E6"/>
    <w:rsid w:val="00FA4B2A"/>
    <w:rsid w:val="00FA4FBE"/>
    <w:rsid w:val="00FA5D59"/>
    <w:rsid w:val="00FA6307"/>
    <w:rsid w:val="00FA63AD"/>
    <w:rsid w:val="00FA6F3A"/>
    <w:rsid w:val="00FB1561"/>
    <w:rsid w:val="00FB2DE6"/>
    <w:rsid w:val="00FB33CB"/>
    <w:rsid w:val="00FB3487"/>
    <w:rsid w:val="00FB4024"/>
    <w:rsid w:val="00FB5248"/>
    <w:rsid w:val="00FB7A2D"/>
    <w:rsid w:val="00FC14BD"/>
    <w:rsid w:val="00FC2E31"/>
    <w:rsid w:val="00FC7177"/>
    <w:rsid w:val="00FD3626"/>
    <w:rsid w:val="00FD3862"/>
    <w:rsid w:val="00FD4545"/>
    <w:rsid w:val="00FD48F9"/>
    <w:rsid w:val="00FD4A28"/>
    <w:rsid w:val="00FD6A6A"/>
    <w:rsid w:val="00FE1DDA"/>
    <w:rsid w:val="00FE270A"/>
    <w:rsid w:val="00FE4AFC"/>
    <w:rsid w:val="00FE4B50"/>
    <w:rsid w:val="00FE5D64"/>
    <w:rsid w:val="00FE65ED"/>
    <w:rsid w:val="00FE67B9"/>
    <w:rsid w:val="00FE7116"/>
    <w:rsid w:val="00FE7B63"/>
    <w:rsid w:val="00FF2232"/>
    <w:rsid w:val="00FF270C"/>
    <w:rsid w:val="00FF27FD"/>
    <w:rsid w:val="00FF37BB"/>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05DAE65B"/>
  <w14:defaultImageDpi w14:val="330"/>
  <w15:docId w15:val="{C4437441-7297-4938-8AA2-A23DAE50BC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EastAsia" w:hAnsi="Times New Roman" w:cs="Times New Roman"/>
        <w:lang w:val="en-AU"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Copy"/>
    <w:qFormat/>
    <w:rsid w:val="005C758A"/>
    <w:pPr>
      <w:spacing w:after="120"/>
    </w:pPr>
    <w:rPr>
      <w:rFonts w:ascii="Arial" w:eastAsia="Arial Unicode MS" w:hAnsi="Arial" w:cs="Tahoma"/>
      <w:sz w:val="22"/>
      <w:szCs w:val="24"/>
      <w:lang w:eastAsia="en-US"/>
    </w:rPr>
  </w:style>
  <w:style w:type="paragraph" w:styleId="Heading1">
    <w:name w:val="heading 1"/>
    <w:next w:val="Normal"/>
    <w:link w:val="Heading1Char"/>
    <w:autoRedefine/>
    <w:uiPriority w:val="9"/>
    <w:qFormat/>
    <w:rsid w:val="00A71DD1"/>
    <w:pPr>
      <w:pBdr>
        <w:bottom w:val="single" w:sz="4" w:space="5" w:color="EF7800"/>
      </w:pBdr>
      <w:tabs>
        <w:tab w:val="left" w:pos="588"/>
        <w:tab w:val="left" w:pos="1133"/>
      </w:tabs>
      <w:spacing w:before="240" w:after="240"/>
      <w:outlineLvl w:val="0"/>
    </w:pPr>
    <w:rPr>
      <w:rFonts w:ascii="Arial" w:eastAsia="Arial Unicode MS" w:hAnsi="Arial" w:cs="Tahoma"/>
      <w:b/>
      <w:color w:val="E17000"/>
      <w:sz w:val="36"/>
      <w:szCs w:val="32"/>
      <w:lang w:eastAsia="en-US"/>
    </w:rPr>
  </w:style>
  <w:style w:type="paragraph" w:styleId="Heading2">
    <w:name w:val="heading 2"/>
    <w:aliases w:val="H2 Black"/>
    <w:basedOn w:val="Heading1"/>
    <w:next w:val="Normal"/>
    <w:link w:val="Heading2Char"/>
    <w:autoRedefine/>
    <w:uiPriority w:val="9"/>
    <w:unhideWhenUsed/>
    <w:qFormat/>
    <w:rsid w:val="00ED27CE"/>
    <w:pPr>
      <w:keepNext/>
      <w:pBdr>
        <w:bottom w:val="none" w:sz="0" w:space="0" w:color="auto"/>
      </w:pBdr>
      <w:tabs>
        <w:tab w:val="left" w:pos="7216"/>
      </w:tabs>
      <w:spacing w:before="0" w:after="40" w:line="276" w:lineRule="auto"/>
      <w:outlineLvl w:val="1"/>
    </w:pPr>
    <w:rPr>
      <w:sz w:val="26"/>
    </w:rPr>
  </w:style>
  <w:style w:type="paragraph" w:styleId="Heading3">
    <w:name w:val="heading 3"/>
    <w:aliases w:val="H3"/>
    <w:basedOn w:val="Heading2"/>
    <w:next w:val="Normal"/>
    <w:link w:val="Heading3Char"/>
    <w:autoRedefine/>
    <w:uiPriority w:val="9"/>
    <w:unhideWhenUsed/>
    <w:rsid w:val="00551B53"/>
    <w:pPr>
      <w:outlineLvl w:val="2"/>
    </w:pPr>
    <w:rPr>
      <w:sz w:val="22"/>
    </w:rPr>
  </w:style>
  <w:style w:type="paragraph" w:styleId="Heading4">
    <w:name w:val="heading 4"/>
    <w:basedOn w:val="Heading2"/>
    <w:next w:val="Normal"/>
    <w:link w:val="Heading4Char"/>
    <w:autoRedefine/>
    <w:uiPriority w:val="9"/>
    <w:unhideWhenUsed/>
    <w:rsid w:val="00EC3361"/>
    <w:pPr>
      <w:keepLines/>
      <w:spacing w:before="320" w:line="320" w:lineRule="exact"/>
      <w:jc w:val="both"/>
      <w:outlineLvl w:val="3"/>
    </w:pPr>
    <w:rPr>
      <w:bCs/>
      <w:sz w:val="20"/>
      <w:szCs w:val="24"/>
    </w:rPr>
  </w:style>
  <w:style w:type="paragraph" w:styleId="Heading5">
    <w:name w:val="heading 5"/>
    <w:basedOn w:val="Heading4"/>
    <w:next w:val="Normal"/>
    <w:link w:val="Heading5Char"/>
    <w:uiPriority w:val="9"/>
    <w:unhideWhenUsed/>
    <w:rsid w:val="0059096F"/>
    <w:pPr>
      <w:outlineLvl w:val="4"/>
    </w:pPr>
  </w:style>
  <w:style w:type="paragraph" w:styleId="Heading6">
    <w:name w:val="heading 6"/>
    <w:basedOn w:val="Normal"/>
    <w:next w:val="Normal"/>
    <w:link w:val="Heading6Char"/>
    <w:uiPriority w:val="9"/>
    <w:unhideWhenUsed/>
    <w:rsid w:val="00540F1F"/>
    <w:pPr>
      <w:outlineLvl w:val="5"/>
    </w:pPr>
  </w:style>
  <w:style w:type="paragraph" w:styleId="Heading7">
    <w:name w:val="heading 7"/>
    <w:basedOn w:val="Normal"/>
    <w:next w:val="Normal"/>
    <w:link w:val="Heading7Char"/>
    <w:uiPriority w:val="9"/>
    <w:unhideWhenUsed/>
    <w:rsid w:val="000C2B46"/>
    <w:pPr>
      <w:spacing w:before="300" w:line="276" w:lineRule="auto"/>
      <w:outlineLvl w:val="6"/>
    </w:pPr>
    <w:rPr>
      <w:rFonts w:asciiTheme="minorHAnsi" w:eastAsiaTheme="minorEastAsia" w:hAnsiTheme="minorHAnsi" w:cstheme="minorBidi"/>
      <w:caps/>
      <w:color w:val="365F91" w:themeColor="accent1" w:themeShade="BF"/>
      <w:spacing w:val="10"/>
      <w:szCs w:val="22"/>
    </w:rPr>
  </w:style>
  <w:style w:type="paragraph" w:styleId="Heading8">
    <w:name w:val="heading 8"/>
    <w:basedOn w:val="Normal"/>
    <w:next w:val="Normal"/>
    <w:link w:val="Heading8Char"/>
    <w:uiPriority w:val="9"/>
    <w:semiHidden/>
    <w:unhideWhenUsed/>
    <w:rsid w:val="000C2B46"/>
    <w:pPr>
      <w:spacing w:before="300" w:line="276" w:lineRule="auto"/>
      <w:outlineLvl w:val="7"/>
    </w:pPr>
    <w:rPr>
      <w:rFonts w:asciiTheme="minorHAnsi" w:eastAsiaTheme="minorEastAsia" w:hAnsiTheme="minorHAnsi" w:cstheme="minorBidi"/>
      <w:caps/>
      <w:spacing w:val="10"/>
      <w:szCs w:val="18"/>
    </w:rPr>
  </w:style>
  <w:style w:type="paragraph" w:styleId="Heading9">
    <w:name w:val="heading 9"/>
    <w:basedOn w:val="Normal"/>
    <w:next w:val="Normal"/>
    <w:link w:val="Heading9Char"/>
    <w:uiPriority w:val="9"/>
    <w:semiHidden/>
    <w:unhideWhenUsed/>
    <w:qFormat/>
    <w:rsid w:val="000C2B46"/>
    <w:pPr>
      <w:spacing w:before="300" w:line="276" w:lineRule="auto"/>
      <w:outlineLvl w:val="8"/>
    </w:pPr>
    <w:rPr>
      <w:rFonts w:asciiTheme="minorHAnsi" w:eastAsiaTheme="minorEastAsia" w:hAnsiTheme="minorHAnsi" w:cstheme="minorBidi"/>
      <w:i/>
      <w:caps/>
      <w:spacing w:val="10"/>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54ED8"/>
    <w:pPr>
      <w:tabs>
        <w:tab w:val="center" w:pos="4320"/>
        <w:tab w:val="right" w:pos="8640"/>
      </w:tabs>
    </w:pPr>
  </w:style>
  <w:style w:type="character" w:customStyle="1" w:styleId="HeaderChar">
    <w:name w:val="Header Char"/>
    <w:basedOn w:val="DefaultParagraphFont"/>
    <w:link w:val="Header"/>
    <w:uiPriority w:val="99"/>
    <w:rsid w:val="00A54ED8"/>
    <w:rPr>
      <w:sz w:val="24"/>
      <w:lang w:eastAsia="en-US"/>
    </w:rPr>
  </w:style>
  <w:style w:type="paragraph" w:styleId="Footer">
    <w:name w:val="footer"/>
    <w:basedOn w:val="Normal"/>
    <w:link w:val="FooterChar"/>
    <w:uiPriority w:val="99"/>
    <w:unhideWhenUsed/>
    <w:rsid w:val="00972ECA"/>
    <w:pPr>
      <w:tabs>
        <w:tab w:val="right" w:pos="9639"/>
        <w:tab w:val="right" w:pos="14572"/>
      </w:tabs>
      <w:spacing w:after="0"/>
    </w:pPr>
    <w:rPr>
      <w:sz w:val="18"/>
    </w:rPr>
  </w:style>
  <w:style w:type="character" w:customStyle="1" w:styleId="FooterChar">
    <w:name w:val="Footer Char"/>
    <w:basedOn w:val="DefaultParagraphFont"/>
    <w:link w:val="Footer"/>
    <w:uiPriority w:val="99"/>
    <w:rsid w:val="00972ECA"/>
    <w:rPr>
      <w:rFonts w:ascii="Arial" w:eastAsia="Arial Unicode MS" w:hAnsi="Arial" w:cs="Tahoma"/>
      <w:sz w:val="18"/>
      <w:szCs w:val="24"/>
      <w:lang w:eastAsia="en-US"/>
    </w:rPr>
  </w:style>
  <w:style w:type="paragraph" w:styleId="BalloonText">
    <w:name w:val="Balloon Text"/>
    <w:basedOn w:val="Normal"/>
    <w:link w:val="BalloonTextChar"/>
    <w:uiPriority w:val="99"/>
    <w:semiHidden/>
    <w:unhideWhenUsed/>
    <w:rsid w:val="00A54ED8"/>
    <w:rPr>
      <w:rFonts w:ascii="Lucida Grande" w:hAnsi="Lucida Grande" w:cs="Lucida Grande"/>
      <w:szCs w:val="18"/>
    </w:rPr>
  </w:style>
  <w:style w:type="character" w:customStyle="1" w:styleId="BalloonTextChar">
    <w:name w:val="Balloon Text Char"/>
    <w:basedOn w:val="DefaultParagraphFont"/>
    <w:link w:val="BalloonText"/>
    <w:uiPriority w:val="99"/>
    <w:semiHidden/>
    <w:rsid w:val="00A54ED8"/>
    <w:rPr>
      <w:rFonts w:ascii="Lucida Grande" w:hAnsi="Lucida Grande" w:cs="Lucida Grande"/>
      <w:sz w:val="18"/>
      <w:szCs w:val="18"/>
      <w:lang w:eastAsia="en-US"/>
    </w:rPr>
  </w:style>
  <w:style w:type="paragraph" w:customStyle="1" w:styleId="BasicParagraph">
    <w:name w:val="[Basic Paragraph]"/>
    <w:basedOn w:val="Normal"/>
    <w:uiPriority w:val="99"/>
    <w:rsid w:val="00D80015"/>
    <w:pPr>
      <w:widowControl w:val="0"/>
      <w:autoSpaceDE w:val="0"/>
      <w:autoSpaceDN w:val="0"/>
      <w:adjustRightInd w:val="0"/>
      <w:spacing w:line="288" w:lineRule="auto"/>
      <w:textAlignment w:val="center"/>
    </w:pPr>
    <w:rPr>
      <w:rFonts w:ascii="MinionPro-Regular" w:hAnsi="MinionPro-Regular" w:cs="MinionPro-Regular"/>
      <w:color w:val="000000"/>
      <w:lang w:val="en-US" w:eastAsia="ja-JP"/>
    </w:rPr>
  </w:style>
  <w:style w:type="character" w:customStyle="1" w:styleId="Heading2Char">
    <w:name w:val="Heading 2 Char"/>
    <w:aliases w:val="H2 Black Char"/>
    <w:basedOn w:val="DefaultParagraphFont"/>
    <w:link w:val="Heading2"/>
    <w:uiPriority w:val="9"/>
    <w:rsid w:val="00ED27CE"/>
    <w:rPr>
      <w:rFonts w:ascii="Arial" w:eastAsia="Arial Unicode MS" w:hAnsi="Arial" w:cs="Tahoma"/>
      <w:b/>
      <w:color w:val="000000" w:themeColor="text1"/>
      <w:sz w:val="26"/>
      <w:szCs w:val="32"/>
      <w:lang w:eastAsia="en-US"/>
    </w:rPr>
  </w:style>
  <w:style w:type="character" w:customStyle="1" w:styleId="Heading1Char">
    <w:name w:val="Heading 1 Char"/>
    <w:basedOn w:val="DefaultParagraphFont"/>
    <w:link w:val="Heading1"/>
    <w:uiPriority w:val="9"/>
    <w:rsid w:val="00A71DD1"/>
    <w:rPr>
      <w:rFonts w:ascii="Arial" w:eastAsia="Arial Unicode MS" w:hAnsi="Arial" w:cs="Tahoma"/>
      <w:b/>
      <w:color w:val="E17000"/>
      <w:sz w:val="36"/>
      <w:szCs w:val="32"/>
      <w:lang w:eastAsia="en-US"/>
    </w:rPr>
  </w:style>
  <w:style w:type="character" w:customStyle="1" w:styleId="Heading3Char">
    <w:name w:val="Heading 3 Char"/>
    <w:aliases w:val="H3 Char"/>
    <w:basedOn w:val="DefaultParagraphFont"/>
    <w:link w:val="Heading3"/>
    <w:uiPriority w:val="9"/>
    <w:rsid w:val="00551B53"/>
    <w:rPr>
      <w:rFonts w:ascii="Arial" w:eastAsia="Arial Unicode MS" w:hAnsi="Arial" w:cs="Tahoma"/>
      <w:b/>
      <w:color w:val="000000" w:themeColor="text1"/>
      <w:sz w:val="22"/>
      <w:szCs w:val="32"/>
      <w:lang w:eastAsia="en-US"/>
    </w:rPr>
  </w:style>
  <w:style w:type="character" w:styleId="PageNumber">
    <w:name w:val="page number"/>
    <w:basedOn w:val="DefaultParagraphFont"/>
    <w:uiPriority w:val="99"/>
    <w:semiHidden/>
    <w:unhideWhenUsed/>
    <w:rsid w:val="00E51A7D"/>
  </w:style>
  <w:style w:type="paragraph" w:customStyle="1" w:styleId="page-numbers-footer">
    <w:name w:val="page-numbers-footer"/>
    <w:basedOn w:val="Normal"/>
    <w:rsid w:val="00345DD1"/>
    <w:pPr>
      <w:jc w:val="center"/>
    </w:pPr>
    <w:rPr>
      <w:color w:val="BFBFBF" w:themeColor="background1" w:themeShade="BF"/>
      <w:lang w:val="en-US"/>
    </w:rPr>
  </w:style>
  <w:style w:type="paragraph" w:styleId="Title">
    <w:name w:val="Title"/>
    <w:basedOn w:val="Normal"/>
    <w:next w:val="Normal"/>
    <w:link w:val="TitleChar"/>
    <w:uiPriority w:val="10"/>
    <w:rsid w:val="00595D99"/>
    <w:pPr>
      <w:spacing w:after="300" w:line="600" w:lineRule="exact"/>
    </w:pPr>
    <w:rPr>
      <w:rFonts w:eastAsiaTheme="majorEastAsia" w:cstheme="majorBidi"/>
      <w:b/>
      <w:color w:val="FFFFFF" w:themeColor="background1"/>
      <w:spacing w:val="5"/>
      <w:kern w:val="28"/>
      <w:sz w:val="44"/>
      <w:szCs w:val="52"/>
    </w:rPr>
  </w:style>
  <w:style w:type="character" w:customStyle="1" w:styleId="TitleChar">
    <w:name w:val="Title Char"/>
    <w:basedOn w:val="DefaultParagraphFont"/>
    <w:link w:val="Title"/>
    <w:uiPriority w:val="10"/>
    <w:rsid w:val="00595D99"/>
    <w:rPr>
      <w:rFonts w:ascii="Arial" w:eastAsiaTheme="majorEastAsia" w:hAnsi="Arial" w:cstheme="majorBidi"/>
      <w:b/>
      <w:color w:val="FFFFFF" w:themeColor="background1"/>
      <w:spacing w:val="5"/>
      <w:kern w:val="28"/>
      <w:sz w:val="44"/>
      <w:szCs w:val="52"/>
      <w:lang w:eastAsia="en-US"/>
    </w:rPr>
  </w:style>
  <w:style w:type="character" w:customStyle="1" w:styleId="Heading4Char">
    <w:name w:val="Heading 4 Char"/>
    <w:basedOn w:val="DefaultParagraphFont"/>
    <w:link w:val="Heading4"/>
    <w:uiPriority w:val="9"/>
    <w:rsid w:val="00EC3361"/>
    <w:rPr>
      <w:rFonts w:ascii="Arial" w:eastAsia="Arial Unicode MS" w:hAnsi="Arial" w:cs="Tahoma"/>
      <w:b/>
      <w:bCs/>
      <w:color w:val="000000" w:themeColor="text1"/>
      <w:szCs w:val="24"/>
      <w:lang w:eastAsia="en-US"/>
    </w:rPr>
  </w:style>
  <w:style w:type="character" w:customStyle="1" w:styleId="Heading5Char">
    <w:name w:val="Heading 5 Char"/>
    <w:basedOn w:val="DefaultParagraphFont"/>
    <w:link w:val="Heading5"/>
    <w:uiPriority w:val="9"/>
    <w:rsid w:val="0059096F"/>
    <w:rPr>
      <w:rFonts w:ascii="Arial" w:eastAsia="Arial Unicode MS" w:hAnsi="Arial" w:cs="Tahoma"/>
      <w:b/>
      <w:bCs/>
      <w:color w:val="000000" w:themeColor="text1"/>
      <w:szCs w:val="24"/>
      <w:lang w:eastAsia="en-US"/>
    </w:rPr>
  </w:style>
  <w:style w:type="character" w:customStyle="1" w:styleId="Heading6Char">
    <w:name w:val="Heading 6 Char"/>
    <w:basedOn w:val="DefaultParagraphFont"/>
    <w:link w:val="Heading6"/>
    <w:uiPriority w:val="9"/>
    <w:rsid w:val="00540F1F"/>
    <w:rPr>
      <w:rFonts w:ascii="Calibri" w:eastAsia="Arial Unicode MS" w:hAnsi="Calibri" w:cs="Tahoma"/>
      <w:sz w:val="24"/>
      <w:szCs w:val="24"/>
      <w:lang w:eastAsia="en-US"/>
    </w:rPr>
  </w:style>
  <w:style w:type="character" w:customStyle="1" w:styleId="Heading7Char">
    <w:name w:val="Heading 7 Char"/>
    <w:basedOn w:val="DefaultParagraphFont"/>
    <w:link w:val="Heading7"/>
    <w:uiPriority w:val="9"/>
    <w:rsid w:val="000C2B46"/>
    <w:rPr>
      <w:rFonts w:asciiTheme="minorHAnsi" w:hAnsiTheme="minorHAnsi" w:cstheme="minorBidi"/>
      <w:caps/>
      <w:color w:val="365F91" w:themeColor="accent1" w:themeShade="BF"/>
      <w:spacing w:val="10"/>
      <w:sz w:val="22"/>
      <w:szCs w:val="22"/>
      <w:lang w:eastAsia="en-US"/>
    </w:rPr>
  </w:style>
  <w:style w:type="character" w:customStyle="1" w:styleId="Heading8Char">
    <w:name w:val="Heading 8 Char"/>
    <w:basedOn w:val="DefaultParagraphFont"/>
    <w:link w:val="Heading8"/>
    <w:uiPriority w:val="9"/>
    <w:semiHidden/>
    <w:rsid w:val="000C2B46"/>
    <w:rPr>
      <w:rFonts w:asciiTheme="minorHAnsi" w:hAnsiTheme="minorHAnsi" w:cstheme="minorBidi"/>
      <w:caps/>
      <w:spacing w:val="10"/>
      <w:sz w:val="18"/>
      <w:szCs w:val="18"/>
      <w:lang w:eastAsia="en-US"/>
    </w:rPr>
  </w:style>
  <w:style w:type="character" w:customStyle="1" w:styleId="Heading9Char">
    <w:name w:val="Heading 9 Char"/>
    <w:basedOn w:val="DefaultParagraphFont"/>
    <w:link w:val="Heading9"/>
    <w:uiPriority w:val="9"/>
    <w:semiHidden/>
    <w:rsid w:val="000C2B46"/>
    <w:rPr>
      <w:rFonts w:asciiTheme="minorHAnsi" w:hAnsiTheme="minorHAnsi" w:cstheme="minorBidi"/>
      <w:i/>
      <w:caps/>
      <w:spacing w:val="10"/>
      <w:sz w:val="18"/>
      <w:szCs w:val="18"/>
      <w:lang w:eastAsia="en-US"/>
    </w:rPr>
  </w:style>
  <w:style w:type="paragraph" w:customStyle="1" w:styleId="Default">
    <w:name w:val="Default"/>
    <w:autoRedefine/>
    <w:rsid w:val="005B3DBD"/>
    <w:pPr>
      <w:widowControl w:val="0"/>
      <w:autoSpaceDE w:val="0"/>
      <w:autoSpaceDN w:val="0"/>
      <w:adjustRightInd w:val="0"/>
      <w:spacing w:before="200" w:after="200" w:line="276" w:lineRule="auto"/>
      <w:ind w:left="1843"/>
      <w:jc w:val="both"/>
    </w:pPr>
    <w:rPr>
      <w:rFonts w:ascii="Arial" w:hAnsi="Arial" w:cstheme="minorBidi"/>
      <w:lang w:eastAsia="en-US"/>
    </w:rPr>
  </w:style>
  <w:style w:type="paragraph" w:styleId="PlainText">
    <w:name w:val="Plain Text"/>
    <w:basedOn w:val="Default"/>
    <w:next w:val="Default"/>
    <w:link w:val="PlainTextChar"/>
    <w:uiPriority w:val="99"/>
    <w:rsid w:val="0056703D"/>
  </w:style>
  <w:style w:type="character" w:customStyle="1" w:styleId="PlainTextChar">
    <w:name w:val="Plain Text Char"/>
    <w:basedOn w:val="DefaultParagraphFont"/>
    <w:link w:val="PlainText"/>
    <w:uiPriority w:val="99"/>
    <w:rsid w:val="0056703D"/>
    <w:rPr>
      <w:rFonts w:ascii="Arial" w:hAnsi="Arial" w:cstheme="minorBidi"/>
      <w:lang w:eastAsia="en-US"/>
    </w:rPr>
  </w:style>
  <w:style w:type="paragraph" w:customStyle="1" w:styleId="TOCI">
    <w:name w:val="TOCI"/>
    <w:basedOn w:val="Default"/>
    <w:next w:val="Default"/>
    <w:uiPriority w:val="99"/>
    <w:rsid w:val="0056703D"/>
  </w:style>
  <w:style w:type="paragraph" w:customStyle="1" w:styleId="Normal10pt">
    <w:name w:val="Normal + 10 pt"/>
    <w:aliases w:val="Black"/>
    <w:basedOn w:val="Default"/>
    <w:next w:val="Default"/>
    <w:uiPriority w:val="99"/>
    <w:rsid w:val="0056703D"/>
  </w:style>
  <w:style w:type="paragraph" w:styleId="NormalWeb">
    <w:name w:val="Normal (Web)"/>
    <w:basedOn w:val="Default"/>
    <w:next w:val="Default"/>
    <w:uiPriority w:val="99"/>
    <w:rsid w:val="0056703D"/>
    <w:rPr>
      <w:rFonts w:ascii="Calibri" w:hAnsi="Calibri"/>
    </w:rPr>
  </w:style>
  <w:style w:type="table" w:styleId="TableGrid">
    <w:name w:val="Table Grid"/>
    <w:basedOn w:val="TableNormal"/>
    <w:rsid w:val="00B91D09"/>
    <w:pPr>
      <w:spacing w:before="200" w:after="200" w:line="276" w:lineRule="auto"/>
    </w:pPr>
    <w:rPr>
      <w:rFonts w:ascii="Helvetica" w:hAnsi="Helvetica"/>
      <w:szCs w:val="22"/>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basedOn w:val="DefaultParagraphFont"/>
    <w:uiPriority w:val="99"/>
    <w:rsid w:val="00D03A6C"/>
    <w:rPr>
      <w:rFonts w:cs="Times New Roman"/>
      <w:b/>
      <w:color w:val="F79646" w:themeColor="accent6"/>
      <w:u w:val="single"/>
    </w:rPr>
  </w:style>
  <w:style w:type="character" w:styleId="FollowedHyperlink">
    <w:name w:val="FollowedHyperlink"/>
    <w:basedOn w:val="DefaultParagraphFont"/>
    <w:uiPriority w:val="99"/>
    <w:semiHidden/>
    <w:unhideWhenUsed/>
    <w:rsid w:val="000C2B46"/>
    <w:rPr>
      <w:rFonts w:cs="Times New Roman"/>
      <w:color w:val="800080"/>
      <w:u w:val="single"/>
    </w:rPr>
  </w:style>
  <w:style w:type="paragraph" w:styleId="TOCHeading">
    <w:name w:val="TOC Heading"/>
    <w:basedOn w:val="Heading1"/>
    <w:next w:val="Normal"/>
    <w:uiPriority w:val="39"/>
    <w:semiHidden/>
    <w:unhideWhenUsed/>
    <w:qFormat/>
    <w:rsid w:val="000C2B46"/>
    <w:pPr>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spacing w:before="200" w:line="276" w:lineRule="auto"/>
      <w:outlineLvl w:val="9"/>
    </w:pPr>
    <w:rPr>
      <w:rFonts w:asciiTheme="minorHAnsi" w:eastAsiaTheme="minorEastAsia" w:hAnsiTheme="minorHAnsi" w:cstheme="minorBidi"/>
      <w:caps/>
      <w:color w:val="FFFFFF" w:themeColor="background1"/>
      <w:spacing w:val="15"/>
      <w:sz w:val="22"/>
      <w:szCs w:val="22"/>
      <w:lang w:bidi="en-US"/>
    </w:rPr>
  </w:style>
  <w:style w:type="paragraph" w:styleId="TOC1">
    <w:name w:val="toc 1"/>
    <w:basedOn w:val="Normal"/>
    <w:next w:val="Normal"/>
    <w:autoRedefine/>
    <w:uiPriority w:val="39"/>
    <w:unhideWhenUsed/>
    <w:rsid w:val="00A66D17"/>
    <w:pPr>
      <w:spacing w:line="276" w:lineRule="auto"/>
    </w:pPr>
    <w:rPr>
      <w:rFonts w:eastAsiaTheme="minorEastAsia" w:cs="Times New Roman"/>
      <w:b/>
      <w:bCs/>
      <w:color w:val="E30614"/>
    </w:rPr>
  </w:style>
  <w:style w:type="paragraph" w:styleId="TOC2">
    <w:name w:val="toc 2"/>
    <w:basedOn w:val="Normal"/>
    <w:next w:val="Normal"/>
    <w:autoRedefine/>
    <w:uiPriority w:val="39"/>
    <w:unhideWhenUsed/>
    <w:rsid w:val="006E15EF"/>
    <w:pPr>
      <w:tabs>
        <w:tab w:val="left" w:pos="600"/>
        <w:tab w:val="right" w:leader="dot" w:pos="9628"/>
      </w:tabs>
      <w:spacing w:line="276" w:lineRule="auto"/>
    </w:pPr>
    <w:rPr>
      <w:rFonts w:eastAsiaTheme="minorEastAsia" w:cs="Times New Roman"/>
    </w:rPr>
  </w:style>
  <w:style w:type="paragraph" w:styleId="TOC3">
    <w:name w:val="toc 3"/>
    <w:basedOn w:val="Normal"/>
    <w:next w:val="Normal"/>
    <w:autoRedefine/>
    <w:uiPriority w:val="39"/>
    <w:unhideWhenUsed/>
    <w:rsid w:val="006E15EF"/>
    <w:pPr>
      <w:tabs>
        <w:tab w:val="right" w:leader="dot" w:pos="9628"/>
      </w:tabs>
      <w:spacing w:line="276" w:lineRule="auto"/>
      <w:ind w:left="624"/>
    </w:pPr>
    <w:rPr>
      <w:rFonts w:eastAsiaTheme="minorEastAsia" w:cs="Times New Roman"/>
      <w:iCs/>
    </w:rPr>
  </w:style>
  <w:style w:type="paragraph" w:styleId="TOC4">
    <w:name w:val="toc 4"/>
    <w:basedOn w:val="Normal"/>
    <w:next w:val="Normal"/>
    <w:autoRedefine/>
    <w:uiPriority w:val="39"/>
    <w:unhideWhenUsed/>
    <w:rsid w:val="006E15EF"/>
    <w:pPr>
      <w:tabs>
        <w:tab w:val="right" w:leader="dot" w:pos="9628"/>
      </w:tabs>
      <w:spacing w:line="276" w:lineRule="auto"/>
      <w:ind w:left="624"/>
    </w:pPr>
    <w:rPr>
      <w:rFonts w:eastAsiaTheme="minorEastAsia" w:cs="Times New Roman"/>
      <w:i/>
      <w:szCs w:val="21"/>
    </w:rPr>
  </w:style>
  <w:style w:type="paragraph" w:styleId="TOC5">
    <w:name w:val="toc 5"/>
    <w:basedOn w:val="Normal"/>
    <w:next w:val="Normal"/>
    <w:autoRedefine/>
    <w:uiPriority w:val="39"/>
    <w:unhideWhenUsed/>
    <w:rsid w:val="000C2B46"/>
    <w:pPr>
      <w:spacing w:line="276" w:lineRule="auto"/>
      <w:ind w:left="800"/>
    </w:pPr>
    <w:rPr>
      <w:rFonts w:asciiTheme="minorHAnsi" w:eastAsiaTheme="minorEastAsia" w:hAnsiTheme="minorHAnsi" w:cs="Times New Roman"/>
      <w:szCs w:val="21"/>
    </w:rPr>
  </w:style>
  <w:style w:type="paragraph" w:styleId="TOC6">
    <w:name w:val="toc 6"/>
    <w:basedOn w:val="Normal"/>
    <w:next w:val="Normal"/>
    <w:autoRedefine/>
    <w:uiPriority w:val="39"/>
    <w:unhideWhenUsed/>
    <w:rsid w:val="000C2B46"/>
    <w:pPr>
      <w:spacing w:line="276" w:lineRule="auto"/>
      <w:ind w:left="1000"/>
    </w:pPr>
    <w:rPr>
      <w:rFonts w:asciiTheme="minorHAnsi" w:eastAsiaTheme="minorEastAsia" w:hAnsiTheme="minorHAnsi" w:cs="Times New Roman"/>
      <w:szCs w:val="21"/>
    </w:rPr>
  </w:style>
  <w:style w:type="paragraph" w:styleId="TOC7">
    <w:name w:val="toc 7"/>
    <w:basedOn w:val="Normal"/>
    <w:next w:val="Normal"/>
    <w:autoRedefine/>
    <w:uiPriority w:val="39"/>
    <w:unhideWhenUsed/>
    <w:rsid w:val="000C2B46"/>
    <w:pPr>
      <w:spacing w:line="276" w:lineRule="auto"/>
      <w:ind w:left="1200"/>
    </w:pPr>
    <w:rPr>
      <w:rFonts w:asciiTheme="minorHAnsi" w:eastAsiaTheme="minorEastAsia" w:hAnsiTheme="minorHAnsi" w:cs="Times New Roman"/>
      <w:szCs w:val="21"/>
    </w:rPr>
  </w:style>
  <w:style w:type="paragraph" w:styleId="TOC8">
    <w:name w:val="toc 8"/>
    <w:basedOn w:val="Normal"/>
    <w:next w:val="Normal"/>
    <w:autoRedefine/>
    <w:uiPriority w:val="39"/>
    <w:unhideWhenUsed/>
    <w:rsid w:val="000C2B46"/>
    <w:pPr>
      <w:spacing w:line="276" w:lineRule="auto"/>
      <w:ind w:left="1400"/>
    </w:pPr>
    <w:rPr>
      <w:rFonts w:asciiTheme="minorHAnsi" w:eastAsiaTheme="minorEastAsia" w:hAnsiTheme="minorHAnsi" w:cs="Times New Roman"/>
      <w:szCs w:val="21"/>
    </w:rPr>
  </w:style>
  <w:style w:type="paragraph" w:styleId="TOC9">
    <w:name w:val="toc 9"/>
    <w:basedOn w:val="Normal"/>
    <w:next w:val="Normal"/>
    <w:autoRedefine/>
    <w:uiPriority w:val="39"/>
    <w:unhideWhenUsed/>
    <w:rsid w:val="000C2B46"/>
    <w:pPr>
      <w:spacing w:line="276" w:lineRule="auto"/>
      <w:ind w:left="1600"/>
    </w:pPr>
    <w:rPr>
      <w:rFonts w:asciiTheme="minorHAnsi" w:eastAsiaTheme="minorEastAsia" w:hAnsiTheme="minorHAnsi" w:cs="Times New Roman"/>
      <w:szCs w:val="21"/>
    </w:rPr>
  </w:style>
  <w:style w:type="character" w:styleId="Strong">
    <w:name w:val="Strong"/>
    <w:uiPriority w:val="22"/>
    <w:rsid w:val="000C2B46"/>
    <w:rPr>
      <w:b/>
      <w:bCs/>
    </w:rPr>
  </w:style>
  <w:style w:type="character" w:styleId="Emphasis">
    <w:name w:val="Emphasis"/>
    <w:uiPriority w:val="20"/>
    <w:rsid w:val="000C2B46"/>
    <w:rPr>
      <w:caps/>
      <w:color w:val="243F60" w:themeColor="accent1" w:themeShade="7F"/>
      <w:spacing w:val="5"/>
    </w:rPr>
  </w:style>
  <w:style w:type="paragraph" w:styleId="NoSpacing">
    <w:name w:val="No Spacing"/>
    <w:basedOn w:val="Heading6"/>
    <w:link w:val="NoSpacingChar"/>
    <w:uiPriority w:val="1"/>
    <w:rsid w:val="00540F1F"/>
    <w:pPr>
      <w:outlineLvl w:val="9"/>
    </w:pPr>
  </w:style>
  <w:style w:type="character" w:customStyle="1" w:styleId="NoSpacingChar">
    <w:name w:val="No Spacing Char"/>
    <w:basedOn w:val="DefaultParagraphFont"/>
    <w:link w:val="NoSpacing"/>
    <w:uiPriority w:val="1"/>
    <w:rsid w:val="00540F1F"/>
    <w:rPr>
      <w:rFonts w:ascii="Calibri" w:eastAsia="Arial Unicode MS" w:hAnsi="Calibri" w:cs="Tahoma"/>
      <w:sz w:val="24"/>
      <w:szCs w:val="24"/>
      <w:lang w:eastAsia="en-US"/>
    </w:rPr>
  </w:style>
  <w:style w:type="paragraph" w:styleId="Quote">
    <w:name w:val="Quote"/>
    <w:basedOn w:val="Normal"/>
    <w:next w:val="Normal"/>
    <w:link w:val="QuoteChar"/>
    <w:uiPriority w:val="29"/>
    <w:rsid w:val="000C2B46"/>
    <w:pPr>
      <w:spacing w:before="200" w:after="200" w:line="276" w:lineRule="auto"/>
    </w:pPr>
    <w:rPr>
      <w:rFonts w:asciiTheme="minorHAnsi" w:eastAsiaTheme="minorEastAsia" w:hAnsiTheme="minorHAnsi" w:cstheme="minorBidi"/>
      <w:i/>
      <w:iCs/>
    </w:rPr>
  </w:style>
  <w:style w:type="character" w:customStyle="1" w:styleId="QuoteChar">
    <w:name w:val="Quote Char"/>
    <w:basedOn w:val="DefaultParagraphFont"/>
    <w:link w:val="Quote"/>
    <w:uiPriority w:val="29"/>
    <w:rsid w:val="000C2B46"/>
    <w:rPr>
      <w:rFonts w:asciiTheme="minorHAnsi" w:hAnsiTheme="minorHAnsi" w:cstheme="minorBidi"/>
      <w:i/>
      <w:iCs/>
      <w:lang w:eastAsia="en-US"/>
    </w:rPr>
  </w:style>
  <w:style w:type="paragraph" w:styleId="IntenseQuote">
    <w:name w:val="Intense Quote"/>
    <w:basedOn w:val="Normal"/>
    <w:next w:val="Normal"/>
    <w:link w:val="IntenseQuoteChar"/>
    <w:uiPriority w:val="30"/>
    <w:rsid w:val="000C2B46"/>
    <w:pPr>
      <w:pBdr>
        <w:top w:val="single" w:sz="4" w:space="10" w:color="4F81BD" w:themeColor="accent1"/>
        <w:left w:val="single" w:sz="4" w:space="10" w:color="4F81BD" w:themeColor="accent1"/>
      </w:pBdr>
      <w:spacing w:before="200" w:line="276" w:lineRule="auto"/>
      <w:ind w:left="1296" w:right="1152"/>
      <w:jc w:val="both"/>
    </w:pPr>
    <w:rPr>
      <w:rFonts w:asciiTheme="minorHAnsi" w:eastAsiaTheme="minorEastAsia" w:hAnsiTheme="minorHAnsi" w:cstheme="minorBidi"/>
      <w:i/>
      <w:iCs/>
      <w:color w:val="4F81BD" w:themeColor="accent1"/>
    </w:rPr>
  </w:style>
  <w:style w:type="character" w:customStyle="1" w:styleId="IntenseQuoteChar">
    <w:name w:val="Intense Quote Char"/>
    <w:basedOn w:val="DefaultParagraphFont"/>
    <w:link w:val="IntenseQuote"/>
    <w:uiPriority w:val="30"/>
    <w:rsid w:val="000C2B46"/>
    <w:rPr>
      <w:rFonts w:asciiTheme="minorHAnsi" w:hAnsiTheme="minorHAnsi" w:cstheme="minorBidi"/>
      <w:i/>
      <w:iCs/>
      <w:color w:val="4F81BD" w:themeColor="accent1"/>
      <w:lang w:eastAsia="en-US"/>
    </w:rPr>
  </w:style>
  <w:style w:type="character" w:styleId="SubtleEmphasis">
    <w:name w:val="Subtle Emphasis"/>
    <w:uiPriority w:val="19"/>
    <w:rsid w:val="00142053"/>
    <w:rPr>
      <w:i/>
      <w:iCs/>
      <w:color w:val="808080" w:themeColor="background1" w:themeShade="80"/>
    </w:rPr>
  </w:style>
  <w:style w:type="character" w:styleId="IntenseEmphasis">
    <w:name w:val="Intense Emphasis"/>
    <w:uiPriority w:val="21"/>
    <w:rsid w:val="000C2B46"/>
    <w:rPr>
      <w:b/>
      <w:bCs/>
      <w:caps/>
      <w:color w:val="243F60" w:themeColor="accent1" w:themeShade="7F"/>
      <w:spacing w:val="10"/>
    </w:rPr>
  </w:style>
  <w:style w:type="character" w:styleId="SubtleReference">
    <w:name w:val="Subtle Reference"/>
    <w:uiPriority w:val="31"/>
    <w:rsid w:val="000C2B46"/>
    <w:rPr>
      <w:b/>
      <w:bCs/>
      <w:color w:val="4F81BD" w:themeColor="accent1"/>
    </w:rPr>
  </w:style>
  <w:style w:type="character" w:styleId="IntenseReference">
    <w:name w:val="Intense Reference"/>
    <w:uiPriority w:val="32"/>
    <w:rsid w:val="000C2B46"/>
    <w:rPr>
      <w:b/>
      <w:bCs/>
      <w:i/>
      <w:iCs/>
      <w:caps/>
      <w:color w:val="4F81BD" w:themeColor="accent1"/>
    </w:rPr>
  </w:style>
  <w:style w:type="character" w:styleId="BookTitle">
    <w:name w:val="Book Title"/>
    <w:uiPriority w:val="33"/>
    <w:rsid w:val="000C2B46"/>
    <w:rPr>
      <w:b/>
      <w:bCs/>
      <w:i/>
      <w:iCs/>
      <w:spacing w:val="9"/>
    </w:rPr>
  </w:style>
  <w:style w:type="paragraph" w:styleId="DocumentMap">
    <w:name w:val="Document Map"/>
    <w:basedOn w:val="Normal"/>
    <w:link w:val="DocumentMapChar"/>
    <w:uiPriority w:val="99"/>
    <w:semiHidden/>
    <w:unhideWhenUsed/>
    <w:rsid w:val="000C2B46"/>
    <w:rPr>
      <w:rFonts w:ascii="Lucida Grande" w:eastAsiaTheme="minorEastAsia" w:hAnsi="Lucida Grande" w:cs="Lucida Grande"/>
    </w:rPr>
  </w:style>
  <w:style w:type="character" w:customStyle="1" w:styleId="DocumentMapChar">
    <w:name w:val="Document Map Char"/>
    <w:basedOn w:val="DefaultParagraphFont"/>
    <w:link w:val="DocumentMap"/>
    <w:uiPriority w:val="99"/>
    <w:semiHidden/>
    <w:rsid w:val="000C2B46"/>
    <w:rPr>
      <w:rFonts w:ascii="Lucida Grande" w:hAnsi="Lucida Grande" w:cs="Lucida Grande"/>
      <w:sz w:val="24"/>
      <w:szCs w:val="24"/>
      <w:lang w:eastAsia="en-US"/>
    </w:rPr>
  </w:style>
  <w:style w:type="character" w:styleId="CommentReference">
    <w:name w:val="annotation reference"/>
    <w:basedOn w:val="DefaultParagraphFont"/>
    <w:uiPriority w:val="99"/>
    <w:semiHidden/>
    <w:unhideWhenUsed/>
    <w:rsid w:val="000C2B46"/>
    <w:rPr>
      <w:sz w:val="18"/>
      <w:szCs w:val="18"/>
    </w:rPr>
  </w:style>
  <w:style w:type="paragraph" w:styleId="CommentText">
    <w:name w:val="annotation text"/>
    <w:basedOn w:val="Normal"/>
    <w:link w:val="CommentTextChar"/>
    <w:uiPriority w:val="99"/>
    <w:unhideWhenUsed/>
    <w:rsid w:val="000C2B46"/>
    <w:pPr>
      <w:spacing w:before="200" w:after="200"/>
    </w:pPr>
    <w:rPr>
      <w:rFonts w:asciiTheme="minorHAnsi" w:eastAsiaTheme="minorEastAsia" w:hAnsiTheme="minorHAnsi" w:cstheme="minorBidi"/>
    </w:rPr>
  </w:style>
  <w:style w:type="character" w:customStyle="1" w:styleId="CommentTextChar">
    <w:name w:val="Comment Text Char"/>
    <w:basedOn w:val="DefaultParagraphFont"/>
    <w:link w:val="CommentText"/>
    <w:uiPriority w:val="99"/>
    <w:rsid w:val="000C2B46"/>
    <w:rPr>
      <w:rFonts w:asciiTheme="minorHAnsi" w:hAnsiTheme="minorHAnsi" w:cstheme="minorBidi"/>
      <w:sz w:val="24"/>
      <w:szCs w:val="24"/>
      <w:lang w:eastAsia="en-US"/>
    </w:rPr>
  </w:style>
  <w:style w:type="paragraph" w:styleId="CommentSubject">
    <w:name w:val="annotation subject"/>
    <w:basedOn w:val="CommentText"/>
    <w:next w:val="CommentText"/>
    <w:link w:val="CommentSubjectChar"/>
    <w:uiPriority w:val="99"/>
    <w:semiHidden/>
    <w:unhideWhenUsed/>
    <w:rsid w:val="000C2B46"/>
    <w:rPr>
      <w:b/>
      <w:bCs/>
      <w:szCs w:val="20"/>
    </w:rPr>
  </w:style>
  <w:style w:type="character" w:customStyle="1" w:styleId="CommentSubjectChar">
    <w:name w:val="Comment Subject Char"/>
    <w:basedOn w:val="CommentTextChar"/>
    <w:link w:val="CommentSubject"/>
    <w:uiPriority w:val="99"/>
    <w:semiHidden/>
    <w:rsid w:val="000C2B46"/>
    <w:rPr>
      <w:rFonts w:asciiTheme="minorHAnsi" w:hAnsiTheme="minorHAnsi" w:cstheme="minorBidi"/>
      <w:b/>
      <w:bCs/>
      <w:sz w:val="24"/>
      <w:szCs w:val="24"/>
      <w:lang w:eastAsia="en-US"/>
    </w:rPr>
  </w:style>
  <w:style w:type="character" w:styleId="FootnoteReference">
    <w:name w:val="footnote reference"/>
    <w:basedOn w:val="DefaultParagraphFont"/>
    <w:rsid w:val="000C2B46"/>
    <w:rPr>
      <w:position w:val="6"/>
      <w:sz w:val="16"/>
    </w:rPr>
  </w:style>
  <w:style w:type="paragraph" w:styleId="FootnoteText">
    <w:name w:val="footnote text"/>
    <w:basedOn w:val="Normal"/>
    <w:link w:val="FootnoteTextChar"/>
    <w:autoRedefine/>
    <w:uiPriority w:val="99"/>
    <w:rsid w:val="003C098D"/>
    <w:pPr>
      <w:widowControl w:val="0"/>
    </w:pPr>
    <w:rPr>
      <w:rFonts w:eastAsiaTheme="minorEastAsia" w:cstheme="minorBidi"/>
      <w:sz w:val="16"/>
      <w:szCs w:val="16"/>
    </w:rPr>
  </w:style>
  <w:style w:type="character" w:customStyle="1" w:styleId="FootnoteTextChar">
    <w:name w:val="Footnote Text Char"/>
    <w:basedOn w:val="DefaultParagraphFont"/>
    <w:link w:val="FootnoteText"/>
    <w:uiPriority w:val="99"/>
    <w:rsid w:val="003C098D"/>
    <w:rPr>
      <w:rFonts w:ascii="Arial" w:hAnsi="Arial" w:cstheme="minorBidi"/>
      <w:sz w:val="16"/>
      <w:szCs w:val="16"/>
      <w:lang w:eastAsia="en-US"/>
    </w:rPr>
  </w:style>
  <w:style w:type="paragraph" w:styleId="Revision">
    <w:name w:val="Revision"/>
    <w:hidden/>
    <w:uiPriority w:val="99"/>
    <w:semiHidden/>
    <w:rsid w:val="000C2B46"/>
    <w:rPr>
      <w:rFonts w:asciiTheme="minorHAnsi" w:hAnsiTheme="minorHAnsi" w:cstheme="minorBidi"/>
      <w:lang w:eastAsia="en-US"/>
    </w:rPr>
  </w:style>
  <w:style w:type="character" w:customStyle="1" w:styleId="A1">
    <w:name w:val="A1"/>
    <w:uiPriority w:val="99"/>
    <w:rsid w:val="000C2B46"/>
    <w:rPr>
      <w:rFonts w:cs="Helvetica Neue LT Std"/>
      <w:color w:val="221E1F"/>
      <w:sz w:val="23"/>
      <w:szCs w:val="23"/>
    </w:rPr>
  </w:style>
  <w:style w:type="paragraph" w:customStyle="1" w:styleId="Pa2">
    <w:name w:val="Pa2"/>
    <w:basedOn w:val="Default"/>
    <w:next w:val="Default"/>
    <w:uiPriority w:val="99"/>
    <w:rsid w:val="0056703D"/>
    <w:pPr>
      <w:widowControl/>
      <w:spacing w:before="0" w:after="0" w:line="241" w:lineRule="atLeast"/>
    </w:pPr>
    <w:rPr>
      <w:rFonts w:ascii="Helvetica Neue LT Std" w:hAnsi="Helvetica Neue LT Std"/>
    </w:rPr>
  </w:style>
  <w:style w:type="character" w:customStyle="1" w:styleId="A2">
    <w:name w:val="A2"/>
    <w:uiPriority w:val="99"/>
    <w:rsid w:val="000C2B46"/>
    <w:rPr>
      <w:rFonts w:ascii="Arial" w:hAnsi="Arial" w:cs="Arial"/>
      <w:b/>
      <w:bCs/>
      <w:color w:val="000000"/>
      <w:sz w:val="31"/>
      <w:szCs w:val="31"/>
    </w:rPr>
  </w:style>
  <w:style w:type="character" w:customStyle="1" w:styleId="A3">
    <w:name w:val="A3"/>
    <w:uiPriority w:val="99"/>
    <w:rsid w:val="000C2B46"/>
    <w:rPr>
      <w:rFonts w:ascii="Arial" w:hAnsi="Arial" w:cs="Arial"/>
      <w:b/>
      <w:bCs/>
      <w:color w:val="000000"/>
      <w:sz w:val="21"/>
      <w:szCs w:val="21"/>
    </w:rPr>
  </w:style>
  <w:style w:type="character" w:customStyle="1" w:styleId="A4">
    <w:name w:val="A4"/>
    <w:uiPriority w:val="99"/>
    <w:rsid w:val="000C2B46"/>
    <w:rPr>
      <w:rFonts w:ascii="Arial" w:hAnsi="Arial" w:cs="Arial"/>
      <w:b/>
      <w:bCs/>
      <w:color w:val="000000"/>
      <w:sz w:val="31"/>
      <w:szCs w:val="31"/>
    </w:rPr>
  </w:style>
  <w:style w:type="paragraph" w:styleId="EndnoteText">
    <w:name w:val="endnote text"/>
    <w:basedOn w:val="Normal"/>
    <w:link w:val="EndnoteTextChar"/>
    <w:uiPriority w:val="99"/>
    <w:semiHidden/>
    <w:unhideWhenUsed/>
    <w:rsid w:val="000C2B46"/>
    <w:rPr>
      <w:rFonts w:asciiTheme="minorHAnsi" w:eastAsiaTheme="minorEastAsia" w:hAnsiTheme="minorHAnsi" w:cstheme="minorBidi"/>
    </w:rPr>
  </w:style>
  <w:style w:type="character" w:customStyle="1" w:styleId="EndnoteTextChar">
    <w:name w:val="Endnote Text Char"/>
    <w:basedOn w:val="DefaultParagraphFont"/>
    <w:link w:val="EndnoteText"/>
    <w:uiPriority w:val="99"/>
    <w:semiHidden/>
    <w:rsid w:val="000C2B46"/>
    <w:rPr>
      <w:rFonts w:asciiTheme="minorHAnsi" w:hAnsiTheme="minorHAnsi" w:cstheme="minorBidi"/>
      <w:lang w:eastAsia="en-US"/>
    </w:rPr>
  </w:style>
  <w:style w:type="character" w:styleId="EndnoteReference">
    <w:name w:val="endnote reference"/>
    <w:basedOn w:val="DefaultParagraphFont"/>
    <w:uiPriority w:val="99"/>
    <w:semiHidden/>
    <w:unhideWhenUsed/>
    <w:rsid w:val="000C2B46"/>
    <w:rPr>
      <w:vertAlign w:val="superscript"/>
    </w:rPr>
  </w:style>
  <w:style w:type="table" w:styleId="LightShading-Accent6">
    <w:name w:val="Light Shading Accent 6"/>
    <w:basedOn w:val="TableNormal"/>
    <w:uiPriority w:val="60"/>
    <w:rsid w:val="00292AF4"/>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Accent6">
    <w:name w:val="Light List Accent 6"/>
    <w:basedOn w:val="TableNormal"/>
    <w:uiPriority w:val="61"/>
    <w:rsid w:val="00292AF4"/>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customStyle="1" w:styleId="GridTable4-Accent61">
    <w:name w:val="Grid Table 4 - Accent 61"/>
    <w:basedOn w:val="TableNormal"/>
    <w:uiPriority w:val="49"/>
    <w:rsid w:val="00830BDB"/>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GridTable5Dark-Accent21">
    <w:name w:val="Grid Table 5 Dark - Accent 21"/>
    <w:basedOn w:val="TableNormal"/>
    <w:uiPriority w:val="50"/>
    <w:rsid w:val="000F6AA8"/>
    <w:rPr>
      <w:rFonts w:asciiTheme="minorHAnsi" w:eastAsiaTheme="minorHAnsi"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customStyle="1" w:styleId="GridTable5Dark-Accent61">
    <w:name w:val="Grid Table 5 Dark - Accent 61"/>
    <w:basedOn w:val="TableNormal"/>
    <w:uiPriority w:val="50"/>
    <w:rsid w:val="000F6AA8"/>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customStyle="1" w:styleId="GridTable1Light-Accent61">
    <w:name w:val="Grid Table 1 Light - Accent 61"/>
    <w:basedOn w:val="TableNormal"/>
    <w:uiPriority w:val="46"/>
    <w:rsid w:val="0049123D"/>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table" w:customStyle="1" w:styleId="GridTable5Dark-Accent31">
    <w:name w:val="Grid Table 5 Dark - Accent 31"/>
    <w:basedOn w:val="TableNormal"/>
    <w:uiPriority w:val="50"/>
    <w:rsid w:val="00C332B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paragraph" w:customStyle="1" w:styleId="MainTitle0">
    <w:name w:val="Main Title 0"/>
    <w:autoRedefine/>
    <w:rsid w:val="00D1085F"/>
    <w:pPr>
      <w:spacing w:before="480" w:after="240" w:line="480" w:lineRule="exact"/>
    </w:pPr>
    <w:rPr>
      <w:rFonts w:ascii="Arial" w:eastAsia="Arial Unicode MS" w:hAnsi="Arial" w:cs="Tahoma"/>
      <w:b/>
      <w:color w:val="000000" w:themeColor="text1"/>
      <w:sz w:val="32"/>
      <w:szCs w:val="40"/>
      <w:lang w:eastAsia="en-US"/>
    </w:rPr>
  </w:style>
  <w:style w:type="table" w:customStyle="1" w:styleId="LSA-v1">
    <w:name w:val="LSA-v1"/>
    <w:basedOn w:val="TableNormal"/>
    <w:uiPriority w:val="99"/>
    <w:rsid w:val="00D326B4"/>
    <w:rPr>
      <w:rFonts w:ascii="Arial" w:hAnsi="Arial"/>
      <w:color w:val="000000" w:themeColor="text1"/>
    </w:rPr>
    <w:tblPr>
      <w:tblStyleRowBandSize w:val="1"/>
      <w:jc w:val="center"/>
      <w:tblBorders>
        <w:top w:val="single" w:sz="4" w:space="0" w:color="878787"/>
        <w:left w:val="single" w:sz="4" w:space="0" w:color="878787"/>
        <w:bottom w:val="single" w:sz="4" w:space="0" w:color="878787"/>
        <w:right w:val="single" w:sz="4" w:space="0" w:color="878787"/>
        <w:insideH w:val="single" w:sz="4" w:space="0" w:color="878787"/>
        <w:insideV w:val="single" w:sz="4" w:space="0" w:color="878787"/>
      </w:tblBorders>
    </w:tblPr>
    <w:trPr>
      <w:tblHeader/>
      <w:jc w:val="center"/>
    </w:trPr>
    <w:tcPr>
      <w:shd w:val="clear" w:color="auto" w:fill="auto"/>
    </w:tcPr>
    <w:tblStylePr w:type="firstRow">
      <w:pPr>
        <w:wordWrap/>
        <w:spacing w:beforeLines="0" w:before="0" w:beforeAutospacing="0" w:afterLines="0" w:after="0" w:afterAutospacing="0" w:line="240" w:lineRule="auto"/>
        <w:ind w:firstLineChars="0" w:firstLine="0"/>
      </w:pPr>
      <w:rPr>
        <w:rFonts w:ascii="Helvetica" w:hAnsi="Helvetica"/>
        <w:b/>
        <w:bCs/>
        <w:caps w:val="0"/>
        <w:smallCaps w:val="0"/>
        <w:color w:val="FFFFFF" w:themeColor="background1"/>
        <w:sz w:val="16"/>
        <w:szCs w:val="16"/>
      </w:rPr>
      <w:tblPr/>
      <w:tcPr>
        <w:tcBorders>
          <w:top w:val="single" w:sz="4" w:space="0" w:color="EF7800"/>
          <w:left w:val="single" w:sz="4" w:space="0" w:color="EF7800"/>
          <w:bottom w:val="single" w:sz="4" w:space="0" w:color="EF7800"/>
          <w:right w:val="single" w:sz="4" w:space="0" w:color="EF7800"/>
          <w:insideH w:val="single" w:sz="4" w:space="0" w:color="EF7800"/>
          <w:insideV w:val="single" w:sz="4" w:space="0" w:color="EF7800"/>
        </w:tcBorders>
        <w:shd w:val="clear" w:color="auto" w:fill="EF7800"/>
      </w:tcPr>
    </w:tblStylePr>
    <w:tblStylePr w:type="firstCol">
      <w:rPr>
        <w:b/>
        <w:color w:val="EF7800"/>
      </w:rPr>
    </w:tblStylePr>
    <w:tblStylePr w:type="band1Horz">
      <w:tblPr/>
      <w:tcPr>
        <w:shd w:val="clear" w:color="auto" w:fill="F2F2F2" w:themeFill="background1" w:themeFillShade="F2"/>
      </w:tcPr>
    </w:tblStylePr>
  </w:style>
  <w:style w:type="paragraph" w:customStyle="1" w:styleId="Headerrowtext1">
    <w:name w:val="Header row text 1"/>
    <w:basedOn w:val="Normal"/>
    <w:qFormat/>
    <w:rsid w:val="00462006"/>
    <w:pPr>
      <w:framePr w:hSpace="180" w:wrap="around" w:vAnchor="text" w:hAnchor="margin" w:y="188"/>
      <w:spacing w:before="200" w:after="0" w:line="360" w:lineRule="auto"/>
      <w:suppressOverlap/>
      <w:textAlignment w:val="baseline"/>
    </w:pPr>
    <w:rPr>
      <w:rFonts w:eastAsia="Times New Roman" w:cs="Arial"/>
      <w:b/>
      <w:bCs/>
      <w:szCs w:val="22"/>
      <w:lang w:eastAsia="en-AU"/>
    </w:rPr>
  </w:style>
  <w:style w:type="table" w:styleId="LightShading">
    <w:name w:val="Light Shading"/>
    <w:basedOn w:val="TableNormal"/>
    <w:uiPriority w:val="60"/>
    <w:rsid w:val="00F97F62"/>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TableTextSmaller2">
    <w:name w:val="Table Text Smaller 2"/>
    <w:basedOn w:val="Normal"/>
    <w:qFormat/>
    <w:rsid w:val="00903B58"/>
    <w:pPr>
      <w:spacing w:before="100" w:after="100" w:line="180" w:lineRule="exact"/>
    </w:pPr>
    <w:rPr>
      <w:sz w:val="14"/>
    </w:rPr>
  </w:style>
  <w:style w:type="paragraph" w:customStyle="1" w:styleId="TableTextSmaller">
    <w:name w:val="Table Text Smaller"/>
    <w:basedOn w:val="Normal"/>
    <w:qFormat/>
    <w:rsid w:val="00097B50"/>
    <w:pPr>
      <w:spacing w:after="160" w:line="200" w:lineRule="exact"/>
    </w:pPr>
    <w:rPr>
      <w:sz w:val="16"/>
    </w:rPr>
  </w:style>
  <w:style w:type="paragraph" w:customStyle="1" w:styleId="Lifetime-Bullet1">
    <w:name w:val="Lifetime - Bullet 1"/>
    <w:basedOn w:val="Normal"/>
    <w:link w:val="Lifetime-Bullet1Char"/>
    <w:autoRedefine/>
    <w:qFormat/>
    <w:rsid w:val="003760AE"/>
    <w:pPr>
      <w:numPr>
        <w:numId w:val="4"/>
      </w:numPr>
      <w:spacing w:before="80" w:after="0"/>
    </w:pPr>
  </w:style>
  <w:style w:type="character" w:customStyle="1" w:styleId="Lifetime-Bullet1Char">
    <w:name w:val="Lifetime - Bullet 1 Char"/>
    <w:basedOn w:val="DefaultParagraphFont"/>
    <w:link w:val="Lifetime-Bullet1"/>
    <w:rsid w:val="003760AE"/>
    <w:rPr>
      <w:rFonts w:ascii="Arial" w:eastAsia="Arial Unicode MS" w:hAnsi="Arial" w:cs="Tahoma"/>
      <w:sz w:val="22"/>
      <w:szCs w:val="24"/>
      <w:lang w:eastAsia="en-US"/>
    </w:rPr>
  </w:style>
  <w:style w:type="character" w:customStyle="1" w:styleId="UnresolvedMention1">
    <w:name w:val="Unresolved Mention1"/>
    <w:basedOn w:val="DefaultParagraphFont"/>
    <w:uiPriority w:val="99"/>
    <w:semiHidden/>
    <w:unhideWhenUsed/>
    <w:rsid w:val="00ED5F52"/>
    <w:rPr>
      <w:color w:val="808080"/>
      <w:shd w:val="clear" w:color="auto" w:fill="E6E6E6"/>
    </w:rPr>
  </w:style>
  <w:style w:type="character" w:customStyle="1" w:styleId="OrangeBoldBody">
    <w:name w:val="Orange Bold Body"/>
    <w:basedOn w:val="DefaultParagraphFont"/>
    <w:uiPriority w:val="1"/>
    <w:rsid w:val="0081508D"/>
    <w:rPr>
      <w:rFonts w:cs="Arial"/>
      <w:b/>
      <w:color w:val="EF7800"/>
    </w:rPr>
  </w:style>
  <w:style w:type="paragraph" w:customStyle="1" w:styleId="Heading1Numbered">
    <w:name w:val="Heading 1 Numbered"/>
    <w:basedOn w:val="Heading1"/>
    <w:autoRedefine/>
    <w:rsid w:val="00A16C25"/>
    <w:pPr>
      <w:numPr>
        <w:numId w:val="1"/>
      </w:numPr>
      <w:spacing w:line="276" w:lineRule="auto"/>
    </w:pPr>
    <w:rPr>
      <w:rFonts w:cs="Arial"/>
      <w:lang w:eastAsia="en-AU"/>
    </w:rPr>
  </w:style>
  <w:style w:type="paragraph" w:customStyle="1" w:styleId="Heading2Numbered">
    <w:name w:val="Heading 2 Numbered"/>
    <w:basedOn w:val="Heading2"/>
    <w:autoRedefine/>
    <w:rsid w:val="00D1085F"/>
    <w:pPr>
      <w:numPr>
        <w:ilvl w:val="1"/>
        <w:numId w:val="1"/>
      </w:numPr>
      <w:tabs>
        <w:tab w:val="clear" w:pos="7216"/>
      </w:tabs>
      <w:ind w:left="709" w:hanging="709"/>
    </w:pPr>
  </w:style>
  <w:style w:type="paragraph" w:customStyle="1" w:styleId="BodyWordARIAL">
    <w:name w:val="Body Word ARIAL"/>
    <w:basedOn w:val="Normal"/>
    <w:uiPriority w:val="99"/>
    <w:rsid w:val="00B64BED"/>
    <w:pPr>
      <w:suppressAutoHyphens/>
      <w:autoSpaceDE w:val="0"/>
      <w:autoSpaceDN w:val="0"/>
      <w:adjustRightInd w:val="0"/>
      <w:spacing w:after="0" w:line="360" w:lineRule="atLeast"/>
      <w:jc w:val="both"/>
      <w:textAlignment w:val="center"/>
    </w:pPr>
    <w:rPr>
      <w:rFonts w:eastAsiaTheme="minorEastAsia" w:cs="Arial"/>
      <w:color w:val="000000"/>
      <w:sz w:val="24"/>
      <w:lang w:eastAsia="ja-JP"/>
    </w:rPr>
  </w:style>
  <w:style w:type="paragraph" w:customStyle="1" w:styleId="Subject-Docket">
    <w:name w:val="Subject-Docket"/>
    <w:basedOn w:val="Normal"/>
    <w:rsid w:val="00B64BED"/>
    <w:pPr>
      <w:spacing w:line="360" w:lineRule="auto"/>
    </w:pPr>
    <w:rPr>
      <w:sz w:val="16"/>
      <w:szCs w:val="16"/>
    </w:rPr>
  </w:style>
  <w:style w:type="paragraph" w:customStyle="1" w:styleId="Footer-Code">
    <w:name w:val="Footer-Code"/>
    <w:basedOn w:val="Normal"/>
    <w:qFormat/>
    <w:rsid w:val="00CC44BB"/>
    <w:pPr>
      <w:spacing w:after="0"/>
    </w:pPr>
    <w:rPr>
      <w:color w:val="777776"/>
      <w:sz w:val="14"/>
      <w:szCs w:val="14"/>
    </w:rPr>
  </w:style>
  <w:style w:type="paragraph" w:customStyle="1" w:styleId="SmallGap">
    <w:name w:val="Small Gap"/>
    <w:basedOn w:val="Normal"/>
    <w:rsid w:val="000B56D1"/>
    <w:pPr>
      <w:spacing w:after="0" w:line="360" w:lineRule="auto"/>
    </w:pPr>
  </w:style>
  <w:style w:type="paragraph" w:customStyle="1" w:styleId="Lifetime-Bullet2">
    <w:name w:val="Lifetime - Bullet 2"/>
    <w:basedOn w:val="Lifetime-Bullet1"/>
    <w:qFormat/>
    <w:rsid w:val="00C83444"/>
    <w:pPr>
      <w:numPr>
        <w:ilvl w:val="1"/>
        <w:numId w:val="2"/>
      </w:numPr>
      <w:ind w:left="953" w:hanging="227"/>
    </w:pPr>
  </w:style>
  <w:style w:type="paragraph" w:customStyle="1" w:styleId="NormalExtraSpaceAbove">
    <w:name w:val="Normal Extra Space Above"/>
    <w:basedOn w:val="Normal"/>
    <w:rsid w:val="00796990"/>
    <w:pPr>
      <w:spacing w:before="120" w:after="0"/>
    </w:pPr>
  </w:style>
  <w:style w:type="character" w:customStyle="1" w:styleId="UnresolvedMention2">
    <w:name w:val="Unresolved Mention2"/>
    <w:basedOn w:val="DefaultParagraphFont"/>
    <w:uiPriority w:val="99"/>
    <w:semiHidden/>
    <w:unhideWhenUsed/>
    <w:rsid w:val="00A54DC1"/>
    <w:rPr>
      <w:color w:val="808080"/>
      <w:shd w:val="clear" w:color="auto" w:fill="E6E6E6"/>
    </w:rPr>
  </w:style>
  <w:style w:type="paragraph" w:styleId="ListParagraph">
    <w:name w:val="List Paragraph"/>
    <w:basedOn w:val="Normal"/>
    <w:uiPriority w:val="34"/>
    <w:qFormat/>
    <w:rsid w:val="00E65136"/>
    <w:pPr>
      <w:ind w:left="720"/>
      <w:contextualSpacing/>
    </w:pPr>
  </w:style>
  <w:style w:type="paragraph" w:customStyle="1" w:styleId="TableBodyText">
    <w:name w:val="Table Body Text"/>
    <w:basedOn w:val="Normal"/>
    <w:qFormat/>
    <w:rsid w:val="008C286F"/>
    <w:pPr>
      <w:spacing w:before="80" w:after="80"/>
    </w:pPr>
  </w:style>
  <w:style w:type="table" w:customStyle="1" w:styleId="PlainTable11">
    <w:name w:val="Plain Table 11"/>
    <w:basedOn w:val="TableNormal"/>
    <w:uiPriority w:val="99"/>
    <w:rsid w:val="00011118"/>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normaltextrun1">
    <w:name w:val="normaltextrun1"/>
    <w:basedOn w:val="DefaultParagraphFont"/>
    <w:rsid w:val="00922B9C"/>
  </w:style>
  <w:style w:type="table" w:customStyle="1" w:styleId="TableGrid1">
    <w:name w:val="Table Grid1"/>
    <w:basedOn w:val="TableNormal"/>
    <w:next w:val="TableGrid"/>
    <w:uiPriority w:val="39"/>
    <w:rsid w:val="00443BC8"/>
    <w:pPr>
      <w:spacing w:before="200" w:after="200" w:line="276" w:lineRule="auto"/>
    </w:pPr>
    <w:rPr>
      <w:rFonts w:asciiTheme="minorHAnsi" w:hAnsiTheme="minorHAnsi"/>
      <w:sz w:val="22"/>
      <w:szCs w:val="22"/>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SmartLink">
    <w:name w:val="Smart Link"/>
    <w:basedOn w:val="DefaultParagraphFont"/>
    <w:uiPriority w:val="99"/>
    <w:semiHidden/>
    <w:unhideWhenUsed/>
    <w:rsid w:val="00F319F1"/>
    <w:rPr>
      <w:color w:val="0000FF"/>
      <w:u w:val="single"/>
      <w:shd w:val="clear" w:color="auto" w:fill="F3F2F1"/>
    </w:rPr>
  </w:style>
  <w:style w:type="table" w:styleId="ListTable3">
    <w:name w:val="List Table 3"/>
    <w:basedOn w:val="TableNormal"/>
    <w:uiPriority w:val="48"/>
    <w:rsid w:val="00031AC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customStyle="1" w:styleId="Style1">
    <w:name w:val="Style1"/>
    <w:basedOn w:val="Normal"/>
    <w:link w:val="Style1Char"/>
    <w:rsid w:val="00B155F4"/>
    <w:pPr>
      <w:pBdr>
        <w:bottom w:val="single" w:sz="4" w:space="1" w:color="000000" w:themeColor="text1"/>
      </w:pBdr>
    </w:pPr>
    <w:rPr>
      <w:b/>
      <w:bCs/>
      <w:sz w:val="36"/>
      <w:szCs w:val="40"/>
    </w:rPr>
  </w:style>
  <w:style w:type="character" w:customStyle="1" w:styleId="Style1Char">
    <w:name w:val="Style1 Char"/>
    <w:basedOn w:val="DefaultParagraphFont"/>
    <w:link w:val="Style1"/>
    <w:rsid w:val="00B155F4"/>
    <w:rPr>
      <w:rFonts w:ascii="Arial" w:eastAsia="Arial Unicode MS" w:hAnsi="Arial" w:cs="Tahoma"/>
      <w:b/>
      <w:bCs/>
      <w:sz w:val="36"/>
      <w:szCs w:val="40"/>
      <w:lang w:eastAsia="en-US"/>
    </w:rPr>
  </w:style>
  <w:style w:type="paragraph" w:customStyle="1" w:styleId="Lifetime-HeadingH1Black">
    <w:name w:val="Lifetime - Heading H1 Black"/>
    <w:basedOn w:val="Heading1"/>
    <w:link w:val="Lifetime-HeadingH1BlackChar"/>
    <w:rsid w:val="007A1297"/>
    <w:pPr>
      <w:pBdr>
        <w:bottom w:val="single" w:sz="4" w:space="5" w:color="000000" w:themeColor="text1"/>
      </w:pBdr>
    </w:pPr>
  </w:style>
  <w:style w:type="character" w:customStyle="1" w:styleId="Lifetime-HeadingH1BlackChar">
    <w:name w:val="Lifetime - Heading H1 Black Char"/>
    <w:basedOn w:val="Heading1Char"/>
    <w:link w:val="Lifetime-HeadingH1Black"/>
    <w:rsid w:val="007A1297"/>
    <w:rPr>
      <w:rFonts w:ascii="Arial" w:eastAsia="Arial Unicode MS" w:hAnsi="Arial" w:cs="Tahoma"/>
      <w:b/>
      <w:color w:val="000000" w:themeColor="text1"/>
      <w:sz w:val="36"/>
      <w:szCs w:val="32"/>
      <w:lang w:eastAsia="en-US"/>
    </w:rPr>
  </w:style>
  <w:style w:type="paragraph" w:customStyle="1" w:styleId="H1Underline">
    <w:name w:val="H1 Underline"/>
    <w:basedOn w:val="Normal"/>
    <w:link w:val="H1UnderlineChar"/>
    <w:qFormat/>
    <w:rsid w:val="00223145"/>
    <w:pPr>
      <w:pBdr>
        <w:bottom w:val="single" w:sz="4" w:space="1" w:color="F79646" w:themeColor="accent6"/>
      </w:pBdr>
    </w:pPr>
    <w:rPr>
      <w:b/>
      <w:color w:val="F79646" w:themeColor="accent6"/>
      <w:sz w:val="36"/>
    </w:rPr>
  </w:style>
  <w:style w:type="character" w:customStyle="1" w:styleId="H1UnderlineChar">
    <w:name w:val="H1 Underline Char"/>
    <w:basedOn w:val="DefaultParagraphFont"/>
    <w:link w:val="H1Underline"/>
    <w:rsid w:val="00223145"/>
    <w:rPr>
      <w:rFonts w:ascii="Arial" w:eastAsia="Arial Unicode MS" w:hAnsi="Arial" w:cs="Tahoma"/>
      <w:b/>
      <w:color w:val="F79646" w:themeColor="accent6"/>
      <w:sz w:val="36"/>
      <w:szCs w:val="24"/>
      <w:lang w:eastAsia="en-US"/>
    </w:rPr>
  </w:style>
  <w:style w:type="paragraph" w:customStyle="1" w:styleId="H2">
    <w:name w:val="H2"/>
    <w:basedOn w:val="Normal"/>
    <w:next w:val="Normal"/>
    <w:link w:val="H2Char"/>
    <w:qFormat/>
    <w:rsid w:val="00223145"/>
    <w:rPr>
      <w:b/>
      <w:color w:val="F79646" w:themeColor="accent6"/>
      <w:sz w:val="26"/>
    </w:rPr>
  </w:style>
  <w:style w:type="character" w:customStyle="1" w:styleId="H2Char">
    <w:name w:val="H2 Char"/>
    <w:basedOn w:val="DefaultParagraphFont"/>
    <w:link w:val="H2"/>
    <w:rsid w:val="00223145"/>
    <w:rPr>
      <w:rFonts w:ascii="Arial" w:eastAsia="Arial Unicode MS" w:hAnsi="Arial" w:cs="Tahoma"/>
      <w:b/>
      <w:color w:val="F79646" w:themeColor="accent6"/>
      <w:sz w:val="26"/>
      <w:szCs w:val="24"/>
      <w:lang w:eastAsia="en-US"/>
    </w:rPr>
  </w:style>
  <w:style w:type="paragraph" w:customStyle="1" w:styleId="paragraph">
    <w:name w:val="paragraph"/>
    <w:basedOn w:val="Normal"/>
    <w:rsid w:val="00052348"/>
    <w:pPr>
      <w:spacing w:before="100" w:beforeAutospacing="1" w:after="100" w:afterAutospacing="1"/>
    </w:pPr>
    <w:rPr>
      <w:rFonts w:ascii="Times New Roman" w:eastAsia="Times New Roman" w:hAnsi="Times New Roman" w:cs="Times New Roman"/>
      <w:sz w:val="24"/>
      <w:lang w:eastAsia="en-AU"/>
    </w:rPr>
  </w:style>
  <w:style w:type="character" w:customStyle="1" w:styleId="normaltextrun">
    <w:name w:val="normaltextrun"/>
    <w:basedOn w:val="DefaultParagraphFont"/>
    <w:rsid w:val="00052348"/>
  </w:style>
  <w:style w:type="numbering" w:customStyle="1" w:styleId="CurrentList1">
    <w:name w:val="Current List1"/>
    <w:uiPriority w:val="99"/>
    <w:rsid w:val="00223145"/>
    <w:pPr>
      <w:numPr>
        <w:numId w:val="3"/>
      </w:numPr>
    </w:pPr>
  </w:style>
  <w:style w:type="numbering" w:customStyle="1" w:styleId="Numbering1">
    <w:name w:val="Numbering 1"/>
    <w:basedOn w:val="NoList"/>
    <w:uiPriority w:val="99"/>
    <w:rsid w:val="00B51502"/>
    <w:pPr>
      <w:numPr>
        <w:numId w:val="5"/>
      </w:numPr>
    </w:pPr>
  </w:style>
  <w:style w:type="paragraph" w:customStyle="1" w:styleId="Lifetime-RegularP-Table">
    <w:name w:val="Lifetime - Regular P - Table"/>
    <w:basedOn w:val="Normal"/>
    <w:rsid w:val="0065358B"/>
    <w:pPr>
      <w:contextualSpacing/>
    </w:pPr>
    <w:rPr>
      <w:lang w:eastAsia="en-AU"/>
    </w:rPr>
  </w:style>
  <w:style w:type="paragraph" w:customStyle="1" w:styleId="Headings2">
    <w:name w:val="Headings 2"/>
    <w:basedOn w:val="Normal"/>
    <w:next w:val="Normal"/>
    <w:link w:val="Headings2Char"/>
    <w:rsid w:val="00E17191"/>
    <w:rPr>
      <w:b/>
      <w:color w:val="F79646" w:themeColor="accent6"/>
      <w:sz w:val="26"/>
    </w:rPr>
  </w:style>
  <w:style w:type="character" w:customStyle="1" w:styleId="Headings2Char">
    <w:name w:val="Headings 2 Char"/>
    <w:basedOn w:val="DefaultParagraphFont"/>
    <w:link w:val="Headings2"/>
    <w:rsid w:val="00E17191"/>
    <w:rPr>
      <w:rFonts w:ascii="Arial" w:eastAsia="Arial Unicode MS" w:hAnsi="Arial" w:cs="Tahoma"/>
      <w:b/>
      <w:color w:val="F79646" w:themeColor="accent6"/>
      <w:sz w:val="26"/>
      <w:szCs w:val="24"/>
      <w:lang w:eastAsia="en-US"/>
    </w:rPr>
  </w:style>
  <w:style w:type="paragraph" w:customStyle="1" w:styleId="Lifetime-HeadingsH2Black">
    <w:name w:val="Lifetime - Headings H2 Black"/>
    <w:basedOn w:val="H2"/>
    <w:rsid w:val="00D1085F"/>
    <w:rPr>
      <w:color w:val="000000" w:themeColor="text1"/>
    </w:rPr>
  </w:style>
  <w:style w:type="paragraph" w:customStyle="1" w:styleId="h3">
    <w:name w:val="h3"/>
    <w:basedOn w:val="Normal"/>
    <w:qFormat/>
    <w:rsid w:val="007620C8"/>
    <w:rPr>
      <w:b/>
      <w:bCs/>
    </w:rPr>
  </w:style>
  <w:style w:type="paragraph" w:customStyle="1" w:styleId="LifetimeH3BoldBlack">
    <w:name w:val="Lifetime H3 Bold Black"/>
    <w:basedOn w:val="Lifetime-RegularP-Table"/>
    <w:rsid w:val="0082563A"/>
    <w:rPr>
      <w:b/>
      <w:bCs/>
    </w:rPr>
  </w:style>
  <w:style w:type="paragraph" w:customStyle="1" w:styleId="H3Underline">
    <w:name w:val="H3 Underline"/>
    <w:basedOn w:val="Normal"/>
    <w:qFormat/>
    <w:rsid w:val="00462006"/>
    <w:pPr>
      <w:pBdr>
        <w:bottom w:val="single" w:sz="6" w:space="1" w:color="auto"/>
      </w:pBdr>
      <w:tabs>
        <w:tab w:val="left" w:pos="5576"/>
      </w:tabs>
    </w:pPr>
    <w:rPr>
      <w:b/>
      <w:bCs/>
      <w:szCs w:val="22"/>
    </w:rPr>
  </w:style>
  <w:style w:type="paragraph" w:styleId="BodyText">
    <w:name w:val="Body Text"/>
    <w:basedOn w:val="Normal"/>
    <w:link w:val="BodyTextChar"/>
    <w:uiPriority w:val="1"/>
    <w:qFormat/>
    <w:rsid w:val="00F35427"/>
    <w:pPr>
      <w:widowControl w:val="0"/>
      <w:autoSpaceDE w:val="0"/>
      <w:autoSpaceDN w:val="0"/>
      <w:spacing w:after="0"/>
    </w:pPr>
    <w:rPr>
      <w:rFonts w:eastAsia="Arial" w:cs="Arial"/>
      <w:szCs w:val="22"/>
      <w:lang w:val="en-US"/>
    </w:rPr>
  </w:style>
  <w:style w:type="character" w:customStyle="1" w:styleId="BodyTextChar">
    <w:name w:val="Body Text Char"/>
    <w:basedOn w:val="DefaultParagraphFont"/>
    <w:link w:val="BodyText"/>
    <w:uiPriority w:val="1"/>
    <w:rsid w:val="00F35427"/>
    <w:rPr>
      <w:rFonts w:ascii="Arial" w:eastAsia="Arial" w:hAnsi="Arial" w:cs="Arial"/>
      <w:sz w:val="22"/>
      <w:szCs w:val="22"/>
      <w:lang w:val="en-US" w:eastAsia="en-US"/>
    </w:rPr>
  </w:style>
  <w:style w:type="paragraph" w:customStyle="1" w:styleId="TableParagraph">
    <w:name w:val="Table Paragraph"/>
    <w:basedOn w:val="Normal"/>
    <w:uiPriority w:val="1"/>
    <w:qFormat/>
    <w:rsid w:val="001E0986"/>
    <w:pPr>
      <w:widowControl w:val="0"/>
      <w:autoSpaceDE w:val="0"/>
      <w:autoSpaceDN w:val="0"/>
      <w:spacing w:before="126" w:after="0"/>
      <w:ind w:left="113"/>
    </w:pPr>
    <w:rPr>
      <w:rFonts w:eastAsia="Arial" w:cs="Arial"/>
      <w:szCs w:val="22"/>
      <w:lang w:val="en-US"/>
    </w:rPr>
  </w:style>
  <w:style w:type="character" w:styleId="PlaceholderText">
    <w:name w:val="Placeholder Text"/>
    <w:basedOn w:val="DefaultParagraphFont"/>
    <w:uiPriority w:val="99"/>
    <w:semiHidden/>
    <w:rsid w:val="00083A07"/>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3643745">
      <w:bodyDiv w:val="1"/>
      <w:marLeft w:val="0"/>
      <w:marRight w:val="0"/>
      <w:marTop w:val="0"/>
      <w:marBottom w:val="0"/>
      <w:divBdr>
        <w:top w:val="none" w:sz="0" w:space="0" w:color="auto"/>
        <w:left w:val="none" w:sz="0" w:space="0" w:color="auto"/>
        <w:bottom w:val="none" w:sz="0" w:space="0" w:color="auto"/>
        <w:right w:val="none" w:sz="0" w:space="0" w:color="auto"/>
      </w:divBdr>
      <w:divsChild>
        <w:div w:id="607470517">
          <w:marLeft w:val="0"/>
          <w:marRight w:val="0"/>
          <w:marTop w:val="0"/>
          <w:marBottom w:val="0"/>
          <w:divBdr>
            <w:top w:val="none" w:sz="0" w:space="0" w:color="auto"/>
            <w:left w:val="none" w:sz="0" w:space="0" w:color="auto"/>
            <w:bottom w:val="none" w:sz="0" w:space="0" w:color="auto"/>
            <w:right w:val="none" w:sz="0" w:space="0" w:color="auto"/>
          </w:divBdr>
          <w:divsChild>
            <w:div w:id="775753113">
              <w:marLeft w:val="0"/>
              <w:marRight w:val="0"/>
              <w:marTop w:val="0"/>
              <w:marBottom w:val="0"/>
              <w:divBdr>
                <w:top w:val="none" w:sz="0" w:space="0" w:color="auto"/>
                <w:left w:val="none" w:sz="0" w:space="0" w:color="auto"/>
                <w:bottom w:val="none" w:sz="0" w:space="0" w:color="auto"/>
                <w:right w:val="none" w:sz="0" w:space="0" w:color="auto"/>
              </w:divBdr>
            </w:div>
          </w:divsChild>
        </w:div>
        <w:div w:id="779565345">
          <w:marLeft w:val="0"/>
          <w:marRight w:val="0"/>
          <w:marTop w:val="0"/>
          <w:marBottom w:val="0"/>
          <w:divBdr>
            <w:top w:val="none" w:sz="0" w:space="0" w:color="auto"/>
            <w:left w:val="none" w:sz="0" w:space="0" w:color="auto"/>
            <w:bottom w:val="none" w:sz="0" w:space="0" w:color="auto"/>
            <w:right w:val="none" w:sz="0" w:space="0" w:color="auto"/>
          </w:divBdr>
          <w:divsChild>
            <w:div w:id="583681307">
              <w:marLeft w:val="0"/>
              <w:marRight w:val="0"/>
              <w:marTop w:val="0"/>
              <w:marBottom w:val="0"/>
              <w:divBdr>
                <w:top w:val="none" w:sz="0" w:space="0" w:color="auto"/>
                <w:left w:val="none" w:sz="0" w:space="0" w:color="auto"/>
                <w:bottom w:val="none" w:sz="0" w:space="0" w:color="auto"/>
                <w:right w:val="none" w:sz="0" w:space="0" w:color="auto"/>
              </w:divBdr>
            </w:div>
          </w:divsChild>
        </w:div>
        <w:div w:id="136918186">
          <w:marLeft w:val="0"/>
          <w:marRight w:val="0"/>
          <w:marTop w:val="0"/>
          <w:marBottom w:val="0"/>
          <w:divBdr>
            <w:top w:val="none" w:sz="0" w:space="0" w:color="auto"/>
            <w:left w:val="none" w:sz="0" w:space="0" w:color="auto"/>
            <w:bottom w:val="none" w:sz="0" w:space="0" w:color="auto"/>
            <w:right w:val="none" w:sz="0" w:space="0" w:color="auto"/>
          </w:divBdr>
          <w:divsChild>
            <w:div w:id="968703218">
              <w:marLeft w:val="0"/>
              <w:marRight w:val="0"/>
              <w:marTop w:val="0"/>
              <w:marBottom w:val="0"/>
              <w:divBdr>
                <w:top w:val="none" w:sz="0" w:space="0" w:color="auto"/>
                <w:left w:val="none" w:sz="0" w:space="0" w:color="auto"/>
                <w:bottom w:val="none" w:sz="0" w:space="0" w:color="auto"/>
                <w:right w:val="none" w:sz="0" w:space="0" w:color="auto"/>
              </w:divBdr>
            </w:div>
            <w:div w:id="671025565">
              <w:marLeft w:val="0"/>
              <w:marRight w:val="0"/>
              <w:marTop w:val="0"/>
              <w:marBottom w:val="0"/>
              <w:divBdr>
                <w:top w:val="none" w:sz="0" w:space="0" w:color="auto"/>
                <w:left w:val="none" w:sz="0" w:space="0" w:color="auto"/>
                <w:bottom w:val="none" w:sz="0" w:space="0" w:color="auto"/>
                <w:right w:val="none" w:sz="0" w:space="0" w:color="auto"/>
              </w:divBdr>
            </w:div>
            <w:div w:id="1271157281">
              <w:marLeft w:val="0"/>
              <w:marRight w:val="0"/>
              <w:marTop w:val="0"/>
              <w:marBottom w:val="0"/>
              <w:divBdr>
                <w:top w:val="none" w:sz="0" w:space="0" w:color="auto"/>
                <w:left w:val="none" w:sz="0" w:space="0" w:color="auto"/>
                <w:bottom w:val="none" w:sz="0" w:space="0" w:color="auto"/>
                <w:right w:val="none" w:sz="0" w:space="0" w:color="auto"/>
              </w:divBdr>
            </w:div>
            <w:div w:id="1688605184">
              <w:marLeft w:val="0"/>
              <w:marRight w:val="0"/>
              <w:marTop w:val="0"/>
              <w:marBottom w:val="0"/>
              <w:divBdr>
                <w:top w:val="none" w:sz="0" w:space="0" w:color="auto"/>
                <w:left w:val="none" w:sz="0" w:space="0" w:color="auto"/>
                <w:bottom w:val="none" w:sz="0" w:space="0" w:color="auto"/>
                <w:right w:val="none" w:sz="0" w:space="0" w:color="auto"/>
              </w:divBdr>
            </w:div>
          </w:divsChild>
        </w:div>
        <w:div w:id="133258386">
          <w:marLeft w:val="0"/>
          <w:marRight w:val="0"/>
          <w:marTop w:val="0"/>
          <w:marBottom w:val="0"/>
          <w:divBdr>
            <w:top w:val="none" w:sz="0" w:space="0" w:color="auto"/>
            <w:left w:val="none" w:sz="0" w:space="0" w:color="auto"/>
            <w:bottom w:val="none" w:sz="0" w:space="0" w:color="auto"/>
            <w:right w:val="none" w:sz="0" w:space="0" w:color="auto"/>
          </w:divBdr>
          <w:divsChild>
            <w:div w:id="41488981">
              <w:marLeft w:val="0"/>
              <w:marRight w:val="0"/>
              <w:marTop w:val="0"/>
              <w:marBottom w:val="0"/>
              <w:divBdr>
                <w:top w:val="none" w:sz="0" w:space="0" w:color="auto"/>
                <w:left w:val="none" w:sz="0" w:space="0" w:color="auto"/>
                <w:bottom w:val="none" w:sz="0" w:space="0" w:color="auto"/>
                <w:right w:val="none" w:sz="0" w:space="0" w:color="auto"/>
              </w:divBdr>
            </w:div>
            <w:div w:id="1495679073">
              <w:marLeft w:val="0"/>
              <w:marRight w:val="0"/>
              <w:marTop w:val="0"/>
              <w:marBottom w:val="0"/>
              <w:divBdr>
                <w:top w:val="none" w:sz="0" w:space="0" w:color="auto"/>
                <w:left w:val="none" w:sz="0" w:space="0" w:color="auto"/>
                <w:bottom w:val="none" w:sz="0" w:space="0" w:color="auto"/>
                <w:right w:val="none" w:sz="0" w:space="0" w:color="auto"/>
              </w:divBdr>
            </w:div>
            <w:div w:id="1436050366">
              <w:marLeft w:val="0"/>
              <w:marRight w:val="0"/>
              <w:marTop w:val="0"/>
              <w:marBottom w:val="0"/>
              <w:divBdr>
                <w:top w:val="none" w:sz="0" w:space="0" w:color="auto"/>
                <w:left w:val="none" w:sz="0" w:space="0" w:color="auto"/>
                <w:bottom w:val="none" w:sz="0" w:space="0" w:color="auto"/>
                <w:right w:val="none" w:sz="0" w:space="0" w:color="auto"/>
              </w:divBdr>
            </w:div>
            <w:div w:id="489059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05059">
      <w:bodyDiv w:val="1"/>
      <w:marLeft w:val="0"/>
      <w:marRight w:val="0"/>
      <w:marTop w:val="0"/>
      <w:marBottom w:val="0"/>
      <w:divBdr>
        <w:top w:val="none" w:sz="0" w:space="0" w:color="auto"/>
        <w:left w:val="none" w:sz="0" w:space="0" w:color="auto"/>
        <w:bottom w:val="none" w:sz="0" w:space="0" w:color="auto"/>
        <w:right w:val="none" w:sz="0" w:space="0" w:color="auto"/>
      </w:divBdr>
      <w:divsChild>
        <w:div w:id="54471294">
          <w:marLeft w:val="0"/>
          <w:marRight w:val="0"/>
          <w:marTop w:val="0"/>
          <w:marBottom w:val="0"/>
          <w:divBdr>
            <w:top w:val="none" w:sz="0" w:space="0" w:color="auto"/>
            <w:left w:val="none" w:sz="0" w:space="0" w:color="auto"/>
            <w:bottom w:val="none" w:sz="0" w:space="0" w:color="auto"/>
            <w:right w:val="none" w:sz="0" w:space="0" w:color="auto"/>
          </w:divBdr>
        </w:div>
        <w:div w:id="679041499">
          <w:marLeft w:val="0"/>
          <w:marRight w:val="0"/>
          <w:marTop w:val="0"/>
          <w:marBottom w:val="0"/>
          <w:divBdr>
            <w:top w:val="none" w:sz="0" w:space="0" w:color="auto"/>
            <w:left w:val="none" w:sz="0" w:space="0" w:color="auto"/>
            <w:bottom w:val="none" w:sz="0" w:space="0" w:color="auto"/>
            <w:right w:val="none" w:sz="0" w:space="0" w:color="auto"/>
          </w:divBdr>
        </w:div>
        <w:div w:id="1444961138">
          <w:marLeft w:val="0"/>
          <w:marRight w:val="0"/>
          <w:marTop w:val="0"/>
          <w:marBottom w:val="0"/>
          <w:divBdr>
            <w:top w:val="none" w:sz="0" w:space="0" w:color="auto"/>
            <w:left w:val="none" w:sz="0" w:space="0" w:color="auto"/>
            <w:bottom w:val="none" w:sz="0" w:space="0" w:color="auto"/>
            <w:right w:val="none" w:sz="0" w:space="0" w:color="auto"/>
          </w:divBdr>
        </w:div>
        <w:div w:id="885412561">
          <w:marLeft w:val="0"/>
          <w:marRight w:val="0"/>
          <w:marTop w:val="0"/>
          <w:marBottom w:val="0"/>
          <w:divBdr>
            <w:top w:val="none" w:sz="0" w:space="0" w:color="auto"/>
            <w:left w:val="none" w:sz="0" w:space="0" w:color="auto"/>
            <w:bottom w:val="none" w:sz="0" w:space="0" w:color="auto"/>
            <w:right w:val="none" w:sz="0" w:space="0" w:color="auto"/>
          </w:divBdr>
        </w:div>
        <w:div w:id="999424352">
          <w:marLeft w:val="0"/>
          <w:marRight w:val="0"/>
          <w:marTop w:val="0"/>
          <w:marBottom w:val="0"/>
          <w:divBdr>
            <w:top w:val="none" w:sz="0" w:space="0" w:color="auto"/>
            <w:left w:val="none" w:sz="0" w:space="0" w:color="auto"/>
            <w:bottom w:val="none" w:sz="0" w:space="0" w:color="auto"/>
            <w:right w:val="none" w:sz="0" w:space="0" w:color="auto"/>
          </w:divBdr>
        </w:div>
        <w:div w:id="1422331040">
          <w:marLeft w:val="0"/>
          <w:marRight w:val="0"/>
          <w:marTop w:val="0"/>
          <w:marBottom w:val="0"/>
          <w:divBdr>
            <w:top w:val="none" w:sz="0" w:space="0" w:color="auto"/>
            <w:left w:val="none" w:sz="0" w:space="0" w:color="auto"/>
            <w:bottom w:val="none" w:sz="0" w:space="0" w:color="auto"/>
            <w:right w:val="none" w:sz="0" w:space="0" w:color="auto"/>
          </w:divBdr>
        </w:div>
        <w:div w:id="1803570299">
          <w:marLeft w:val="0"/>
          <w:marRight w:val="0"/>
          <w:marTop w:val="0"/>
          <w:marBottom w:val="0"/>
          <w:divBdr>
            <w:top w:val="none" w:sz="0" w:space="0" w:color="auto"/>
            <w:left w:val="none" w:sz="0" w:space="0" w:color="auto"/>
            <w:bottom w:val="none" w:sz="0" w:space="0" w:color="auto"/>
            <w:right w:val="none" w:sz="0" w:space="0" w:color="auto"/>
          </w:divBdr>
        </w:div>
        <w:div w:id="789130569">
          <w:marLeft w:val="0"/>
          <w:marRight w:val="0"/>
          <w:marTop w:val="0"/>
          <w:marBottom w:val="0"/>
          <w:divBdr>
            <w:top w:val="none" w:sz="0" w:space="0" w:color="auto"/>
            <w:left w:val="none" w:sz="0" w:space="0" w:color="auto"/>
            <w:bottom w:val="none" w:sz="0" w:space="0" w:color="auto"/>
            <w:right w:val="none" w:sz="0" w:space="0" w:color="auto"/>
          </w:divBdr>
        </w:div>
        <w:div w:id="1886679167">
          <w:marLeft w:val="0"/>
          <w:marRight w:val="0"/>
          <w:marTop w:val="0"/>
          <w:marBottom w:val="0"/>
          <w:divBdr>
            <w:top w:val="none" w:sz="0" w:space="0" w:color="auto"/>
            <w:left w:val="none" w:sz="0" w:space="0" w:color="auto"/>
            <w:bottom w:val="none" w:sz="0" w:space="0" w:color="auto"/>
            <w:right w:val="none" w:sz="0" w:space="0" w:color="auto"/>
          </w:divBdr>
        </w:div>
        <w:div w:id="1947080163">
          <w:marLeft w:val="0"/>
          <w:marRight w:val="0"/>
          <w:marTop w:val="0"/>
          <w:marBottom w:val="0"/>
          <w:divBdr>
            <w:top w:val="none" w:sz="0" w:space="0" w:color="auto"/>
            <w:left w:val="none" w:sz="0" w:space="0" w:color="auto"/>
            <w:bottom w:val="none" w:sz="0" w:space="0" w:color="auto"/>
            <w:right w:val="none" w:sz="0" w:space="0" w:color="auto"/>
          </w:divBdr>
        </w:div>
        <w:div w:id="960309802">
          <w:marLeft w:val="0"/>
          <w:marRight w:val="0"/>
          <w:marTop w:val="0"/>
          <w:marBottom w:val="0"/>
          <w:divBdr>
            <w:top w:val="none" w:sz="0" w:space="0" w:color="auto"/>
            <w:left w:val="none" w:sz="0" w:space="0" w:color="auto"/>
            <w:bottom w:val="none" w:sz="0" w:space="0" w:color="auto"/>
            <w:right w:val="none" w:sz="0" w:space="0" w:color="auto"/>
          </w:divBdr>
        </w:div>
        <w:div w:id="814416599">
          <w:marLeft w:val="0"/>
          <w:marRight w:val="0"/>
          <w:marTop w:val="0"/>
          <w:marBottom w:val="0"/>
          <w:divBdr>
            <w:top w:val="none" w:sz="0" w:space="0" w:color="auto"/>
            <w:left w:val="none" w:sz="0" w:space="0" w:color="auto"/>
            <w:bottom w:val="none" w:sz="0" w:space="0" w:color="auto"/>
            <w:right w:val="none" w:sz="0" w:space="0" w:color="auto"/>
          </w:divBdr>
        </w:div>
      </w:divsChild>
    </w:div>
    <w:div w:id="171072891">
      <w:bodyDiv w:val="1"/>
      <w:marLeft w:val="0"/>
      <w:marRight w:val="0"/>
      <w:marTop w:val="0"/>
      <w:marBottom w:val="0"/>
      <w:divBdr>
        <w:top w:val="none" w:sz="0" w:space="0" w:color="auto"/>
        <w:left w:val="none" w:sz="0" w:space="0" w:color="auto"/>
        <w:bottom w:val="none" w:sz="0" w:space="0" w:color="auto"/>
        <w:right w:val="none" w:sz="0" w:space="0" w:color="auto"/>
      </w:divBdr>
    </w:div>
    <w:div w:id="407769825">
      <w:bodyDiv w:val="1"/>
      <w:marLeft w:val="0"/>
      <w:marRight w:val="0"/>
      <w:marTop w:val="0"/>
      <w:marBottom w:val="0"/>
      <w:divBdr>
        <w:top w:val="none" w:sz="0" w:space="0" w:color="auto"/>
        <w:left w:val="none" w:sz="0" w:space="0" w:color="auto"/>
        <w:bottom w:val="none" w:sz="0" w:space="0" w:color="auto"/>
        <w:right w:val="none" w:sz="0" w:space="0" w:color="auto"/>
      </w:divBdr>
    </w:div>
    <w:div w:id="482507104">
      <w:bodyDiv w:val="1"/>
      <w:marLeft w:val="0"/>
      <w:marRight w:val="0"/>
      <w:marTop w:val="0"/>
      <w:marBottom w:val="0"/>
      <w:divBdr>
        <w:top w:val="none" w:sz="0" w:space="0" w:color="auto"/>
        <w:left w:val="none" w:sz="0" w:space="0" w:color="auto"/>
        <w:bottom w:val="none" w:sz="0" w:space="0" w:color="auto"/>
        <w:right w:val="none" w:sz="0" w:space="0" w:color="auto"/>
      </w:divBdr>
    </w:div>
    <w:div w:id="518395355">
      <w:bodyDiv w:val="1"/>
      <w:marLeft w:val="0"/>
      <w:marRight w:val="0"/>
      <w:marTop w:val="0"/>
      <w:marBottom w:val="0"/>
      <w:divBdr>
        <w:top w:val="none" w:sz="0" w:space="0" w:color="auto"/>
        <w:left w:val="none" w:sz="0" w:space="0" w:color="auto"/>
        <w:bottom w:val="none" w:sz="0" w:space="0" w:color="auto"/>
        <w:right w:val="none" w:sz="0" w:space="0" w:color="auto"/>
      </w:divBdr>
    </w:div>
    <w:div w:id="575939969">
      <w:bodyDiv w:val="1"/>
      <w:marLeft w:val="0"/>
      <w:marRight w:val="0"/>
      <w:marTop w:val="0"/>
      <w:marBottom w:val="0"/>
      <w:divBdr>
        <w:top w:val="none" w:sz="0" w:space="0" w:color="auto"/>
        <w:left w:val="none" w:sz="0" w:space="0" w:color="auto"/>
        <w:bottom w:val="none" w:sz="0" w:space="0" w:color="auto"/>
        <w:right w:val="none" w:sz="0" w:space="0" w:color="auto"/>
      </w:divBdr>
    </w:div>
    <w:div w:id="600995063">
      <w:bodyDiv w:val="1"/>
      <w:marLeft w:val="0"/>
      <w:marRight w:val="0"/>
      <w:marTop w:val="0"/>
      <w:marBottom w:val="0"/>
      <w:divBdr>
        <w:top w:val="none" w:sz="0" w:space="0" w:color="auto"/>
        <w:left w:val="none" w:sz="0" w:space="0" w:color="auto"/>
        <w:bottom w:val="none" w:sz="0" w:space="0" w:color="auto"/>
        <w:right w:val="none" w:sz="0" w:space="0" w:color="auto"/>
      </w:divBdr>
    </w:div>
    <w:div w:id="696811051">
      <w:bodyDiv w:val="1"/>
      <w:marLeft w:val="0"/>
      <w:marRight w:val="0"/>
      <w:marTop w:val="0"/>
      <w:marBottom w:val="0"/>
      <w:divBdr>
        <w:top w:val="none" w:sz="0" w:space="0" w:color="auto"/>
        <w:left w:val="none" w:sz="0" w:space="0" w:color="auto"/>
        <w:bottom w:val="none" w:sz="0" w:space="0" w:color="auto"/>
        <w:right w:val="none" w:sz="0" w:space="0" w:color="auto"/>
      </w:divBdr>
      <w:divsChild>
        <w:div w:id="1795059090">
          <w:marLeft w:val="0"/>
          <w:marRight w:val="0"/>
          <w:marTop w:val="0"/>
          <w:marBottom w:val="0"/>
          <w:divBdr>
            <w:top w:val="none" w:sz="0" w:space="0" w:color="auto"/>
            <w:left w:val="none" w:sz="0" w:space="0" w:color="auto"/>
            <w:bottom w:val="none" w:sz="0" w:space="0" w:color="auto"/>
            <w:right w:val="none" w:sz="0" w:space="0" w:color="auto"/>
          </w:divBdr>
        </w:div>
      </w:divsChild>
    </w:div>
    <w:div w:id="733743069">
      <w:bodyDiv w:val="1"/>
      <w:marLeft w:val="0"/>
      <w:marRight w:val="0"/>
      <w:marTop w:val="0"/>
      <w:marBottom w:val="0"/>
      <w:divBdr>
        <w:top w:val="none" w:sz="0" w:space="0" w:color="auto"/>
        <w:left w:val="none" w:sz="0" w:space="0" w:color="auto"/>
        <w:bottom w:val="none" w:sz="0" w:space="0" w:color="auto"/>
        <w:right w:val="none" w:sz="0" w:space="0" w:color="auto"/>
      </w:divBdr>
    </w:div>
    <w:div w:id="913123828">
      <w:bodyDiv w:val="1"/>
      <w:marLeft w:val="0"/>
      <w:marRight w:val="0"/>
      <w:marTop w:val="0"/>
      <w:marBottom w:val="0"/>
      <w:divBdr>
        <w:top w:val="none" w:sz="0" w:space="0" w:color="auto"/>
        <w:left w:val="none" w:sz="0" w:space="0" w:color="auto"/>
        <w:bottom w:val="none" w:sz="0" w:space="0" w:color="auto"/>
        <w:right w:val="none" w:sz="0" w:space="0" w:color="auto"/>
      </w:divBdr>
    </w:div>
    <w:div w:id="997423052">
      <w:bodyDiv w:val="1"/>
      <w:marLeft w:val="0"/>
      <w:marRight w:val="0"/>
      <w:marTop w:val="0"/>
      <w:marBottom w:val="0"/>
      <w:divBdr>
        <w:top w:val="none" w:sz="0" w:space="0" w:color="auto"/>
        <w:left w:val="none" w:sz="0" w:space="0" w:color="auto"/>
        <w:bottom w:val="none" w:sz="0" w:space="0" w:color="auto"/>
        <w:right w:val="none" w:sz="0" w:space="0" w:color="auto"/>
      </w:divBdr>
    </w:div>
    <w:div w:id="1116145856">
      <w:bodyDiv w:val="1"/>
      <w:marLeft w:val="0"/>
      <w:marRight w:val="0"/>
      <w:marTop w:val="0"/>
      <w:marBottom w:val="0"/>
      <w:divBdr>
        <w:top w:val="none" w:sz="0" w:space="0" w:color="auto"/>
        <w:left w:val="none" w:sz="0" w:space="0" w:color="auto"/>
        <w:bottom w:val="none" w:sz="0" w:space="0" w:color="auto"/>
        <w:right w:val="none" w:sz="0" w:space="0" w:color="auto"/>
      </w:divBdr>
    </w:div>
    <w:div w:id="1147476195">
      <w:bodyDiv w:val="1"/>
      <w:marLeft w:val="0"/>
      <w:marRight w:val="0"/>
      <w:marTop w:val="0"/>
      <w:marBottom w:val="0"/>
      <w:divBdr>
        <w:top w:val="none" w:sz="0" w:space="0" w:color="auto"/>
        <w:left w:val="none" w:sz="0" w:space="0" w:color="auto"/>
        <w:bottom w:val="none" w:sz="0" w:space="0" w:color="auto"/>
        <w:right w:val="none" w:sz="0" w:space="0" w:color="auto"/>
      </w:divBdr>
    </w:div>
    <w:div w:id="1156914276">
      <w:bodyDiv w:val="1"/>
      <w:marLeft w:val="0"/>
      <w:marRight w:val="0"/>
      <w:marTop w:val="0"/>
      <w:marBottom w:val="0"/>
      <w:divBdr>
        <w:top w:val="none" w:sz="0" w:space="0" w:color="auto"/>
        <w:left w:val="none" w:sz="0" w:space="0" w:color="auto"/>
        <w:bottom w:val="none" w:sz="0" w:space="0" w:color="auto"/>
        <w:right w:val="none" w:sz="0" w:space="0" w:color="auto"/>
      </w:divBdr>
      <w:divsChild>
        <w:div w:id="971250294">
          <w:marLeft w:val="0"/>
          <w:marRight w:val="0"/>
          <w:marTop w:val="0"/>
          <w:marBottom w:val="0"/>
          <w:divBdr>
            <w:top w:val="none" w:sz="0" w:space="0" w:color="auto"/>
            <w:left w:val="none" w:sz="0" w:space="0" w:color="auto"/>
            <w:bottom w:val="none" w:sz="0" w:space="0" w:color="auto"/>
            <w:right w:val="none" w:sz="0" w:space="0" w:color="auto"/>
          </w:divBdr>
        </w:div>
        <w:div w:id="947544217">
          <w:marLeft w:val="0"/>
          <w:marRight w:val="0"/>
          <w:marTop w:val="0"/>
          <w:marBottom w:val="0"/>
          <w:divBdr>
            <w:top w:val="none" w:sz="0" w:space="0" w:color="auto"/>
            <w:left w:val="none" w:sz="0" w:space="0" w:color="auto"/>
            <w:bottom w:val="none" w:sz="0" w:space="0" w:color="auto"/>
            <w:right w:val="none" w:sz="0" w:space="0" w:color="auto"/>
          </w:divBdr>
        </w:div>
        <w:div w:id="2102797198">
          <w:marLeft w:val="0"/>
          <w:marRight w:val="0"/>
          <w:marTop w:val="0"/>
          <w:marBottom w:val="0"/>
          <w:divBdr>
            <w:top w:val="none" w:sz="0" w:space="0" w:color="auto"/>
            <w:left w:val="none" w:sz="0" w:space="0" w:color="auto"/>
            <w:bottom w:val="none" w:sz="0" w:space="0" w:color="auto"/>
            <w:right w:val="none" w:sz="0" w:space="0" w:color="auto"/>
          </w:divBdr>
        </w:div>
        <w:div w:id="350642435">
          <w:marLeft w:val="0"/>
          <w:marRight w:val="0"/>
          <w:marTop w:val="0"/>
          <w:marBottom w:val="0"/>
          <w:divBdr>
            <w:top w:val="none" w:sz="0" w:space="0" w:color="auto"/>
            <w:left w:val="none" w:sz="0" w:space="0" w:color="auto"/>
            <w:bottom w:val="none" w:sz="0" w:space="0" w:color="auto"/>
            <w:right w:val="none" w:sz="0" w:space="0" w:color="auto"/>
          </w:divBdr>
        </w:div>
        <w:div w:id="1438868287">
          <w:marLeft w:val="0"/>
          <w:marRight w:val="0"/>
          <w:marTop w:val="0"/>
          <w:marBottom w:val="0"/>
          <w:divBdr>
            <w:top w:val="none" w:sz="0" w:space="0" w:color="auto"/>
            <w:left w:val="none" w:sz="0" w:space="0" w:color="auto"/>
            <w:bottom w:val="none" w:sz="0" w:space="0" w:color="auto"/>
            <w:right w:val="none" w:sz="0" w:space="0" w:color="auto"/>
          </w:divBdr>
        </w:div>
        <w:div w:id="2065445883">
          <w:marLeft w:val="0"/>
          <w:marRight w:val="0"/>
          <w:marTop w:val="0"/>
          <w:marBottom w:val="0"/>
          <w:divBdr>
            <w:top w:val="none" w:sz="0" w:space="0" w:color="auto"/>
            <w:left w:val="none" w:sz="0" w:space="0" w:color="auto"/>
            <w:bottom w:val="none" w:sz="0" w:space="0" w:color="auto"/>
            <w:right w:val="none" w:sz="0" w:space="0" w:color="auto"/>
          </w:divBdr>
        </w:div>
        <w:div w:id="1060136077">
          <w:marLeft w:val="0"/>
          <w:marRight w:val="0"/>
          <w:marTop w:val="0"/>
          <w:marBottom w:val="0"/>
          <w:divBdr>
            <w:top w:val="none" w:sz="0" w:space="0" w:color="auto"/>
            <w:left w:val="none" w:sz="0" w:space="0" w:color="auto"/>
            <w:bottom w:val="none" w:sz="0" w:space="0" w:color="auto"/>
            <w:right w:val="none" w:sz="0" w:space="0" w:color="auto"/>
          </w:divBdr>
        </w:div>
        <w:div w:id="554513289">
          <w:marLeft w:val="0"/>
          <w:marRight w:val="0"/>
          <w:marTop w:val="0"/>
          <w:marBottom w:val="0"/>
          <w:divBdr>
            <w:top w:val="none" w:sz="0" w:space="0" w:color="auto"/>
            <w:left w:val="none" w:sz="0" w:space="0" w:color="auto"/>
            <w:bottom w:val="none" w:sz="0" w:space="0" w:color="auto"/>
            <w:right w:val="none" w:sz="0" w:space="0" w:color="auto"/>
          </w:divBdr>
        </w:div>
        <w:div w:id="623776934">
          <w:marLeft w:val="0"/>
          <w:marRight w:val="0"/>
          <w:marTop w:val="0"/>
          <w:marBottom w:val="0"/>
          <w:divBdr>
            <w:top w:val="none" w:sz="0" w:space="0" w:color="auto"/>
            <w:left w:val="none" w:sz="0" w:space="0" w:color="auto"/>
            <w:bottom w:val="none" w:sz="0" w:space="0" w:color="auto"/>
            <w:right w:val="none" w:sz="0" w:space="0" w:color="auto"/>
          </w:divBdr>
        </w:div>
        <w:div w:id="728765097">
          <w:marLeft w:val="0"/>
          <w:marRight w:val="0"/>
          <w:marTop w:val="0"/>
          <w:marBottom w:val="0"/>
          <w:divBdr>
            <w:top w:val="none" w:sz="0" w:space="0" w:color="auto"/>
            <w:left w:val="none" w:sz="0" w:space="0" w:color="auto"/>
            <w:bottom w:val="none" w:sz="0" w:space="0" w:color="auto"/>
            <w:right w:val="none" w:sz="0" w:space="0" w:color="auto"/>
          </w:divBdr>
        </w:div>
        <w:div w:id="1696736667">
          <w:marLeft w:val="0"/>
          <w:marRight w:val="0"/>
          <w:marTop w:val="0"/>
          <w:marBottom w:val="0"/>
          <w:divBdr>
            <w:top w:val="none" w:sz="0" w:space="0" w:color="auto"/>
            <w:left w:val="none" w:sz="0" w:space="0" w:color="auto"/>
            <w:bottom w:val="none" w:sz="0" w:space="0" w:color="auto"/>
            <w:right w:val="none" w:sz="0" w:space="0" w:color="auto"/>
          </w:divBdr>
        </w:div>
        <w:div w:id="858742395">
          <w:marLeft w:val="0"/>
          <w:marRight w:val="0"/>
          <w:marTop w:val="0"/>
          <w:marBottom w:val="0"/>
          <w:divBdr>
            <w:top w:val="none" w:sz="0" w:space="0" w:color="auto"/>
            <w:left w:val="none" w:sz="0" w:space="0" w:color="auto"/>
            <w:bottom w:val="none" w:sz="0" w:space="0" w:color="auto"/>
            <w:right w:val="none" w:sz="0" w:space="0" w:color="auto"/>
          </w:divBdr>
        </w:div>
      </w:divsChild>
    </w:div>
    <w:div w:id="1381246317">
      <w:bodyDiv w:val="1"/>
      <w:marLeft w:val="0"/>
      <w:marRight w:val="0"/>
      <w:marTop w:val="0"/>
      <w:marBottom w:val="0"/>
      <w:divBdr>
        <w:top w:val="none" w:sz="0" w:space="0" w:color="auto"/>
        <w:left w:val="none" w:sz="0" w:space="0" w:color="auto"/>
        <w:bottom w:val="none" w:sz="0" w:space="0" w:color="auto"/>
        <w:right w:val="none" w:sz="0" w:space="0" w:color="auto"/>
      </w:divBdr>
    </w:div>
    <w:div w:id="1441682920">
      <w:bodyDiv w:val="1"/>
      <w:marLeft w:val="0"/>
      <w:marRight w:val="0"/>
      <w:marTop w:val="0"/>
      <w:marBottom w:val="0"/>
      <w:divBdr>
        <w:top w:val="none" w:sz="0" w:space="0" w:color="auto"/>
        <w:left w:val="none" w:sz="0" w:space="0" w:color="auto"/>
        <w:bottom w:val="none" w:sz="0" w:space="0" w:color="auto"/>
        <w:right w:val="none" w:sz="0" w:space="0" w:color="auto"/>
      </w:divBdr>
    </w:div>
    <w:div w:id="1699164431">
      <w:bodyDiv w:val="1"/>
      <w:marLeft w:val="0"/>
      <w:marRight w:val="0"/>
      <w:marTop w:val="0"/>
      <w:marBottom w:val="0"/>
      <w:divBdr>
        <w:top w:val="none" w:sz="0" w:space="0" w:color="auto"/>
        <w:left w:val="none" w:sz="0" w:space="0" w:color="auto"/>
        <w:bottom w:val="none" w:sz="0" w:space="0" w:color="auto"/>
        <w:right w:val="none" w:sz="0" w:space="0" w:color="auto"/>
      </w:divBdr>
    </w:div>
    <w:div w:id="1827353739">
      <w:bodyDiv w:val="1"/>
      <w:marLeft w:val="0"/>
      <w:marRight w:val="0"/>
      <w:marTop w:val="0"/>
      <w:marBottom w:val="0"/>
      <w:divBdr>
        <w:top w:val="none" w:sz="0" w:space="0" w:color="auto"/>
        <w:left w:val="none" w:sz="0" w:space="0" w:color="auto"/>
        <w:bottom w:val="none" w:sz="0" w:space="0" w:color="auto"/>
        <w:right w:val="none" w:sz="0" w:space="0" w:color="auto"/>
      </w:divBdr>
    </w:div>
    <w:div w:id="1903058417">
      <w:bodyDiv w:val="1"/>
      <w:marLeft w:val="0"/>
      <w:marRight w:val="0"/>
      <w:marTop w:val="0"/>
      <w:marBottom w:val="0"/>
      <w:divBdr>
        <w:top w:val="none" w:sz="0" w:space="0" w:color="auto"/>
        <w:left w:val="none" w:sz="0" w:space="0" w:color="auto"/>
        <w:bottom w:val="none" w:sz="0" w:space="0" w:color="auto"/>
        <w:right w:val="none" w:sz="0" w:space="0" w:color="auto"/>
      </w:divBdr>
    </w:div>
    <w:div w:id="1928424078">
      <w:bodyDiv w:val="1"/>
      <w:marLeft w:val="0"/>
      <w:marRight w:val="0"/>
      <w:marTop w:val="0"/>
      <w:marBottom w:val="0"/>
      <w:divBdr>
        <w:top w:val="none" w:sz="0" w:space="0" w:color="auto"/>
        <w:left w:val="none" w:sz="0" w:space="0" w:color="auto"/>
        <w:bottom w:val="none" w:sz="0" w:space="0" w:color="auto"/>
        <w:right w:val="none" w:sz="0" w:space="0" w:color="auto"/>
      </w:divBdr>
      <w:divsChild>
        <w:div w:id="2135557917">
          <w:marLeft w:val="547"/>
          <w:marRight w:val="0"/>
          <w:marTop w:val="0"/>
          <w:marBottom w:val="0"/>
          <w:divBdr>
            <w:top w:val="none" w:sz="0" w:space="0" w:color="auto"/>
            <w:left w:val="none" w:sz="0" w:space="0" w:color="auto"/>
            <w:bottom w:val="none" w:sz="0" w:space="0" w:color="auto"/>
            <w:right w:val="none" w:sz="0" w:space="0" w:color="auto"/>
          </w:divBdr>
        </w:div>
      </w:divsChild>
    </w:div>
    <w:div w:id="2029519449">
      <w:bodyDiv w:val="1"/>
      <w:marLeft w:val="0"/>
      <w:marRight w:val="0"/>
      <w:marTop w:val="0"/>
      <w:marBottom w:val="0"/>
      <w:divBdr>
        <w:top w:val="none" w:sz="0" w:space="0" w:color="auto"/>
        <w:left w:val="none" w:sz="0" w:space="0" w:color="auto"/>
        <w:bottom w:val="none" w:sz="0" w:space="0" w:color="auto"/>
        <w:right w:val="none" w:sz="0" w:space="0" w:color="auto"/>
      </w:divBdr>
    </w:div>
    <w:div w:id="2102330112">
      <w:bodyDiv w:val="1"/>
      <w:marLeft w:val="0"/>
      <w:marRight w:val="0"/>
      <w:marTop w:val="0"/>
      <w:marBottom w:val="0"/>
      <w:divBdr>
        <w:top w:val="none" w:sz="0" w:space="0" w:color="auto"/>
        <w:left w:val="none" w:sz="0" w:space="0" w:color="auto"/>
        <w:bottom w:val="none" w:sz="0" w:space="0" w:color="auto"/>
        <w:right w:val="none" w:sz="0" w:space="0" w:color="auto"/>
      </w:divBdr>
      <w:divsChild>
        <w:div w:id="266354369">
          <w:marLeft w:val="0"/>
          <w:marRight w:val="0"/>
          <w:marTop w:val="0"/>
          <w:marBottom w:val="0"/>
          <w:divBdr>
            <w:top w:val="none" w:sz="0" w:space="0" w:color="auto"/>
            <w:left w:val="none" w:sz="0" w:space="0" w:color="auto"/>
            <w:bottom w:val="none" w:sz="0" w:space="0" w:color="auto"/>
            <w:right w:val="none" w:sz="0" w:space="0" w:color="auto"/>
          </w:divBdr>
          <w:divsChild>
            <w:div w:id="1251349779">
              <w:marLeft w:val="0"/>
              <w:marRight w:val="0"/>
              <w:marTop w:val="0"/>
              <w:marBottom w:val="0"/>
              <w:divBdr>
                <w:top w:val="none" w:sz="0" w:space="0" w:color="auto"/>
                <w:left w:val="none" w:sz="0" w:space="0" w:color="auto"/>
                <w:bottom w:val="none" w:sz="0" w:space="0" w:color="auto"/>
                <w:right w:val="none" w:sz="0" w:space="0" w:color="auto"/>
              </w:divBdr>
            </w:div>
          </w:divsChild>
        </w:div>
        <w:div w:id="1365903756">
          <w:marLeft w:val="0"/>
          <w:marRight w:val="0"/>
          <w:marTop w:val="0"/>
          <w:marBottom w:val="0"/>
          <w:divBdr>
            <w:top w:val="none" w:sz="0" w:space="0" w:color="auto"/>
            <w:left w:val="none" w:sz="0" w:space="0" w:color="auto"/>
            <w:bottom w:val="none" w:sz="0" w:space="0" w:color="auto"/>
            <w:right w:val="none" w:sz="0" w:space="0" w:color="auto"/>
          </w:divBdr>
          <w:divsChild>
            <w:div w:id="299573276">
              <w:marLeft w:val="0"/>
              <w:marRight w:val="0"/>
              <w:marTop w:val="0"/>
              <w:marBottom w:val="0"/>
              <w:divBdr>
                <w:top w:val="none" w:sz="0" w:space="0" w:color="auto"/>
                <w:left w:val="none" w:sz="0" w:space="0" w:color="auto"/>
                <w:bottom w:val="none" w:sz="0" w:space="0" w:color="auto"/>
                <w:right w:val="none" w:sz="0" w:space="0" w:color="auto"/>
              </w:divBdr>
            </w:div>
          </w:divsChild>
        </w:div>
        <w:div w:id="2116628908">
          <w:marLeft w:val="0"/>
          <w:marRight w:val="0"/>
          <w:marTop w:val="0"/>
          <w:marBottom w:val="0"/>
          <w:divBdr>
            <w:top w:val="none" w:sz="0" w:space="0" w:color="auto"/>
            <w:left w:val="none" w:sz="0" w:space="0" w:color="auto"/>
            <w:bottom w:val="none" w:sz="0" w:space="0" w:color="auto"/>
            <w:right w:val="none" w:sz="0" w:space="0" w:color="auto"/>
          </w:divBdr>
          <w:divsChild>
            <w:div w:id="1013150541">
              <w:marLeft w:val="0"/>
              <w:marRight w:val="0"/>
              <w:marTop w:val="0"/>
              <w:marBottom w:val="0"/>
              <w:divBdr>
                <w:top w:val="none" w:sz="0" w:space="0" w:color="auto"/>
                <w:left w:val="none" w:sz="0" w:space="0" w:color="auto"/>
                <w:bottom w:val="none" w:sz="0" w:space="0" w:color="auto"/>
                <w:right w:val="none" w:sz="0" w:space="0" w:color="auto"/>
              </w:divBdr>
            </w:div>
          </w:divsChild>
        </w:div>
        <w:div w:id="1306085448">
          <w:marLeft w:val="0"/>
          <w:marRight w:val="0"/>
          <w:marTop w:val="0"/>
          <w:marBottom w:val="0"/>
          <w:divBdr>
            <w:top w:val="none" w:sz="0" w:space="0" w:color="auto"/>
            <w:left w:val="none" w:sz="0" w:space="0" w:color="auto"/>
            <w:bottom w:val="none" w:sz="0" w:space="0" w:color="auto"/>
            <w:right w:val="none" w:sz="0" w:space="0" w:color="auto"/>
          </w:divBdr>
          <w:divsChild>
            <w:div w:id="764573253">
              <w:marLeft w:val="0"/>
              <w:marRight w:val="0"/>
              <w:marTop w:val="0"/>
              <w:marBottom w:val="0"/>
              <w:divBdr>
                <w:top w:val="none" w:sz="0" w:space="0" w:color="auto"/>
                <w:left w:val="none" w:sz="0" w:space="0" w:color="auto"/>
                <w:bottom w:val="none" w:sz="0" w:space="0" w:color="auto"/>
                <w:right w:val="none" w:sz="0" w:space="0" w:color="auto"/>
              </w:divBdr>
            </w:div>
          </w:divsChild>
        </w:div>
        <w:div w:id="351028646">
          <w:marLeft w:val="0"/>
          <w:marRight w:val="0"/>
          <w:marTop w:val="0"/>
          <w:marBottom w:val="0"/>
          <w:divBdr>
            <w:top w:val="none" w:sz="0" w:space="0" w:color="auto"/>
            <w:left w:val="none" w:sz="0" w:space="0" w:color="auto"/>
            <w:bottom w:val="none" w:sz="0" w:space="0" w:color="auto"/>
            <w:right w:val="none" w:sz="0" w:space="0" w:color="auto"/>
          </w:divBdr>
          <w:divsChild>
            <w:div w:id="565116982">
              <w:marLeft w:val="0"/>
              <w:marRight w:val="0"/>
              <w:marTop w:val="0"/>
              <w:marBottom w:val="0"/>
              <w:divBdr>
                <w:top w:val="none" w:sz="0" w:space="0" w:color="auto"/>
                <w:left w:val="none" w:sz="0" w:space="0" w:color="auto"/>
                <w:bottom w:val="none" w:sz="0" w:space="0" w:color="auto"/>
                <w:right w:val="none" w:sz="0" w:space="0" w:color="auto"/>
              </w:divBdr>
            </w:div>
          </w:divsChild>
        </w:div>
        <w:div w:id="2130195146">
          <w:marLeft w:val="0"/>
          <w:marRight w:val="0"/>
          <w:marTop w:val="0"/>
          <w:marBottom w:val="0"/>
          <w:divBdr>
            <w:top w:val="none" w:sz="0" w:space="0" w:color="auto"/>
            <w:left w:val="none" w:sz="0" w:space="0" w:color="auto"/>
            <w:bottom w:val="none" w:sz="0" w:space="0" w:color="auto"/>
            <w:right w:val="none" w:sz="0" w:space="0" w:color="auto"/>
          </w:divBdr>
          <w:divsChild>
            <w:div w:id="74330386">
              <w:marLeft w:val="0"/>
              <w:marRight w:val="0"/>
              <w:marTop w:val="0"/>
              <w:marBottom w:val="0"/>
              <w:divBdr>
                <w:top w:val="none" w:sz="0" w:space="0" w:color="auto"/>
                <w:left w:val="none" w:sz="0" w:space="0" w:color="auto"/>
                <w:bottom w:val="none" w:sz="0" w:space="0" w:color="auto"/>
                <w:right w:val="none" w:sz="0" w:space="0" w:color="auto"/>
              </w:divBdr>
            </w:div>
            <w:div w:id="511339891">
              <w:marLeft w:val="0"/>
              <w:marRight w:val="0"/>
              <w:marTop w:val="0"/>
              <w:marBottom w:val="0"/>
              <w:divBdr>
                <w:top w:val="none" w:sz="0" w:space="0" w:color="auto"/>
                <w:left w:val="none" w:sz="0" w:space="0" w:color="auto"/>
                <w:bottom w:val="none" w:sz="0" w:space="0" w:color="auto"/>
                <w:right w:val="none" w:sz="0" w:space="0" w:color="auto"/>
              </w:divBdr>
            </w:div>
            <w:div w:id="130446148">
              <w:marLeft w:val="0"/>
              <w:marRight w:val="0"/>
              <w:marTop w:val="0"/>
              <w:marBottom w:val="0"/>
              <w:divBdr>
                <w:top w:val="none" w:sz="0" w:space="0" w:color="auto"/>
                <w:left w:val="none" w:sz="0" w:space="0" w:color="auto"/>
                <w:bottom w:val="none" w:sz="0" w:space="0" w:color="auto"/>
                <w:right w:val="none" w:sz="0" w:space="0" w:color="auto"/>
              </w:divBdr>
            </w:div>
            <w:div w:id="645625149">
              <w:marLeft w:val="0"/>
              <w:marRight w:val="0"/>
              <w:marTop w:val="0"/>
              <w:marBottom w:val="0"/>
              <w:divBdr>
                <w:top w:val="none" w:sz="0" w:space="0" w:color="auto"/>
                <w:left w:val="none" w:sz="0" w:space="0" w:color="auto"/>
                <w:bottom w:val="none" w:sz="0" w:space="0" w:color="auto"/>
                <w:right w:val="none" w:sz="0" w:space="0" w:color="auto"/>
              </w:divBdr>
            </w:div>
            <w:div w:id="1646162697">
              <w:marLeft w:val="0"/>
              <w:marRight w:val="0"/>
              <w:marTop w:val="0"/>
              <w:marBottom w:val="0"/>
              <w:divBdr>
                <w:top w:val="none" w:sz="0" w:space="0" w:color="auto"/>
                <w:left w:val="none" w:sz="0" w:space="0" w:color="auto"/>
                <w:bottom w:val="none" w:sz="0" w:space="0" w:color="auto"/>
                <w:right w:val="none" w:sz="0" w:space="0" w:color="auto"/>
              </w:divBdr>
            </w:div>
            <w:div w:id="1484809978">
              <w:marLeft w:val="0"/>
              <w:marRight w:val="0"/>
              <w:marTop w:val="0"/>
              <w:marBottom w:val="0"/>
              <w:divBdr>
                <w:top w:val="none" w:sz="0" w:space="0" w:color="auto"/>
                <w:left w:val="none" w:sz="0" w:space="0" w:color="auto"/>
                <w:bottom w:val="none" w:sz="0" w:space="0" w:color="auto"/>
                <w:right w:val="none" w:sz="0" w:space="0" w:color="auto"/>
              </w:divBdr>
            </w:div>
            <w:div w:id="450788097">
              <w:marLeft w:val="0"/>
              <w:marRight w:val="0"/>
              <w:marTop w:val="0"/>
              <w:marBottom w:val="0"/>
              <w:divBdr>
                <w:top w:val="none" w:sz="0" w:space="0" w:color="auto"/>
                <w:left w:val="none" w:sz="0" w:space="0" w:color="auto"/>
                <w:bottom w:val="none" w:sz="0" w:space="0" w:color="auto"/>
                <w:right w:val="none" w:sz="0" w:space="0" w:color="auto"/>
              </w:divBdr>
            </w:div>
          </w:divsChild>
        </w:div>
        <w:div w:id="1165828662">
          <w:marLeft w:val="0"/>
          <w:marRight w:val="0"/>
          <w:marTop w:val="0"/>
          <w:marBottom w:val="0"/>
          <w:divBdr>
            <w:top w:val="none" w:sz="0" w:space="0" w:color="auto"/>
            <w:left w:val="none" w:sz="0" w:space="0" w:color="auto"/>
            <w:bottom w:val="none" w:sz="0" w:space="0" w:color="auto"/>
            <w:right w:val="none" w:sz="0" w:space="0" w:color="auto"/>
          </w:divBdr>
          <w:divsChild>
            <w:div w:id="268781331">
              <w:marLeft w:val="0"/>
              <w:marRight w:val="0"/>
              <w:marTop w:val="0"/>
              <w:marBottom w:val="0"/>
              <w:divBdr>
                <w:top w:val="none" w:sz="0" w:space="0" w:color="auto"/>
                <w:left w:val="none" w:sz="0" w:space="0" w:color="auto"/>
                <w:bottom w:val="none" w:sz="0" w:space="0" w:color="auto"/>
                <w:right w:val="none" w:sz="0" w:space="0" w:color="auto"/>
              </w:divBdr>
            </w:div>
          </w:divsChild>
        </w:div>
        <w:div w:id="382141186">
          <w:marLeft w:val="0"/>
          <w:marRight w:val="0"/>
          <w:marTop w:val="0"/>
          <w:marBottom w:val="0"/>
          <w:divBdr>
            <w:top w:val="none" w:sz="0" w:space="0" w:color="auto"/>
            <w:left w:val="none" w:sz="0" w:space="0" w:color="auto"/>
            <w:bottom w:val="none" w:sz="0" w:space="0" w:color="auto"/>
            <w:right w:val="none" w:sz="0" w:space="0" w:color="auto"/>
          </w:divBdr>
          <w:divsChild>
            <w:div w:id="295841125">
              <w:marLeft w:val="0"/>
              <w:marRight w:val="0"/>
              <w:marTop w:val="0"/>
              <w:marBottom w:val="0"/>
              <w:divBdr>
                <w:top w:val="none" w:sz="0" w:space="0" w:color="auto"/>
                <w:left w:val="none" w:sz="0" w:space="0" w:color="auto"/>
                <w:bottom w:val="none" w:sz="0" w:space="0" w:color="auto"/>
                <w:right w:val="none" w:sz="0" w:space="0" w:color="auto"/>
              </w:divBdr>
            </w:div>
          </w:divsChild>
        </w:div>
        <w:div w:id="1237205505">
          <w:marLeft w:val="0"/>
          <w:marRight w:val="0"/>
          <w:marTop w:val="0"/>
          <w:marBottom w:val="0"/>
          <w:divBdr>
            <w:top w:val="none" w:sz="0" w:space="0" w:color="auto"/>
            <w:left w:val="none" w:sz="0" w:space="0" w:color="auto"/>
            <w:bottom w:val="none" w:sz="0" w:space="0" w:color="auto"/>
            <w:right w:val="none" w:sz="0" w:space="0" w:color="auto"/>
          </w:divBdr>
          <w:divsChild>
            <w:div w:id="1653413541">
              <w:marLeft w:val="0"/>
              <w:marRight w:val="0"/>
              <w:marTop w:val="0"/>
              <w:marBottom w:val="0"/>
              <w:divBdr>
                <w:top w:val="none" w:sz="0" w:space="0" w:color="auto"/>
                <w:left w:val="none" w:sz="0" w:space="0" w:color="auto"/>
                <w:bottom w:val="none" w:sz="0" w:space="0" w:color="auto"/>
                <w:right w:val="none" w:sz="0" w:space="0" w:color="auto"/>
              </w:divBdr>
            </w:div>
          </w:divsChild>
        </w:div>
        <w:div w:id="483667656">
          <w:marLeft w:val="0"/>
          <w:marRight w:val="0"/>
          <w:marTop w:val="0"/>
          <w:marBottom w:val="0"/>
          <w:divBdr>
            <w:top w:val="none" w:sz="0" w:space="0" w:color="auto"/>
            <w:left w:val="none" w:sz="0" w:space="0" w:color="auto"/>
            <w:bottom w:val="none" w:sz="0" w:space="0" w:color="auto"/>
            <w:right w:val="none" w:sz="0" w:space="0" w:color="auto"/>
          </w:divBdr>
          <w:divsChild>
            <w:div w:id="1191987669">
              <w:marLeft w:val="0"/>
              <w:marRight w:val="0"/>
              <w:marTop w:val="0"/>
              <w:marBottom w:val="0"/>
              <w:divBdr>
                <w:top w:val="none" w:sz="0" w:space="0" w:color="auto"/>
                <w:left w:val="none" w:sz="0" w:space="0" w:color="auto"/>
                <w:bottom w:val="none" w:sz="0" w:space="0" w:color="auto"/>
                <w:right w:val="none" w:sz="0" w:space="0" w:color="auto"/>
              </w:divBdr>
            </w:div>
            <w:div w:id="2126846709">
              <w:marLeft w:val="0"/>
              <w:marRight w:val="0"/>
              <w:marTop w:val="0"/>
              <w:marBottom w:val="0"/>
              <w:divBdr>
                <w:top w:val="none" w:sz="0" w:space="0" w:color="auto"/>
                <w:left w:val="none" w:sz="0" w:space="0" w:color="auto"/>
                <w:bottom w:val="none" w:sz="0" w:space="0" w:color="auto"/>
                <w:right w:val="none" w:sz="0" w:space="0" w:color="auto"/>
              </w:divBdr>
            </w:div>
            <w:div w:id="1195728384">
              <w:marLeft w:val="0"/>
              <w:marRight w:val="0"/>
              <w:marTop w:val="0"/>
              <w:marBottom w:val="0"/>
              <w:divBdr>
                <w:top w:val="none" w:sz="0" w:space="0" w:color="auto"/>
                <w:left w:val="none" w:sz="0" w:space="0" w:color="auto"/>
                <w:bottom w:val="none" w:sz="0" w:space="0" w:color="auto"/>
                <w:right w:val="none" w:sz="0" w:space="0" w:color="auto"/>
              </w:divBdr>
            </w:div>
            <w:div w:id="1180970595">
              <w:marLeft w:val="0"/>
              <w:marRight w:val="0"/>
              <w:marTop w:val="0"/>
              <w:marBottom w:val="0"/>
              <w:divBdr>
                <w:top w:val="none" w:sz="0" w:space="0" w:color="auto"/>
                <w:left w:val="none" w:sz="0" w:space="0" w:color="auto"/>
                <w:bottom w:val="none" w:sz="0" w:space="0" w:color="auto"/>
                <w:right w:val="none" w:sz="0" w:space="0" w:color="auto"/>
              </w:divBdr>
            </w:div>
            <w:div w:id="385762446">
              <w:marLeft w:val="0"/>
              <w:marRight w:val="0"/>
              <w:marTop w:val="0"/>
              <w:marBottom w:val="0"/>
              <w:divBdr>
                <w:top w:val="none" w:sz="0" w:space="0" w:color="auto"/>
                <w:left w:val="none" w:sz="0" w:space="0" w:color="auto"/>
                <w:bottom w:val="none" w:sz="0" w:space="0" w:color="auto"/>
                <w:right w:val="none" w:sz="0" w:space="0" w:color="auto"/>
              </w:divBdr>
            </w:div>
            <w:div w:id="650403641">
              <w:marLeft w:val="0"/>
              <w:marRight w:val="0"/>
              <w:marTop w:val="0"/>
              <w:marBottom w:val="0"/>
              <w:divBdr>
                <w:top w:val="none" w:sz="0" w:space="0" w:color="auto"/>
                <w:left w:val="none" w:sz="0" w:space="0" w:color="auto"/>
                <w:bottom w:val="none" w:sz="0" w:space="0" w:color="auto"/>
                <w:right w:val="none" w:sz="0" w:space="0" w:color="auto"/>
              </w:divBdr>
            </w:div>
            <w:div w:id="1130900417">
              <w:marLeft w:val="0"/>
              <w:marRight w:val="0"/>
              <w:marTop w:val="0"/>
              <w:marBottom w:val="0"/>
              <w:divBdr>
                <w:top w:val="none" w:sz="0" w:space="0" w:color="auto"/>
                <w:left w:val="none" w:sz="0" w:space="0" w:color="auto"/>
                <w:bottom w:val="none" w:sz="0" w:space="0" w:color="auto"/>
                <w:right w:val="none" w:sz="0" w:space="0" w:color="auto"/>
              </w:divBdr>
            </w:div>
          </w:divsChild>
        </w:div>
        <w:div w:id="268589861">
          <w:marLeft w:val="0"/>
          <w:marRight w:val="0"/>
          <w:marTop w:val="0"/>
          <w:marBottom w:val="0"/>
          <w:divBdr>
            <w:top w:val="none" w:sz="0" w:space="0" w:color="auto"/>
            <w:left w:val="none" w:sz="0" w:space="0" w:color="auto"/>
            <w:bottom w:val="none" w:sz="0" w:space="0" w:color="auto"/>
            <w:right w:val="none" w:sz="0" w:space="0" w:color="auto"/>
          </w:divBdr>
          <w:divsChild>
            <w:div w:id="869681394">
              <w:marLeft w:val="0"/>
              <w:marRight w:val="0"/>
              <w:marTop w:val="0"/>
              <w:marBottom w:val="0"/>
              <w:divBdr>
                <w:top w:val="none" w:sz="0" w:space="0" w:color="auto"/>
                <w:left w:val="none" w:sz="0" w:space="0" w:color="auto"/>
                <w:bottom w:val="none" w:sz="0" w:space="0" w:color="auto"/>
                <w:right w:val="none" w:sz="0" w:space="0" w:color="auto"/>
              </w:divBdr>
            </w:div>
            <w:div w:id="444353562">
              <w:marLeft w:val="0"/>
              <w:marRight w:val="0"/>
              <w:marTop w:val="0"/>
              <w:marBottom w:val="0"/>
              <w:divBdr>
                <w:top w:val="none" w:sz="0" w:space="0" w:color="auto"/>
                <w:left w:val="none" w:sz="0" w:space="0" w:color="auto"/>
                <w:bottom w:val="none" w:sz="0" w:space="0" w:color="auto"/>
                <w:right w:val="none" w:sz="0" w:space="0" w:color="auto"/>
              </w:divBdr>
            </w:div>
          </w:divsChild>
        </w:div>
        <w:div w:id="1012730715">
          <w:marLeft w:val="0"/>
          <w:marRight w:val="0"/>
          <w:marTop w:val="0"/>
          <w:marBottom w:val="0"/>
          <w:divBdr>
            <w:top w:val="none" w:sz="0" w:space="0" w:color="auto"/>
            <w:left w:val="none" w:sz="0" w:space="0" w:color="auto"/>
            <w:bottom w:val="none" w:sz="0" w:space="0" w:color="auto"/>
            <w:right w:val="none" w:sz="0" w:space="0" w:color="auto"/>
          </w:divBdr>
          <w:divsChild>
            <w:div w:id="1237663510">
              <w:marLeft w:val="0"/>
              <w:marRight w:val="0"/>
              <w:marTop w:val="0"/>
              <w:marBottom w:val="0"/>
              <w:divBdr>
                <w:top w:val="none" w:sz="0" w:space="0" w:color="auto"/>
                <w:left w:val="none" w:sz="0" w:space="0" w:color="auto"/>
                <w:bottom w:val="none" w:sz="0" w:space="0" w:color="auto"/>
                <w:right w:val="none" w:sz="0" w:space="0" w:color="auto"/>
              </w:divBdr>
            </w:div>
            <w:div w:id="1290666708">
              <w:marLeft w:val="0"/>
              <w:marRight w:val="0"/>
              <w:marTop w:val="0"/>
              <w:marBottom w:val="0"/>
              <w:divBdr>
                <w:top w:val="none" w:sz="0" w:space="0" w:color="auto"/>
                <w:left w:val="none" w:sz="0" w:space="0" w:color="auto"/>
                <w:bottom w:val="none" w:sz="0" w:space="0" w:color="auto"/>
                <w:right w:val="none" w:sz="0" w:space="0" w:color="auto"/>
              </w:divBdr>
            </w:div>
            <w:div w:id="182061847">
              <w:marLeft w:val="0"/>
              <w:marRight w:val="0"/>
              <w:marTop w:val="0"/>
              <w:marBottom w:val="0"/>
              <w:divBdr>
                <w:top w:val="none" w:sz="0" w:space="0" w:color="auto"/>
                <w:left w:val="none" w:sz="0" w:space="0" w:color="auto"/>
                <w:bottom w:val="none" w:sz="0" w:space="0" w:color="auto"/>
                <w:right w:val="none" w:sz="0" w:space="0" w:color="auto"/>
              </w:divBdr>
            </w:div>
            <w:div w:id="2064088124">
              <w:marLeft w:val="0"/>
              <w:marRight w:val="0"/>
              <w:marTop w:val="0"/>
              <w:marBottom w:val="0"/>
              <w:divBdr>
                <w:top w:val="none" w:sz="0" w:space="0" w:color="auto"/>
                <w:left w:val="none" w:sz="0" w:space="0" w:color="auto"/>
                <w:bottom w:val="none" w:sz="0" w:space="0" w:color="auto"/>
                <w:right w:val="none" w:sz="0" w:space="0" w:color="auto"/>
              </w:divBdr>
            </w:div>
            <w:div w:id="1028869400">
              <w:marLeft w:val="0"/>
              <w:marRight w:val="0"/>
              <w:marTop w:val="0"/>
              <w:marBottom w:val="0"/>
              <w:divBdr>
                <w:top w:val="none" w:sz="0" w:space="0" w:color="auto"/>
                <w:left w:val="none" w:sz="0" w:space="0" w:color="auto"/>
                <w:bottom w:val="none" w:sz="0" w:space="0" w:color="auto"/>
                <w:right w:val="none" w:sz="0" w:space="0" w:color="auto"/>
              </w:divBdr>
            </w:div>
          </w:divsChild>
        </w:div>
        <w:div w:id="992216867">
          <w:marLeft w:val="0"/>
          <w:marRight w:val="0"/>
          <w:marTop w:val="0"/>
          <w:marBottom w:val="0"/>
          <w:divBdr>
            <w:top w:val="none" w:sz="0" w:space="0" w:color="auto"/>
            <w:left w:val="none" w:sz="0" w:space="0" w:color="auto"/>
            <w:bottom w:val="none" w:sz="0" w:space="0" w:color="auto"/>
            <w:right w:val="none" w:sz="0" w:space="0" w:color="auto"/>
          </w:divBdr>
          <w:divsChild>
            <w:div w:id="511460715">
              <w:marLeft w:val="0"/>
              <w:marRight w:val="0"/>
              <w:marTop w:val="0"/>
              <w:marBottom w:val="0"/>
              <w:divBdr>
                <w:top w:val="none" w:sz="0" w:space="0" w:color="auto"/>
                <w:left w:val="none" w:sz="0" w:space="0" w:color="auto"/>
                <w:bottom w:val="none" w:sz="0" w:space="0" w:color="auto"/>
                <w:right w:val="none" w:sz="0" w:space="0" w:color="auto"/>
              </w:divBdr>
            </w:div>
          </w:divsChild>
        </w:div>
        <w:div w:id="1690907600">
          <w:marLeft w:val="0"/>
          <w:marRight w:val="0"/>
          <w:marTop w:val="0"/>
          <w:marBottom w:val="0"/>
          <w:divBdr>
            <w:top w:val="none" w:sz="0" w:space="0" w:color="auto"/>
            <w:left w:val="none" w:sz="0" w:space="0" w:color="auto"/>
            <w:bottom w:val="none" w:sz="0" w:space="0" w:color="auto"/>
            <w:right w:val="none" w:sz="0" w:space="0" w:color="auto"/>
          </w:divBdr>
          <w:divsChild>
            <w:div w:id="1287127698">
              <w:marLeft w:val="0"/>
              <w:marRight w:val="0"/>
              <w:marTop w:val="0"/>
              <w:marBottom w:val="0"/>
              <w:divBdr>
                <w:top w:val="none" w:sz="0" w:space="0" w:color="auto"/>
                <w:left w:val="none" w:sz="0" w:space="0" w:color="auto"/>
                <w:bottom w:val="none" w:sz="0" w:space="0" w:color="auto"/>
                <w:right w:val="none" w:sz="0" w:space="0" w:color="auto"/>
              </w:divBdr>
            </w:div>
            <w:div w:id="691960206">
              <w:marLeft w:val="0"/>
              <w:marRight w:val="0"/>
              <w:marTop w:val="0"/>
              <w:marBottom w:val="0"/>
              <w:divBdr>
                <w:top w:val="none" w:sz="0" w:space="0" w:color="auto"/>
                <w:left w:val="none" w:sz="0" w:space="0" w:color="auto"/>
                <w:bottom w:val="none" w:sz="0" w:space="0" w:color="auto"/>
                <w:right w:val="none" w:sz="0" w:space="0" w:color="auto"/>
              </w:divBdr>
            </w:div>
            <w:div w:id="1742293820">
              <w:marLeft w:val="0"/>
              <w:marRight w:val="0"/>
              <w:marTop w:val="0"/>
              <w:marBottom w:val="0"/>
              <w:divBdr>
                <w:top w:val="none" w:sz="0" w:space="0" w:color="auto"/>
                <w:left w:val="none" w:sz="0" w:space="0" w:color="auto"/>
                <w:bottom w:val="none" w:sz="0" w:space="0" w:color="auto"/>
                <w:right w:val="none" w:sz="0" w:space="0" w:color="auto"/>
              </w:divBdr>
            </w:div>
          </w:divsChild>
        </w:div>
        <w:div w:id="1706127879">
          <w:marLeft w:val="0"/>
          <w:marRight w:val="0"/>
          <w:marTop w:val="0"/>
          <w:marBottom w:val="0"/>
          <w:divBdr>
            <w:top w:val="none" w:sz="0" w:space="0" w:color="auto"/>
            <w:left w:val="none" w:sz="0" w:space="0" w:color="auto"/>
            <w:bottom w:val="none" w:sz="0" w:space="0" w:color="auto"/>
            <w:right w:val="none" w:sz="0" w:space="0" w:color="auto"/>
          </w:divBdr>
          <w:divsChild>
            <w:div w:id="1330013991">
              <w:marLeft w:val="0"/>
              <w:marRight w:val="0"/>
              <w:marTop w:val="0"/>
              <w:marBottom w:val="0"/>
              <w:divBdr>
                <w:top w:val="none" w:sz="0" w:space="0" w:color="auto"/>
                <w:left w:val="none" w:sz="0" w:space="0" w:color="auto"/>
                <w:bottom w:val="none" w:sz="0" w:space="0" w:color="auto"/>
                <w:right w:val="none" w:sz="0" w:space="0" w:color="auto"/>
              </w:divBdr>
            </w:div>
          </w:divsChild>
        </w:div>
        <w:div w:id="1563297631">
          <w:marLeft w:val="0"/>
          <w:marRight w:val="0"/>
          <w:marTop w:val="0"/>
          <w:marBottom w:val="0"/>
          <w:divBdr>
            <w:top w:val="none" w:sz="0" w:space="0" w:color="auto"/>
            <w:left w:val="none" w:sz="0" w:space="0" w:color="auto"/>
            <w:bottom w:val="none" w:sz="0" w:space="0" w:color="auto"/>
            <w:right w:val="none" w:sz="0" w:space="0" w:color="auto"/>
          </w:divBdr>
          <w:divsChild>
            <w:div w:id="606428736">
              <w:marLeft w:val="0"/>
              <w:marRight w:val="0"/>
              <w:marTop w:val="0"/>
              <w:marBottom w:val="0"/>
              <w:divBdr>
                <w:top w:val="none" w:sz="0" w:space="0" w:color="auto"/>
                <w:left w:val="none" w:sz="0" w:space="0" w:color="auto"/>
                <w:bottom w:val="none" w:sz="0" w:space="0" w:color="auto"/>
                <w:right w:val="none" w:sz="0" w:space="0" w:color="auto"/>
              </w:divBdr>
            </w:div>
          </w:divsChild>
        </w:div>
        <w:div w:id="898857159">
          <w:marLeft w:val="0"/>
          <w:marRight w:val="0"/>
          <w:marTop w:val="0"/>
          <w:marBottom w:val="0"/>
          <w:divBdr>
            <w:top w:val="none" w:sz="0" w:space="0" w:color="auto"/>
            <w:left w:val="none" w:sz="0" w:space="0" w:color="auto"/>
            <w:bottom w:val="none" w:sz="0" w:space="0" w:color="auto"/>
            <w:right w:val="none" w:sz="0" w:space="0" w:color="auto"/>
          </w:divBdr>
          <w:divsChild>
            <w:div w:id="1430194211">
              <w:marLeft w:val="0"/>
              <w:marRight w:val="0"/>
              <w:marTop w:val="0"/>
              <w:marBottom w:val="0"/>
              <w:divBdr>
                <w:top w:val="none" w:sz="0" w:space="0" w:color="auto"/>
                <w:left w:val="none" w:sz="0" w:space="0" w:color="auto"/>
                <w:bottom w:val="none" w:sz="0" w:space="0" w:color="auto"/>
                <w:right w:val="none" w:sz="0" w:space="0" w:color="auto"/>
              </w:divBdr>
            </w:div>
          </w:divsChild>
        </w:div>
        <w:div w:id="2040466653">
          <w:marLeft w:val="0"/>
          <w:marRight w:val="0"/>
          <w:marTop w:val="0"/>
          <w:marBottom w:val="0"/>
          <w:divBdr>
            <w:top w:val="none" w:sz="0" w:space="0" w:color="auto"/>
            <w:left w:val="none" w:sz="0" w:space="0" w:color="auto"/>
            <w:bottom w:val="none" w:sz="0" w:space="0" w:color="auto"/>
            <w:right w:val="none" w:sz="0" w:space="0" w:color="auto"/>
          </w:divBdr>
          <w:divsChild>
            <w:div w:id="482085490">
              <w:marLeft w:val="0"/>
              <w:marRight w:val="0"/>
              <w:marTop w:val="0"/>
              <w:marBottom w:val="0"/>
              <w:divBdr>
                <w:top w:val="none" w:sz="0" w:space="0" w:color="auto"/>
                <w:left w:val="none" w:sz="0" w:space="0" w:color="auto"/>
                <w:bottom w:val="none" w:sz="0" w:space="0" w:color="auto"/>
                <w:right w:val="none" w:sz="0" w:space="0" w:color="auto"/>
              </w:divBdr>
            </w:div>
            <w:div w:id="861405224">
              <w:marLeft w:val="0"/>
              <w:marRight w:val="0"/>
              <w:marTop w:val="0"/>
              <w:marBottom w:val="0"/>
              <w:divBdr>
                <w:top w:val="none" w:sz="0" w:space="0" w:color="auto"/>
                <w:left w:val="none" w:sz="0" w:space="0" w:color="auto"/>
                <w:bottom w:val="none" w:sz="0" w:space="0" w:color="auto"/>
                <w:right w:val="none" w:sz="0" w:space="0" w:color="auto"/>
              </w:divBdr>
            </w:div>
          </w:divsChild>
        </w:div>
        <w:div w:id="1917275553">
          <w:marLeft w:val="0"/>
          <w:marRight w:val="0"/>
          <w:marTop w:val="0"/>
          <w:marBottom w:val="0"/>
          <w:divBdr>
            <w:top w:val="none" w:sz="0" w:space="0" w:color="auto"/>
            <w:left w:val="none" w:sz="0" w:space="0" w:color="auto"/>
            <w:bottom w:val="none" w:sz="0" w:space="0" w:color="auto"/>
            <w:right w:val="none" w:sz="0" w:space="0" w:color="auto"/>
          </w:divBdr>
          <w:divsChild>
            <w:div w:id="2012902256">
              <w:marLeft w:val="0"/>
              <w:marRight w:val="0"/>
              <w:marTop w:val="0"/>
              <w:marBottom w:val="0"/>
              <w:divBdr>
                <w:top w:val="none" w:sz="0" w:space="0" w:color="auto"/>
                <w:left w:val="none" w:sz="0" w:space="0" w:color="auto"/>
                <w:bottom w:val="none" w:sz="0" w:space="0" w:color="auto"/>
                <w:right w:val="none" w:sz="0" w:space="0" w:color="auto"/>
              </w:divBdr>
            </w:div>
            <w:div w:id="1012101601">
              <w:marLeft w:val="0"/>
              <w:marRight w:val="0"/>
              <w:marTop w:val="0"/>
              <w:marBottom w:val="0"/>
              <w:divBdr>
                <w:top w:val="none" w:sz="0" w:space="0" w:color="auto"/>
                <w:left w:val="none" w:sz="0" w:space="0" w:color="auto"/>
                <w:bottom w:val="none" w:sz="0" w:space="0" w:color="auto"/>
                <w:right w:val="none" w:sz="0" w:space="0" w:color="auto"/>
              </w:divBdr>
            </w:div>
          </w:divsChild>
        </w:div>
        <w:div w:id="987176176">
          <w:marLeft w:val="0"/>
          <w:marRight w:val="0"/>
          <w:marTop w:val="0"/>
          <w:marBottom w:val="0"/>
          <w:divBdr>
            <w:top w:val="none" w:sz="0" w:space="0" w:color="auto"/>
            <w:left w:val="none" w:sz="0" w:space="0" w:color="auto"/>
            <w:bottom w:val="none" w:sz="0" w:space="0" w:color="auto"/>
            <w:right w:val="none" w:sz="0" w:space="0" w:color="auto"/>
          </w:divBdr>
          <w:divsChild>
            <w:div w:id="1169515638">
              <w:marLeft w:val="0"/>
              <w:marRight w:val="0"/>
              <w:marTop w:val="0"/>
              <w:marBottom w:val="0"/>
              <w:divBdr>
                <w:top w:val="none" w:sz="0" w:space="0" w:color="auto"/>
                <w:left w:val="none" w:sz="0" w:space="0" w:color="auto"/>
                <w:bottom w:val="none" w:sz="0" w:space="0" w:color="auto"/>
                <w:right w:val="none" w:sz="0" w:space="0" w:color="auto"/>
              </w:divBdr>
            </w:div>
          </w:divsChild>
        </w:div>
        <w:div w:id="1602032133">
          <w:marLeft w:val="0"/>
          <w:marRight w:val="0"/>
          <w:marTop w:val="0"/>
          <w:marBottom w:val="0"/>
          <w:divBdr>
            <w:top w:val="none" w:sz="0" w:space="0" w:color="auto"/>
            <w:left w:val="none" w:sz="0" w:space="0" w:color="auto"/>
            <w:bottom w:val="none" w:sz="0" w:space="0" w:color="auto"/>
            <w:right w:val="none" w:sz="0" w:space="0" w:color="auto"/>
          </w:divBdr>
          <w:divsChild>
            <w:div w:id="776406976">
              <w:marLeft w:val="0"/>
              <w:marRight w:val="0"/>
              <w:marTop w:val="0"/>
              <w:marBottom w:val="0"/>
              <w:divBdr>
                <w:top w:val="none" w:sz="0" w:space="0" w:color="auto"/>
                <w:left w:val="none" w:sz="0" w:space="0" w:color="auto"/>
                <w:bottom w:val="none" w:sz="0" w:space="0" w:color="auto"/>
                <w:right w:val="none" w:sz="0" w:space="0" w:color="auto"/>
              </w:divBdr>
            </w:div>
          </w:divsChild>
        </w:div>
        <w:div w:id="230045028">
          <w:marLeft w:val="0"/>
          <w:marRight w:val="0"/>
          <w:marTop w:val="0"/>
          <w:marBottom w:val="0"/>
          <w:divBdr>
            <w:top w:val="none" w:sz="0" w:space="0" w:color="auto"/>
            <w:left w:val="none" w:sz="0" w:space="0" w:color="auto"/>
            <w:bottom w:val="none" w:sz="0" w:space="0" w:color="auto"/>
            <w:right w:val="none" w:sz="0" w:space="0" w:color="auto"/>
          </w:divBdr>
          <w:divsChild>
            <w:div w:id="1470516203">
              <w:marLeft w:val="0"/>
              <w:marRight w:val="0"/>
              <w:marTop w:val="0"/>
              <w:marBottom w:val="0"/>
              <w:divBdr>
                <w:top w:val="none" w:sz="0" w:space="0" w:color="auto"/>
                <w:left w:val="none" w:sz="0" w:space="0" w:color="auto"/>
                <w:bottom w:val="none" w:sz="0" w:space="0" w:color="auto"/>
                <w:right w:val="none" w:sz="0" w:space="0" w:color="auto"/>
              </w:divBdr>
            </w:div>
            <w:div w:id="273751897">
              <w:marLeft w:val="0"/>
              <w:marRight w:val="0"/>
              <w:marTop w:val="0"/>
              <w:marBottom w:val="0"/>
              <w:divBdr>
                <w:top w:val="none" w:sz="0" w:space="0" w:color="auto"/>
                <w:left w:val="none" w:sz="0" w:space="0" w:color="auto"/>
                <w:bottom w:val="none" w:sz="0" w:space="0" w:color="auto"/>
                <w:right w:val="none" w:sz="0" w:space="0" w:color="auto"/>
              </w:divBdr>
            </w:div>
            <w:div w:id="917716562">
              <w:marLeft w:val="0"/>
              <w:marRight w:val="0"/>
              <w:marTop w:val="0"/>
              <w:marBottom w:val="0"/>
              <w:divBdr>
                <w:top w:val="none" w:sz="0" w:space="0" w:color="auto"/>
                <w:left w:val="none" w:sz="0" w:space="0" w:color="auto"/>
                <w:bottom w:val="none" w:sz="0" w:space="0" w:color="auto"/>
                <w:right w:val="none" w:sz="0" w:space="0" w:color="auto"/>
              </w:divBdr>
            </w:div>
            <w:div w:id="2009403773">
              <w:marLeft w:val="0"/>
              <w:marRight w:val="0"/>
              <w:marTop w:val="0"/>
              <w:marBottom w:val="0"/>
              <w:divBdr>
                <w:top w:val="none" w:sz="0" w:space="0" w:color="auto"/>
                <w:left w:val="none" w:sz="0" w:space="0" w:color="auto"/>
                <w:bottom w:val="none" w:sz="0" w:space="0" w:color="auto"/>
                <w:right w:val="none" w:sz="0" w:space="0" w:color="auto"/>
              </w:divBdr>
            </w:div>
            <w:div w:id="1815948870">
              <w:marLeft w:val="0"/>
              <w:marRight w:val="0"/>
              <w:marTop w:val="0"/>
              <w:marBottom w:val="0"/>
              <w:divBdr>
                <w:top w:val="none" w:sz="0" w:space="0" w:color="auto"/>
                <w:left w:val="none" w:sz="0" w:space="0" w:color="auto"/>
                <w:bottom w:val="none" w:sz="0" w:space="0" w:color="auto"/>
                <w:right w:val="none" w:sz="0" w:space="0" w:color="auto"/>
              </w:divBdr>
            </w:div>
            <w:div w:id="1546795859">
              <w:marLeft w:val="0"/>
              <w:marRight w:val="0"/>
              <w:marTop w:val="0"/>
              <w:marBottom w:val="0"/>
              <w:divBdr>
                <w:top w:val="none" w:sz="0" w:space="0" w:color="auto"/>
                <w:left w:val="none" w:sz="0" w:space="0" w:color="auto"/>
                <w:bottom w:val="none" w:sz="0" w:space="0" w:color="auto"/>
                <w:right w:val="none" w:sz="0" w:space="0" w:color="auto"/>
              </w:divBdr>
            </w:div>
            <w:div w:id="1862820918">
              <w:marLeft w:val="0"/>
              <w:marRight w:val="0"/>
              <w:marTop w:val="0"/>
              <w:marBottom w:val="0"/>
              <w:divBdr>
                <w:top w:val="none" w:sz="0" w:space="0" w:color="auto"/>
                <w:left w:val="none" w:sz="0" w:space="0" w:color="auto"/>
                <w:bottom w:val="none" w:sz="0" w:space="0" w:color="auto"/>
                <w:right w:val="none" w:sz="0" w:space="0" w:color="auto"/>
              </w:divBdr>
            </w:div>
          </w:divsChild>
        </w:div>
        <w:div w:id="374548581">
          <w:marLeft w:val="0"/>
          <w:marRight w:val="0"/>
          <w:marTop w:val="0"/>
          <w:marBottom w:val="0"/>
          <w:divBdr>
            <w:top w:val="none" w:sz="0" w:space="0" w:color="auto"/>
            <w:left w:val="none" w:sz="0" w:space="0" w:color="auto"/>
            <w:bottom w:val="none" w:sz="0" w:space="0" w:color="auto"/>
            <w:right w:val="none" w:sz="0" w:space="0" w:color="auto"/>
          </w:divBdr>
          <w:divsChild>
            <w:div w:id="1108544480">
              <w:marLeft w:val="0"/>
              <w:marRight w:val="0"/>
              <w:marTop w:val="0"/>
              <w:marBottom w:val="0"/>
              <w:divBdr>
                <w:top w:val="none" w:sz="0" w:space="0" w:color="auto"/>
                <w:left w:val="none" w:sz="0" w:space="0" w:color="auto"/>
                <w:bottom w:val="none" w:sz="0" w:space="0" w:color="auto"/>
                <w:right w:val="none" w:sz="0" w:space="0" w:color="auto"/>
              </w:divBdr>
            </w:div>
          </w:divsChild>
        </w:div>
        <w:div w:id="2039314196">
          <w:marLeft w:val="0"/>
          <w:marRight w:val="0"/>
          <w:marTop w:val="0"/>
          <w:marBottom w:val="0"/>
          <w:divBdr>
            <w:top w:val="none" w:sz="0" w:space="0" w:color="auto"/>
            <w:left w:val="none" w:sz="0" w:space="0" w:color="auto"/>
            <w:bottom w:val="none" w:sz="0" w:space="0" w:color="auto"/>
            <w:right w:val="none" w:sz="0" w:space="0" w:color="auto"/>
          </w:divBdr>
          <w:divsChild>
            <w:div w:id="871646349">
              <w:marLeft w:val="0"/>
              <w:marRight w:val="0"/>
              <w:marTop w:val="0"/>
              <w:marBottom w:val="0"/>
              <w:divBdr>
                <w:top w:val="none" w:sz="0" w:space="0" w:color="auto"/>
                <w:left w:val="none" w:sz="0" w:space="0" w:color="auto"/>
                <w:bottom w:val="none" w:sz="0" w:space="0" w:color="auto"/>
                <w:right w:val="none" w:sz="0" w:space="0" w:color="auto"/>
              </w:divBdr>
            </w:div>
          </w:divsChild>
        </w:div>
        <w:div w:id="1463571579">
          <w:marLeft w:val="0"/>
          <w:marRight w:val="0"/>
          <w:marTop w:val="0"/>
          <w:marBottom w:val="0"/>
          <w:divBdr>
            <w:top w:val="none" w:sz="0" w:space="0" w:color="auto"/>
            <w:left w:val="none" w:sz="0" w:space="0" w:color="auto"/>
            <w:bottom w:val="none" w:sz="0" w:space="0" w:color="auto"/>
            <w:right w:val="none" w:sz="0" w:space="0" w:color="auto"/>
          </w:divBdr>
          <w:divsChild>
            <w:div w:id="1581523866">
              <w:marLeft w:val="0"/>
              <w:marRight w:val="0"/>
              <w:marTop w:val="0"/>
              <w:marBottom w:val="0"/>
              <w:divBdr>
                <w:top w:val="none" w:sz="0" w:space="0" w:color="auto"/>
                <w:left w:val="none" w:sz="0" w:space="0" w:color="auto"/>
                <w:bottom w:val="none" w:sz="0" w:space="0" w:color="auto"/>
                <w:right w:val="none" w:sz="0" w:space="0" w:color="auto"/>
              </w:divBdr>
            </w:div>
          </w:divsChild>
        </w:div>
        <w:div w:id="1336490973">
          <w:marLeft w:val="0"/>
          <w:marRight w:val="0"/>
          <w:marTop w:val="0"/>
          <w:marBottom w:val="0"/>
          <w:divBdr>
            <w:top w:val="none" w:sz="0" w:space="0" w:color="auto"/>
            <w:left w:val="none" w:sz="0" w:space="0" w:color="auto"/>
            <w:bottom w:val="none" w:sz="0" w:space="0" w:color="auto"/>
            <w:right w:val="none" w:sz="0" w:space="0" w:color="auto"/>
          </w:divBdr>
          <w:divsChild>
            <w:div w:id="427314436">
              <w:marLeft w:val="0"/>
              <w:marRight w:val="0"/>
              <w:marTop w:val="0"/>
              <w:marBottom w:val="0"/>
              <w:divBdr>
                <w:top w:val="none" w:sz="0" w:space="0" w:color="auto"/>
                <w:left w:val="none" w:sz="0" w:space="0" w:color="auto"/>
                <w:bottom w:val="none" w:sz="0" w:space="0" w:color="auto"/>
                <w:right w:val="none" w:sz="0" w:space="0" w:color="auto"/>
              </w:divBdr>
            </w:div>
            <w:div w:id="1147281763">
              <w:marLeft w:val="0"/>
              <w:marRight w:val="0"/>
              <w:marTop w:val="0"/>
              <w:marBottom w:val="0"/>
              <w:divBdr>
                <w:top w:val="none" w:sz="0" w:space="0" w:color="auto"/>
                <w:left w:val="none" w:sz="0" w:space="0" w:color="auto"/>
                <w:bottom w:val="none" w:sz="0" w:space="0" w:color="auto"/>
                <w:right w:val="none" w:sz="0" w:space="0" w:color="auto"/>
              </w:divBdr>
            </w:div>
            <w:div w:id="1858960003">
              <w:marLeft w:val="0"/>
              <w:marRight w:val="0"/>
              <w:marTop w:val="0"/>
              <w:marBottom w:val="0"/>
              <w:divBdr>
                <w:top w:val="none" w:sz="0" w:space="0" w:color="auto"/>
                <w:left w:val="none" w:sz="0" w:space="0" w:color="auto"/>
                <w:bottom w:val="none" w:sz="0" w:space="0" w:color="auto"/>
                <w:right w:val="none" w:sz="0" w:space="0" w:color="auto"/>
              </w:divBdr>
            </w:div>
            <w:div w:id="476529016">
              <w:marLeft w:val="0"/>
              <w:marRight w:val="0"/>
              <w:marTop w:val="0"/>
              <w:marBottom w:val="0"/>
              <w:divBdr>
                <w:top w:val="none" w:sz="0" w:space="0" w:color="auto"/>
                <w:left w:val="none" w:sz="0" w:space="0" w:color="auto"/>
                <w:bottom w:val="none" w:sz="0" w:space="0" w:color="auto"/>
                <w:right w:val="none" w:sz="0" w:space="0" w:color="auto"/>
              </w:divBdr>
            </w:div>
            <w:div w:id="825710755">
              <w:marLeft w:val="0"/>
              <w:marRight w:val="0"/>
              <w:marTop w:val="0"/>
              <w:marBottom w:val="0"/>
              <w:divBdr>
                <w:top w:val="none" w:sz="0" w:space="0" w:color="auto"/>
                <w:left w:val="none" w:sz="0" w:space="0" w:color="auto"/>
                <w:bottom w:val="none" w:sz="0" w:space="0" w:color="auto"/>
                <w:right w:val="none" w:sz="0" w:space="0" w:color="auto"/>
              </w:divBdr>
            </w:div>
            <w:div w:id="345668057">
              <w:marLeft w:val="0"/>
              <w:marRight w:val="0"/>
              <w:marTop w:val="0"/>
              <w:marBottom w:val="0"/>
              <w:divBdr>
                <w:top w:val="none" w:sz="0" w:space="0" w:color="auto"/>
                <w:left w:val="none" w:sz="0" w:space="0" w:color="auto"/>
                <w:bottom w:val="none" w:sz="0" w:space="0" w:color="auto"/>
                <w:right w:val="none" w:sz="0" w:space="0" w:color="auto"/>
              </w:divBdr>
            </w:div>
            <w:div w:id="445582518">
              <w:marLeft w:val="0"/>
              <w:marRight w:val="0"/>
              <w:marTop w:val="0"/>
              <w:marBottom w:val="0"/>
              <w:divBdr>
                <w:top w:val="none" w:sz="0" w:space="0" w:color="auto"/>
                <w:left w:val="none" w:sz="0" w:space="0" w:color="auto"/>
                <w:bottom w:val="none" w:sz="0" w:space="0" w:color="auto"/>
                <w:right w:val="none" w:sz="0" w:space="0" w:color="auto"/>
              </w:divBdr>
            </w:div>
            <w:div w:id="1071538812">
              <w:marLeft w:val="0"/>
              <w:marRight w:val="0"/>
              <w:marTop w:val="0"/>
              <w:marBottom w:val="0"/>
              <w:divBdr>
                <w:top w:val="none" w:sz="0" w:space="0" w:color="auto"/>
                <w:left w:val="none" w:sz="0" w:space="0" w:color="auto"/>
                <w:bottom w:val="none" w:sz="0" w:space="0" w:color="auto"/>
                <w:right w:val="none" w:sz="0" w:space="0" w:color="auto"/>
              </w:divBdr>
            </w:div>
          </w:divsChild>
        </w:div>
        <w:div w:id="195584349">
          <w:marLeft w:val="0"/>
          <w:marRight w:val="0"/>
          <w:marTop w:val="0"/>
          <w:marBottom w:val="0"/>
          <w:divBdr>
            <w:top w:val="none" w:sz="0" w:space="0" w:color="auto"/>
            <w:left w:val="none" w:sz="0" w:space="0" w:color="auto"/>
            <w:bottom w:val="none" w:sz="0" w:space="0" w:color="auto"/>
            <w:right w:val="none" w:sz="0" w:space="0" w:color="auto"/>
          </w:divBdr>
          <w:divsChild>
            <w:div w:id="665061660">
              <w:marLeft w:val="0"/>
              <w:marRight w:val="0"/>
              <w:marTop w:val="0"/>
              <w:marBottom w:val="0"/>
              <w:divBdr>
                <w:top w:val="none" w:sz="0" w:space="0" w:color="auto"/>
                <w:left w:val="none" w:sz="0" w:space="0" w:color="auto"/>
                <w:bottom w:val="none" w:sz="0" w:space="0" w:color="auto"/>
                <w:right w:val="none" w:sz="0" w:space="0" w:color="auto"/>
              </w:divBdr>
            </w:div>
          </w:divsChild>
        </w:div>
        <w:div w:id="1613367475">
          <w:marLeft w:val="0"/>
          <w:marRight w:val="0"/>
          <w:marTop w:val="0"/>
          <w:marBottom w:val="0"/>
          <w:divBdr>
            <w:top w:val="none" w:sz="0" w:space="0" w:color="auto"/>
            <w:left w:val="none" w:sz="0" w:space="0" w:color="auto"/>
            <w:bottom w:val="none" w:sz="0" w:space="0" w:color="auto"/>
            <w:right w:val="none" w:sz="0" w:space="0" w:color="auto"/>
          </w:divBdr>
          <w:divsChild>
            <w:div w:id="1657950195">
              <w:marLeft w:val="0"/>
              <w:marRight w:val="0"/>
              <w:marTop w:val="0"/>
              <w:marBottom w:val="0"/>
              <w:divBdr>
                <w:top w:val="none" w:sz="0" w:space="0" w:color="auto"/>
                <w:left w:val="none" w:sz="0" w:space="0" w:color="auto"/>
                <w:bottom w:val="none" w:sz="0" w:space="0" w:color="auto"/>
                <w:right w:val="none" w:sz="0" w:space="0" w:color="auto"/>
              </w:divBdr>
            </w:div>
            <w:div w:id="1270045201">
              <w:marLeft w:val="0"/>
              <w:marRight w:val="0"/>
              <w:marTop w:val="0"/>
              <w:marBottom w:val="0"/>
              <w:divBdr>
                <w:top w:val="none" w:sz="0" w:space="0" w:color="auto"/>
                <w:left w:val="none" w:sz="0" w:space="0" w:color="auto"/>
                <w:bottom w:val="none" w:sz="0" w:space="0" w:color="auto"/>
                <w:right w:val="none" w:sz="0" w:space="0" w:color="auto"/>
              </w:divBdr>
            </w:div>
            <w:div w:id="1338000331">
              <w:marLeft w:val="0"/>
              <w:marRight w:val="0"/>
              <w:marTop w:val="0"/>
              <w:marBottom w:val="0"/>
              <w:divBdr>
                <w:top w:val="none" w:sz="0" w:space="0" w:color="auto"/>
                <w:left w:val="none" w:sz="0" w:space="0" w:color="auto"/>
                <w:bottom w:val="none" w:sz="0" w:space="0" w:color="auto"/>
                <w:right w:val="none" w:sz="0" w:space="0" w:color="auto"/>
              </w:divBdr>
            </w:div>
            <w:div w:id="1472752219">
              <w:marLeft w:val="0"/>
              <w:marRight w:val="0"/>
              <w:marTop w:val="0"/>
              <w:marBottom w:val="0"/>
              <w:divBdr>
                <w:top w:val="none" w:sz="0" w:space="0" w:color="auto"/>
                <w:left w:val="none" w:sz="0" w:space="0" w:color="auto"/>
                <w:bottom w:val="none" w:sz="0" w:space="0" w:color="auto"/>
                <w:right w:val="none" w:sz="0" w:space="0" w:color="auto"/>
              </w:divBdr>
            </w:div>
            <w:div w:id="970671587">
              <w:marLeft w:val="0"/>
              <w:marRight w:val="0"/>
              <w:marTop w:val="0"/>
              <w:marBottom w:val="0"/>
              <w:divBdr>
                <w:top w:val="none" w:sz="0" w:space="0" w:color="auto"/>
                <w:left w:val="none" w:sz="0" w:space="0" w:color="auto"/>
                <w:bottom w:val="none" w:sz="0" w:space="0" w:color="auto"/>
                <w:right w:val="none" w:sz="0" w:space="0" w:color="auto"/>
              </w:divBdr>
            </w:div>
            <w:div w:id="765156209">
              <w:marLeft w:val="0"/>
              <w:marRight w:val="0"/>
              <w:marTop w:val="0"/>
              <w:marBottom w:val="0"/>
              <w:divBdr>
                <w:top w:val="none" w:sz="0" w:space="0" w:color="auto"/>
                <w:left w:val="none" w:sz="0" w:space="0" w:color="auto"/>
                <w:bottom w:val="none" w:sz="0" w:space="0" w:color="auto"/>
                <w:right w:val="none" w:sz="0" w:space="0" w:color="auto"/>
              </w:divBdr>
            </w:div>
            <w:div w:id="309214184">
              <w:marLeft w:val="0"/>
              <w:marRight w:val="0"/>
              <w:marTop w:val="0"/>
              <w:marBottom w:val="0"/>
              <w:divBdr>
                <w:top w:val="none" w:sz="0" w:space="0" w:color="auto"/>
                <w:left w:val="none" w:sz="0" w:space="0" w:color="auto"/>
                <w:bottom w:val="none" w:sz="0" w:space="0" w:color="auto"/>
                <w:right w:val="none" w:sz="0" w:space="0" w:color="auto"/>
              </w:divBdr>
            </w:div>
            <w:div w:id="1010334060">
              <w:marLeft w:val="0"/>
              <w:marRight w:val="0"/>
              <w:marTop w:val="0"/>
              <w:marBottom w:val="0"/>
              <w:divBdr>
                <w:top w:val="none" w:sz="0" w:space="0" w:color="auto"/>
                <w:left w:val="none" w:sz="0" w:space="0" w:color="auto"/>
                <w:bottom w:val="none" w:sz="0" w:space="0" w:color="auto"/>
                <w:right w:val="none" w:sz="0" w:space="0" w:color="auto"/>
              </w:divBdr>
            </w:div>
          </w:divsChild>
        </w:div>
        <w:div w:id="711266494">
          <w:marLeft w:val="0"/>
          <w:marRight w:val="0"/>
          <w:marTop w:val="0"/>
          <w:marBottom w:val="0"/>
          <w:divBdr>
            <w:top w:val="none" w:sz="0" w:space="0" w:color="auto"/>
            <w:left w:val="none" w:sz="0" w:space="0" w:color="auto"/>
            <w:bottom w:val="none" w:sz="0" w:space="0" w:color="auto"/>
            <w:right w:val="none" w:sz="0" w:space="0" w:color="auto"/>
          </w:divBdr>
          <w:divsChild>
            <w:div w:id="1153834124">
              <w:marLeft w:val="0"/>
              <w:marRight w:val="0"/>
              <w:marTop w:val="0"/>
              <w:marBottom w:val="0"/>
              <w:divBdr>
                <w:top w:val="none" w:sz="0" w:space="0" w:color="auto"/>
                <w:left w:val="none" w:sz="0" w:space="0" w:color="auto"/>
                <w:bottom w:val="none" w:sz="0" w:space="0" w:color="auto"/>
                <w:right w:val="none" w:sz="0" w:space="0" w:color="auto"/>
              </w:divBdr>
            </w:div>
          </w:divsChild>
        </w:div>
        <w:div w:id="1074551018">
          <w:marLeft w:val="0"/>
          <w:marRight w:val="0"/>
          <w:marTop w:val="0"/>
          <w:marBottom w:val="0"/>
          <w:divBdr>
            <w:top w:val="none" w:sz="0" w:space="0" w:color="auto"/>
            <w:left w:val="none" w:sz="0" w:space="0" w:color="auto"/>
            <w:bottom w:val="none" w:sz="0" w:space="0" w:color="auto"/>
            <w:right w:val="none" w:sz="0" w:space="0" w:color="auto"/>
          </w:divBdr>
          <w:divsChild>
            <w:div w:id="1173648330">
              <w:marLeft w:val="0"/>
              <w:marRight w:val="0"/>
              <w:marTop w:val="0"/>
              <w:marBottom w:val="0"/>
              <w:divBdr>
                <w:top w:val="none" w:sz="0" w:space="0" w:color="auto"/>
                <w:left w:val="none" w:sz="0" w:space="0" w:color="auto"/>
                <w:bottom w:val="none" w:sz="0" w:space="0" w:color="auto"/>
                <w:right w:val="none" w:sz="0" w:space="0" w:color="auto"/>
              </w:divBdr>
            </w:div>
            <w:div w:id="1806387707">
              <w:marLeft w:val="0"/>
              <w:marRight w:val="0"/>
              <w:marTop w:val="0"/>
              <w:marBottom w:val="0"/>
              <w:divBdr>
                <w:top w:val="none" w:sz="0" w:space="0" w:color="auto"/>
                <w:left w:val="none" w:sz="0" w:space="0" w:color="auto"/>
                <w:bottom w:val="none" w:sz="0" w:space="0" w:color="auto"/>
                <w:right w:val="none" w:sz="0" w:space="0" w:color="auto"/>
              </w:divBdr>
            </w:div>
            <w:div w:id="1178427951">
              <w:marLeft w:val="0"/>
              <w:marRight w:val="0"/>
              <w:marTop w:val="0"/>
              <w:marBottom w:val="0"/>
              <w:divBdr>
                <w:top w:val="none" w:sz="0" w:space="0" w:color="auto"/>
                <w:left w:val="none" w:sz="0" w:space="0" w:color="auto"/>
                <w:bottom w:val="none" w:sz="0" w:space="0" w:color="auto"/>
                <w:right w:val="none" w:sz="0" w:space="0" w:color="auto"/>
              </w:divBdr>
            </w:div>
            <w:div w:id="418210445">
              <w:marLeft w:val="0"/>
              <w:marRight w:val="0"/>
              <w:marTop w:val="0"/>
              <w:marBottom w:val="0"/>
              <w:divBdr>
                <w:top w:val="none" w:sz="0" w:space="0" w:color="auto"/>
                <w:left w:val="none" w:sz="0" w:space="0" w:color="auto"/>
                <w:bottom w:val="none" w:sz="0" w:space="0" w:color="auto"/>
                <w:right w:val="none" w:sz="0" w:space="0" w:color="auto"/>
              </w:divBdr>
            </w:div>
            <w:div w:id="1927574469">
              <w:marLeft w:val="0"/>
              <w:marRight w:val="0"/>
              <w:marTop w:val="0"/>
              <w:marBottom w:val="0"/>
              <w:divBdr>
                <w:top w:val="none" w:sz="0" w:space="0" w:color="auto"/>
                <w:left w:val="none" w:sz="0" w:space="0" w:color="auto"/>
                <w:bottom w:val="none" w:sz="0" w:space="0" w:color="auto"/>
                <w:right w:val="none" w:sz="0" w:space="0" w:color="auto"/>
              </w:divBdr>
            </w:div>
            <w:div w:id="20009302">
              <w:marLeft w:val="0"/>
              <w:marRight w:val="0"/>
              <w:marTop w:val="0"/>
              <w:marBottom w:val="0"/>
              <w:divBdr>
                <w:top w:val="none" w:sz="0" w:space="0" w:color="auto"/>
                <w:left w:val="none" w:sz="0" w:space="0" w:color="auto"/>
                <w:bottom w:val="none" w:sz="0" w:space="0" w:color="auto"/>
                <w:right w:val="none" w:sz="0" w:space="0" w:color="auto"/>
              </w:divBdr>
            </w:div>
            <w:div w:id="1771051491">
              <w:marLeft w:val="0"/>
              <w:marRight w:val="0"/>
              <w:marTop w:val="0"/>
              <w:marBottom w:val="0"/>
              <w:divBdr>
                <w:top w:val="none" w:sz="0" w:space="0" w:color="auto"/>
                <w:left w:val="none" w:sz="0" w:space="0" w:color="auto"/>
                <w:bottom w:val="none" w:sz="0" w:space="0" w:color="auto"/>
                <w:right w:val="none" w:sz="0" w:space="0" w:color="auto"/>
              </w:divBdr>
            </w:div>
            <w:div w:id="733502220">
              <w:marLeft w:val="0"/>
              <w:marRight w:val="0"/>
              <w:marTop w:val="0"/>
              <w:marBottom w:val="0"/>
              <w:divBdr>
                <w:top w:val="none" w:sz="0" w:space="0" w:color="auto"/>
                <w:left w:val="none" w:sz="0" w:space="0" w:color="auto"/>
                <w:bottom w:val="none" w:sz="0" w:space="0" w:color="auto"/>
                <w:right w:val="none" w:sz="0" w:space="0" w:color="auto"/>
              </w:divBdr>
            </w:div>
            <w:div w:id="268704202">
              <w:marLeft w:val="0"/>
              <w:marRight w:val="0"/>
              <w:marTop w:val="0"/>
              <w:marBottom w:val="0"/>
              <w:divBdr>
                <w:top w:val="none" w:sz="0" w:space="0" w:color="auto"/>
                <w:left w:val="none" w:sz="0" w:space="0" w:color="auto"/>
                <w:bottom w:val="none" w:sz="0" w:space="0" w:color="auto"/>
                <w:right w:val="none" w:sz="0" w:space="0" w:color="auto"/>
              </w:divBdr>
            </w:div>
            <w:div w:id="1491363599">
              <w:marLeft w:val="0"/>
              <w:marRight w:val="0"/>
              <w:marTop w:val="0"/>
              <w:marBottom w:val="0"/>
              <w:divBdr>
                <w:top w:val="none" w:sz="0" w:space="0" w:color="auto"/>
                <w:left w:val="none" w:sz="0" w:space="0" w:color="auto"/>
                <w:bottom w:val="none" w:sz="0" w:space="0" w:color="auto"/>
                <w:right w:val="none" w:sz="0" w:space="0" w:color="auto"/>
              </w:divBdr>
            </w:div>
          </w:divsChild>
        </w:div>
        <w:div w:id="313610453">
          <w:marLeft w:val="0"/>
          <w:marRight w:val="0"/>
          <w:marTop w:val="0"/>
          <w:marBottom w:val="0"/>
          <w:divBdr>
            <w:top w:val="none" w:sz="0" w:space="0" w:color="auto"/>
            <w:left w:val="none" w:sz="0" w:space="0" w:color="auto"/>
            <w:bottom w:val="none" w:sz="0" w:space="0" w:color="auto"/>
            <w:right w:val="none" w:sz="0" w:space="0" w:color="auto"/>
          </w:divBdr>
          <w:divsChild>
            <w:div w:id="524562905">
              <w:marLeft w:val="0"/>
              <w:marRight w:val="0"/>
              <w:marTop w:val="0"/>
              <w:marBottom w:val="0"/>
              <w:divBdr>
                <w:top w:val="none" w:sz="0" w:space="0" w:color="auto"/>
                <w:left w:val="none" w:sz="0" w:space="0" w:color="auto"/>
                <w:bottom w:val="none" w:sz="0" w:space="0" w:color="auto"/>
                <w:right w:val="none" w:sz="0" w:space="0" w:color="auto"/>
              </w:divBdr>
            </w:div>
            <w:div w:id="1556549098">
              <w:marLeft w:val="0"/>
              <w:marRight w:val="0"/>
              <w:marTop w:val="0"/>
              <w:marBottom w:val="0"/>
              <w:divBdr>
                <w:top w:val="none" w:sz="0" w:space="0" w:color="auto"/>
                <w:left w:val="none" w:sz="0" w:space="0" w:color="auto"/>
                <w:bottom w:val="none" w:sz="0" w:space="0" w:color="auto"/>
                <w:right w:val="none" w:sz="0" w:space="0" w:color="auto"/>
              </w:divBdr>
            </w:div>
            <w:div w:id="1712416020">
              <w:marLeft w:val="0"/>
              <w:marRight w:val="0"/>
              <w:marTop w:val="0"/>
              <w:marBottom w:val="0"/>
              <w:divBdr>
                <w:top w:val="none" w:sz="0" w:space="0" w:color="auto"/>
                <w:left w:val="none" w:sz="0" w:space="0" w:color="auto"/>
                <w:bottom w:val="none" w:sz="0" w:space="0" w:color="auto"/>
                <w:right w:val="none" w:sz="0" w:space="0" w:color="auto"/>
              </w:divBdr>
            </w:div>
            <w:div w:id="1523012381">
              <w:marLeft w:val="0"/>
              <w:marRight w:val="0"/>
              <w:marTop w:val="0"/>
              <w:marBottom w:val="0"/>
              <w:divBdr>
                <w:top w:val="none" w:sz="0" w:space="0" w:color="auto"/>
                <w:left w:val="none" w:sz="0" w:space="0" w:color="auto"/>
                <w:bottom w:val="none" w:sz="0" w:space="0" w:color="auto"/>
                <w:right w:val="none" w:sz="0" w:space="0" w:color="auto"/>
              </w:divBdr>
            </w:div>
          </w:divsChild>
        </w:div>
        <w:div w:id="1577934325">
          <w:marLeft w:val="0"/>
          <w:marRight w:val="0"/>
          <w:marTop w:val="0"/>
          <w:marBottom w:val="0"/>
          <w:divBdr>
            <w:top w:val="none" w:sz="0" w:space="0" w:color="auto"/>
            <w:left w:val="none" w:sz="0" w:space="0" w:color="auto"/>
            <w:bottom w:val="none" w:sz="0" w:space="0" w:color="auto"/>
            <w:right w:val="none" w:sz="0" w:space="0" w:color="auto"/>
          </w:divBdr>
          <w:divsChild>
            <w:div w:id="320424267">
              <w:marLeft w:val="0"/>
              <w:marRight w:val="0"/>
              <w:marTop w:val="0"/>
              <w:marBottom w:val="0"/>
              <w:divBdr>
                <w:top w:val="none" w:sz="0" w:space="0" w:color="auto"/>
                <w:left w:val="none" w:sz="0" w:space="0" w:color="auto"/>
                <w:bottom w:val="none" w:sz="0" w:space="0" w:color="auto"/>
                <w:right w:val="none" w:sz="0" w:space="0" w:color="auto"/>
              </w:divBdr>
            </w:div>
          </w:divsChild>
        </w:div>
        <w:div w:id="822434881">
          <w:marLeft w:val="0"/>
          <w:marRight w:val="0"/>
          <w:marTop w:val="0"/>
          <w:marBottom w:val="0"/>
          <w:divBdr>
            <w:top w:val="none" w:sz="0" w:space="0" w:color="auto"/>
            <w:left w:val="none" w:sz="0" w:space="0" w:color="auto"/>
            <w:bottom w:val="none" w:sz="0" w:space="0" w:color="auto"/>
            <w:right w:val="none" w:sz="0" w:space="0" w:color="auto"/>
          </w:divBdr>
          <w:divsChild>
            <w:div w:id="356006984">
              <w:marLeft w:val="0"/>
              <w:marRight w:val="0"/>
              <w:marTop w:val="0"/>
              <w:marBottom w:val="0"/>
              <w:divBdr>
                <w:top w:val="none" w:sz="0" w:space="0" w:color="auto"/>
                <w:left w:val="none" w:sz="0" w:space="0" w:color="auto"/>
                <w:bottom w:val="none" w:sz="0" w:space="0" w:color="auto"/>
                <w:right w:val="none" w:sz="0" w:space="0" w:color="auto"/>
              </w:divBdr>
            </w:div>
          </w:divsChild>
        </w:div>
        <w:div w:id="533660507">
          <w:marLeft w:val="0"/>
          <w:marRight w:val="0"/>
          <w:marTop w:val="0"/>
          <w:marBottom w:val="0"/>
          <w:divBdr>
            <w:top w:val="none" w:sz="0" w:space="0" w:color="auto"/>
            <w:left w:val="none" w:sz="0" w:space="0" w:color="auto"/>
            <w:bottom w:val="none" w:sz="0" w:space="0" w:color="auto"/>
            <w:right w:val="none" w:sz="0" w:space="0" w:color="auto"/>
          </w:divBdr>
          <w:divsChild>
            <w:div w:id="1057821685">
              <w:marLeft w:val="0"/>
              <w:marRight w:val="0"/>
              <w:marTop w:val="0"/>
              <w:marBottom w:val="0"/>
              <w:divBdr>
                <w:top w:val="none" w:sz="0" w:space="0" w:color="auto"/>
                <w:left w:val="none" w:sz="0" w:space="0" w:color="auto"/>
                <w:bottom w:val="none" w:sz="0" w:space="0" w:color="auto"/>
                <w:right w:val="none" w:sz="0" w:space="0" w:color="auto"/>
              </w:divBdr>
            </w:div>
            <w:div w:id="818962333">
              <w:marLeft w:val="0"/>
              <w:marRight w:val="0"/>
              <w:marTop w:val="0"/>
              <w:marBottom w:val="0"/>
              <w:divBdr>
                <w:top w:val="none" w:sz="0" w:space="0" w:color="auto"/>
                <w:left w:val="none" w:sz="0" w:space="0" w:color="auto"/>
                <w:bottom w:val="none" w:sz="0" w:space="0" w:color="auto"/>
                <w:right w:val="none" w:sz="0" w:space="0" w:color="auto"/>
              </w:divBdr>
            </w:div>
            <w:div w:id="537472500">
              <w:marLeft w:val="0"/>
              <w:marRight w:val="0"/>
              <w:marTop w:val="0"/>
              <w:marBottom w:val="0"/>
              <w:divBdr>
                <w:top w:val="none" w:sz="0" w:space="0" w:color="auto"/>
                <w:left w:val="none" w:sz="0" w:space="0" w:color="auto"/>
                <w:bottom w:val="none" w:sz="0" w:space="0" w:color="auto"/>
                <w:right w:val="none" w:sz="0" w:space="0" w:color="auto"/>
              </w:divBdr>
            </w:div>
            <w:div w:id="189076983">
              <w:marLeft w:val="0"/>
              <w:marRight w:val="0"/>
              <w:marTop w:val="0"/>
              <w:marBottom w:val="0"/>
              <w:divBdr>
                <w:top w:val="none" w:sz="0" w:space="0" w:color="auto"/>
                <w:left w:val="none" w:sz="0" w:space="0" w:color="auto"/>
                <w:bottom w:val="none" w:sz="0" w:space="0" w:color="auto"/>
                <w:right w:val="none" w:sz="0" w:space="0" w:color="auto"/>
              </w:divBdr>
            </w:div>
            <w:div w:id="1152991217">
              <w:marLeft w:val="0"/>
              <w:marRight w:val="0"/>
              <w:marTop w:val="0"/>
              <w:marBottom w:val="0"/>
              <w:divBdr>
                <w:top w:val="none" w:sz="0" w:space="0" w:color="auto"/>
                <w:left w:val="none" w:sz="0" w:space="0" w:color="auto"/>
                <w:bottom w:val="none" w:sz="0" w:space="0" w:color="auto"/>
                <w:right w:val="none" w:sz="0" w:space="0" w:color="auto"/>
              </w:divBdr>
            </w:div>
            <w:div w:id="606959738">
              <w:marLeft w:val="0"/>
              <w:marRight w:val="0"/>
              <w:marTop w:val="0"/>
              <w:marBottom w:val="0"/>
              <w:divBdr>
                <w:top w:val="none" w:sz="0" w:space="0" w:color="auto"/>
                <w:left w:val="none" w:sz="0" w:space="0" w:color="auto"/>
                <w:bottom w:val="none" w:sz="0" w:space="0" w:color="auto"/>
                <w:right w:val="none" w:sz="0" w:space="0" w:color="auto"/>
              </w:divBdr>
            </w:div>
            <w:div w:id="440154107">
              <w:marLeft w:val="0"/>
              <w:marRight w:val="0"/>
              <w:marTop w:val="0"/>
              <w:marBottom w:val="0"/>
              <w:divBdr>
                <w:top w:val="none" w:sz="0" w:space="0" w:color="auto"/>
                <w:left w:val="none" w:sz="0" w:space="0" w:color="auto"/>
                <w:bottom w:val="none" w:sz="0" w:space="0" w:color="auto"/>
                <w:right w:val="none" w:sz="0" w:space="0" w:color="auto"/>
              </w:divBdr>
            </w:div>
          </w:divsChild>
        </w:div>
        <w:div w:id="1416824078">
          <w:marLeft w:val="0"/>
          <w:marRight w:val="0"/>
          <w:marTop w:val="0"/>
          <w:marBottom w:val="0"/>
          <w:divBdr>
            <w:top w:val="none" w:sz="0" w:space="0" w:color="auto"/>
            <w:left w:val="none" w:sz="0" w:space="0" w:color="auto"/>
            <w:bottom w:val="none" w:sz="0" w:space="0" w:color="auto"/>
            <w:right w:val="none" w:sz="0" w:space="0" w:color="auto"/>
          </w:divBdr>
          <w:divsChild>
            <w:div w:id="1214275252">
              <w:marLeft w:val="0"/>
              <w:marRight w:val="0"/>
              <w:marTop w:val="0"/>
              <w:marBottom w:val="0"/>
              <w:divBdr>
                <w:top w:val="none" w:sz="0" w:space="0" w:color="auto"/>
                <w:left w:val="none" w:sz="0" w:space="0" w:color="auto"/>
                <w:bottom w:val="none" w:sz="0" w:space="0" w:color="auto"/>
                <w:right w:val="none" w:sz="0" w:space="0" w:color="auto"/>
              </w:divBdr>
            </w:div>
          </w:divsChild>
        </w:div>
        <w:div w:id="1552839355">
          <w:marLeft w:val="0"/>
          <w:marRight w:val="0"/>
          <w:marTop w:val="0"/>
          <w:marBottom w:val="0"/>
          <w:divBdr>
            <w:top w:val="none" w:sz="0" w:space="0" w:color="auto"/>
            <w:left w:val="none" w:sz="0" w:space="0" w:color="auto"/>
            <w:bottom w:val="none" w:sz="0" w:space="0" w:color="auto"/>
            <w:right w:val="none" w:sz="0" w:space="0" w:color="auto"/>
          </w:divBdr>
          <w:divsChild>
            <w:div w:id="2015575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hyperlink" Target="https://www.lifetimesupport.sa.gov.au/__data/assets/pdf_file/0005/298265/Rep-Co-Plan-AT-V9-WCAG_en.pdf"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https://sagov.sharepoint.com/sites/LSDoc/MC/Brand%20Management/Templates/Word/2025/Round%203%20-%202025%20to%202026%20Templates/LSA%20Short%20Document%20N10Y.dotx?OR=81dd2b71-fb82-4b33-ac71-fed46bf0f87a&amp;CID=285fd2a1-f06f-6000-0aea-bdcfd821db55&amp;CT=17612683"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7A3614FA8690422C8CD16849543FFCB0"/>
        <w:category>
          <w:name w:val="General"/>
          <w:gallery w:val="placeholder"/>
        </w:category>
        <w:types>
          <w:type w:val="bbPlcHdr"/>
        </w:types>
        <w:behaviors>
          <w:behavior w:val="content"/>
        </w:behaviors>
        <w:guid w:val="{424218DD-84CD-4558-B641-E9B2F442B152}"/>
      </w:docPartPr>
      <w:docPartBody>
        <w:p w:rsidR="00AF6F90" w:rsidRDefault="00AF6F90" w:rsidP="00AF6F90">
          <w:pPr>
            <w:pStyle w:val="7A3614FA8690422C8CD16849543FFCB0"/>
          </w:pPr>
          <w:r w:rsidRPr="00274CB7">
            <w:rPr>
              <w:rStyle w:val="PlaceholderText"/>
            </w:rPr>
            <w:t>Click or tap here to enter text.</w:t>
          </w:r>
        </w:p>
      </w:docPartBody>
    </w:docPart>
    <w:docPart>
      <w:docPartPr>
        <w:name w:val="9E625E2451A942309A050CBE14DC9EE6"/>
        <w:category>
          <w:name w:val="General"/>
          <w:gallery w:val="placeholder"/>
        </w:category>
        <w:types>
          <w:type w:val="bbPlcHdr"/>
        </w:types>
        <w:behaviors>
          <w:behavior w:val="content"/>
        </w:behaviors>
        <w:guid w:val="{57B1A08C-1E8C-492E-8826-EF6699473B1F}"/>
      </w:docPartPr>
      <w:docPartBody>
        <w:p w:rsidR="00AF6F90" w:rsidRDefault="00AF6F90" w:rsidP="00AF6F90">
          <w:pPr>
            <w:pStyle w:val="9E625E2451A942309A050CBE14DC9EE6"/>
          </w:pPr>
          <w:r w:rsidRPr="00274CB7">
            <w:rPr>
              <w:rStyle w:val="PlaceholderText"/>
            </w:rPr>
            <w:t>Click or tap here to enter text.</w:t>
          </w:r>
        </w:p>
      </w:docPartBody>
    </w:docPart>
    <w:docPart>
      <w:docPartPr>
        <w:name w:val="9EC23D807A504505BA2D3C405FBAF8F6"/>
        <w:category>
          <w:name w:val="General"/>
          <w:gallery w:val="placeholder"/>
        </w:category>
        <w:types>
          <w:type w:val="bbPlcHdr"/>
        </w:types>
        <w:behaviors>
          <w:behavior w:val="content"/>
        </w:behaviors>
        <w:guid w:val="{400BEC58-FAA8-4D93-9471-8718F311ED2E}"/>
      </w:docPartPr>
      <w:docPartBody>
        <w:p w:rsidR="00AF6F90" w:rsidRDefault="00AF6F90" w:rsidP="00AF6F90">
          <w:pPr>
            <w:pStyle w:val="9EC23D807A504505BA2D3C405FBAF8F6"/>
          </w:pPr>
          <w:r w:rsidRPr="00274CB7">
            <w:rPr>
              <w:rStyle w:val="PlaceholderText"/>
            </w:rPr>
            <w:t>Click or tap here to enter text.</w:t>
          </w:r>
        </w:p>
      </w:docPartBody>
    </w:docPart>
    <w:docPart>
      <w:docPartPr>
        <w:name w:val="AEB01159D2CE4BE0B33B7FAD4A71183D"/>
        <w:category>
          <w:name w:val="General"/>
          <w:gallery w:val="placeholder"/>
        </w:category>
        <w:types>
          <w:type w:val="bbPlcHdr"/>
        </w:types>
        <w:behaviors>
          <w:behavior w:val="content"/>
        </w:behaviors>
        <w:guid w:val="{3728951D-1C04-4F47-994A-D0DD12485472}"/>
      </w:docPartPr>
      <w:docPartBody>
        <w:p w:rsidR="00AF6F90" w:rsidRDefault="00AF6F90" w:rsidP="00AF6F90">
          <w:pPr>
            <w:pStyle w:val="AEB01159D2CE4BE0B33B7FAD4A71183D"/>
          </w:pPr>
          <w:r w:rsidRPr="00274CB7">
            <w:rPr>
              <w:rStyle w:val="PlaceholderText"/>
            </w:rPr>
            <w:t>Click or tap here to enter text.</w:t>
          </w:r>
        </w:p>
      </w:docPartBody>
    </w:docPart>
    <w:docPart>
      <w:docPartPr>
        <w:name w:val="AFECE43F3553491CB5333C52D0B5B2FD"/>
        <w:category>
          <w:name w:val="General"/>
          <w:gallery w:val="placeholder"/>
        </w:category>
        <w:types>
          <w:type w:val="bbPlcHdr"/>
        </w:types>
        <w:behaviors>
          <w:behavior w:val="content"/>
        </w:behaviors>
        <w:guid w:val="{4355C125-D980-499E-8B40-8C64D444A68A}"/>
      </w:docPartPr>
      <w:docPartBody>
        <w:p w:rsidR="00AF6F90" w:rsidRDefault="00AF6F90" w:rsidP="00AF6F90">
          <w:pPr>
            <w:pStyle w:val="AFECE43F3553491CB5333C52D0B5B2FD"/>
          </w:pPr>
          <w:r w:rsidRPr="00274CB7">
            <w:rPr>
              <w:rStyle w:val="PlaceholderText"/>
            </w:rPr>
            <w:t>Click or tap here to enter text.</w:t>
          </w:r>
        </w:p>
      </w:docPartBody>
    </w:docPart>
    <w:docPart>
      <w:docPartPr>
        <w:name w:val="44AE03F7194C49ECA8F3F23EB4D5AC00"/>
        <w:category>
          <w:name w:val="General"/>
          <w:gallery w:val="placeholder"/>
        </w:category>
        <w:types>
          <w:type w:val="bbPlcHdr"/>
        </w:types>
        <w:behaviors>
          <w:behavior w:val="content"/>
        </w:behaviors>
        <w:guid w:val="{F1830A0D-E346-4113-ABAF-820A7E52EE2A}"/>
      </w:docPartPr>
      <w:docPartBody>
        <w:p w:rsidR="00AF6F90" w:rsidRDefault="00AF6F90" w:rsidP="00AF6F90">
          <w:pPr>
            <w:pStyle w:val="44AE03F7194C49ECA8F3F23EB4D5AC00"/>
          </w:pPr>
          <w:r w:rsidRPr="00274CB7">
            <w:rPr>
              <w:rStyle w:val="PlaceholderText"/>
            </w:rPr>
            <w:t>Click or tap here to enter text.</w:t>
          </w:r>
        </w:p>
      </w:docPartBody>
    </w:docPart>
    <w:docPart>
      <w:docPartPr>
        <w:name w:val="B376E4FF3C29422BAEF37554BDB0A7DD"/>
        <w:category>
          <w:name w:val="General"/>
          <w:gallery w:val="placeholder"/>
        </w:category>
        <w:types>
          <w:type w:val="bbPlcHdr"/>
        </w:types>
        <w:behaviors>
          <w:behavior w:val="content"/>
        </w:behaviors>
        <w:guid w:val="{9F3BE6D3-2907-4332-A59E-B45650F5675C}"/>
      </w:docPartPr>
      <w:docPartBody>
        <w:p w:rsidR="00AF6F90" w:rsidRDefault="00AF6F90" w:rsidP="00AF6F90">
          <w:pPr>
            <w:pStyle w:val="B376E4FF3C29422BAEF37554BDB0A7DD"/>
          </w:pPr>
          <w:r w:rsidRPr="00274CB7">
            <w:rPr>
              <w:rStyle w:val="PlaceholderText"/>
            </w:rPr>
            <w:t>Click or tap here to enter text.</w:t>
          </w:r>
        </w:p>
      </w:docPartBody>
    </w:docPart>
    <w:docPart>
      <w:docPartPr>
        <w:name w:val="3AB185E9F465414993B15AF38534326E"/>
        <w:category>
          <w:name w:val="General"/>
          <w:gallery w:val="placeholder"/>
        </w:category>
        <w:types>
          <w:type w:val="bbPlcHdr"/>
        </w:types>
        <w:behaviors>
          <w:behavior w:val="content"/>
        </w:behaviors>
        <w:guid w:val="{41CC4DE4-5769-46F6-B8BF-73C76F003976}"/>
      </w:docPartPr>
      <w:docPartBody>
        <w:p w:rsidR="00AF6F90" w:rsidRDefault="00AF6F90" w:rsidP="00AF6F90">
          <w:pPr>
            <w:pStyle w:val="3AB185E9F465414993B15AF38534326E"/>
          </w:pPr>
          <w:r w:rsidRPr="00274CB7">
            <w:rPr>
              <w:rStyle w:val="PlaceholderText"/>
            </w:rPr>
            <w:t>Click or tap here to enter text.</w:t>
          </w:r>
        </w:p>
      </w:docPartBody>
    </w:docPart>
    <w:docPart>
      <w:docPartPr>
        <w:name w:val="7230B5FA46B54D4A91457706CBD61EAA"/>
        <w:category>
          <w:name w:val="General"/>
          <w:gallery w:val="placeholder"/>
        </w:category>
        <w:types>
          <w:type w:val="bbPlcHdr"/>
        </w:types>
        <w:behaviors>
          <w:behavior w:val="content"/>
        </w:behaviors>
        <w:guid w:val="{EA8A4163-6F11-4B97-91CE-E9592F7FD035}"/>
      </w:docPartPr>
      <w:docPartBody>
        <w:p w:rsidR="00AF6F90" w:rsidRDefault="00AF6F90" w:rsidP="00AF6F90">
          <w:pPr>
            <w:pStyle w:val="7230B5FA46B54D4A91457706CBD61EAA"/>
          </w:pPr>
          <w:r w:rsidRPr="00274CB7">
            <w:rPr>
              <w:rStyle w:val="PlaceholderText"/>
            </w:rPr>
            <w:t>Click or tap here to enter text.</w:t>
          </w:r>
        </w:p>
      </w:docPartBody>
    </w:docPart>
    <w:docPart>
      <w:docPartPr>
        <w:name w:val="C39869DB43F44B05869E6695F19ABA4A"/>
        <w:category>
          <w:name w:val="General"/>
          <w:gallery w:val="placeholder"/>
        </w:category>
        <w:types>
          <w:type w:val="bbPlcHdr"/>
        </w:types>
        <w:behaviors>
          <w:behavior w:val="content"/>
        </w:behaviors>
        <w:guid w:val="{EE0B517E-DDDE-4DFE-AD10-62C1271F9732}"/>
      </w:docPartPr>
      <w:docPartBody>
        <w:p w:rsidR="00AF6F90" w:rsidRDefault="00AF6F90" w:rsidP="00AF6F90">
          <w:pPr>
            <w:pStyle w:val="C39869DB43F44B05869E6695F19ABA4A"/>
          </w:pPr>
          <w:r w:rsidRPr="00274CB7">
            <w:rPr>
              <w:rStyle w:val="PlaceholderText"/>
            </w:rPr>
            <w:t>Click or tap here to enter text.</w:t>
          </w:r>
        </w:p>
      </w:docPartBody>
    </w:docPart>
    <w:docPart>
      <w:docPartPr>
        <w:name w:val="E0E80A250FF34F29A928B832868AB57C"/>
        <w:category>
          <w:name w:val="General"/>
          <w:gallery w:val="placeholder"/>
        </w:category>
        <w:types>
          <w:type w:val="bbPlcHdr"/>
        </w:types>
        <w:behaviors>
          <w:behavior w:val="content"/>
        </w:behaviors>
        <w:guid w:val="{77F9897D-5AE1-4B98-B2E6-D039324A05B2}"/>
      </w:docPartPr>
      <w:docPartBody>
        <w:p w:rsidR="00AF6F90" w:rsidRDefault="00AF6F90" w:rsidP="00AF6F90">
          <w:pPr>
            <w:pStyle w:val="E0E80A250FF34F29A928B832868AB57C"/>
          </w:pPr>
          <w:r w:rsidRPr="00274CB7">
            <w:rPr>
              <w:rStyle w:val="PlaceholderText"/>
            </w:rPr>
            <w:t>Click or tap here to enter text.</w:t>
          </w:r>
        </w:p>
      </w:docPartBody>
    </w:docPart>
    <w:docPart>
      <w:docPartPr>
        <w:name w:val="50737340939E47E4B5AD58B2895EB2C9"/>
        <w:category>
          <w:name w:val="General"/>
          <w:gallery w:val="placeholder"/>
        </w:category>
        <w:types>
          <w:type w:val="bbPlcHdr"/>
        </w:types>
        <w:behaviors>
          <w:behavior w:val="content"/>
        </w:behaviors>
        <w:guid w:val="{BC263C21-1FD7-442B-A650-48B27C727E8E}"/>
      </w:docPartPr>
      <w:docPartBody>
        <w:p w:rsidR="00AF6F90" w:rsidRDefault="00AF6F90" w:rsidP="00AF6F90">
          <w:pPr>
            <w:pStyle w:val="50737340939E47E4B5AD58B2895EB2C9"/>
          </w:pPr>
          <w:r w:rsidRPr="00274CB7">
            <w:rPr>
              <w:rStyle w:val="PlaceholderText"/>
            </w:rPr>
            <w:t>Click or tap here to enter text.</w:t>
          </w:r>
        </w:p>
      </w:docPartBody>
    </w:docPart>
    <w:docPart>
      <w:docPartPr>
        <w:name w:val="82D4B5E9BAED4EAB866FD44B3D75EAD0"/>
        <w:category>
          <w:name w:val="General"/>
          <w:gallery w:val="placeholder"/>
        </w:category>
        <w:types>
          <w:type w:val="bbPlcHdr"/>
        </w:types>
        <w:behaviors>
          <w:behavior w:val="content"/>
        </w:behaviors>
        <w:guid w:val="{DE769ED4-59D7-469D-9960-6F7B06D1DA15}"/>
      </w:docPartPr>
      <w:docPartBody>
        <w:p w:rsidR="00AF6F90" w:rsidRDefault="00AF6F90" w:rsidP="00AF6F90">
          <w:pPr>
            <w:pStyle w:val="82D4B5E9BAED4EAB866FD44B3D75EAD0"/>
          </w:pPr>
          <w:r w:rsidRPr="00274CB7">
            <w:rPr>
              <w:rStyle w:val="PlaceholderText"/>
            </w:rPr>
            <w:t>Click or tap here to enter text.</w:t>
          </w:r>
        </w:p>
      </w:docPartBody>
    </w:docPart>
    <w:docPart>
      <w:docPartPr>
        <w:name w:val="90E0396339F644EA95E80D5C68039A92"/>
        <w:category>
          <w:name w:val="General"/>
          <w:gallery w:val="placeholder"/>
        </w:category>
        <w:types>
          <w:type w:val="bbPlcHdr"/>
        </w:types>
        <w:behaviors>
          <w:behavior w:val="content"/>
        </w:behaviors>
        <w:guid w:val="{2552CD12-631B-4DD1-B282-800369EDAC06}"/>
      </w:docPartPr>
      <w:docPartBody>
        <w:p w:rsidR="00AF6F90" w:rsidRDefault="00AF6F90" w:rsidP="00AF6F90">
          <w:pPr>
            <w:pStyle w:val="90E0396339F644EA95E80D5C68039A92"/>
          </w:pPr>
          <w:r w:rsidRPr="00274CB7">
            <w:rPr>
              <w:rStyle w:val="PlaceholderText"/>
            </w:rPr>
            <w:t>Click or tap here to enter text.</w:t>
          </w:r>
        </w:p>
      </w:docPartBody>
    </w:docPart>
    <w:docPart>
      <w:docPartPr>
        <w:name w:val="EA84FB8E8F8A4B7F88595CCECE889459"/>
        <w:category>
          <w:name w:val="General"/>
          <w:gallery w:val="placeholder"/>
        </w:category>
        <w:types>
          <w:type w:val="bbPlcHdr"/>
        </w:types>
        <w:behaviors>
          <w:behavior w:val="content"/>
        </w:behaviors>
        <w:guid w:val="{2071696B-37B3-4F70-A023-048C14D39835}"/>
      </w:docPartPr>
      <w:docPartBody>
        <w:p w:rsidR="00AF6F90" w:rsidRDefault="00AF6F90" w:rsidP="00AF6F90">
          <w:pPr>
            <w:pStyle w:val="EA84FB8E8F8A4B7F88595CCECE889459"/>
          </w:pPr>
          <w:r w:rsidRPr="00274CB7">
            <w:rPr>
              <w:rStyle w:val="PlaceholderText"/>
            </w:rPr>
            <w:t>Click or tap here to enter text.</w:t>
          </w:r>
        </w:p>
      </w:docPartBody>
    </w:docPart>
    <w:docPart>
      <w:docPartPr>
        <w:name w:val="74A7ED1988324321AF9FB56FE5E724F5"/>
        <w:category>
          <w:name w:val="General"/>
          <w:gallery w:val="placeholder"/>
        </w:category>
        <w:types>
          <w:type w:val="bbPlcHdr"/>
        </w:types>
        <w:behaviors>
          <w:behavior w:val="content"/>
        </w:behaviors>
        <w:guid w:val="{16D0B210-F503-44B7-964E-62A35EDCA61E}"/>
      </w:docPartPr>
      <w:docPartBody>
        <w:p w:rsidR="00AF6F90" w:rsidRDefault="00AF6F90" w:rsidP="00AF6F90">
          <w:pPr>
            <w:pStyle w:val="74A7ED1988324321AF9FB56FE5E724F5"/>
          </w:pPr>
          <w:r w:rsidRPr="00274CB7">
            <w:rPr>
              <w:rStyle w:val="PlaceholderText"/>
            </w:rPr>
            <w:t>Click or tap here to enter text.</w:t>
          </w:r>
        </w:p>
      </w:docPartBody>
    </w:docPart>
    <w:docPart>
      <w:docPartPr>
        <w:name w:val="FE5460D39B5A46FBA1E5976F5203FDD0"/>
        <w:category>
          <w:name w:val="General"/>
          <w:gallery w:val="placeholder"/>
        </w:category>
        <w:types>
          <w:type w:val="bbPlcHdr"/>
        </w:types>
        <w:behaviors>
          <w:behavior w:val="content"/>
        </w:behaviors>
        <w:guid w:val="{9CC79D8F-88AB-422C-9F8F-CBEF7AC8A3CB}"/>
      </w:docPartPr>
      <w:docPartBody>
        <w:p w:rsidR="00AF6F90" w:rsidRDefault="00AF6F90" w:rsidP="00AF6F90">
          <w:pPr>
            <w:pStyle w:val="FE5460D39B5A46FBA1E5976F5203FDD0"/>
          </w:pPr>
          <w:r w:rsidRPr="00274CB7">
            <w:rPr>
              <w:rStyle w:val="PlaceholderText"/>
            </w:rPr>
            <w:t>Click or tap here to enter text.</w:t>
          </w:r>
        </w:p>
      </w:docPartBody>
    </w:docPart>
    <w:docPart>
      <w:docPartPr>
        <w:name w:val="73184C7E8CE54F87A3E653FD2AF15642"/>
        <w:category>
          <w:name w:val="General"/>
          <w:gallery w:val="placeholder"/>
        </w:category>
        <w:types>
          <w:type w:val="bbPlcHdr"/>
        </w:types>
        <w:behaviors>
          <w:behavior w:val="content"/>
        </w:behaviors>
        <w:guid w:val="{62E88627-5BDE-4808-961B-2CBFF55C19CA}"/>
      </w:docPartPr>
      <w:docPartBody>
        <w:p w:rsidR="00AF6F90" w:rsidRDefault="00AF6F90" w:rsidP="00AF6F90">
          <w:pPr>
            <w:pStyle w:val="73184C7E8CE54F87A3E653FD2AF15642"/>
          </w:pPr>
          <w:r w:rsidRPr="00274CB7">
            <w:rPr>
              <w:rStyle w:val="PlaceholderText"/>
            </w:rPr>
            <w:t>Click or tap here to enter text.</w:t>
          </w:r>
        </w:p>
      </w:docPartBody>
    </w:docPart>
    <w:docPart>
      <w:docPartPr>
        <w:name w:val="9E9B4CD0344F43D48AFE026B67A11AC5"/>
        <w:category>
          <w:name w:val="General"/>
          <w:gallery w:val="placeholder"/>
        </w:category>
        <w:types>
          <w:type w:val="bbPlcHdr"/>
        </w:types>
        <w:behaviors>
          <w:behavior w:val="content"/>
        </w:behaviors>
        <w:guid w:val="{BDF6EFF0-6EF5-45A5-8D35-C0DD134332C7}"/>
      </w:docPartPr>
      <w:docPartBody>
        <w:p w:rsidR="00AF6F90" w:rsidRDefault="00AF6F90" w:rsidP="00AF6F90">
          <w:pPr>
            <w:pStyle w:val="9E9B4CD0344F43D48AFE026B67A11AC5"/>
          </w:pPr>
          <w:r w:rsidRPr="00274CB7">
            <w:rPr>
              <w:rStyle w:val="PlaceholderText"/>
            </w:rPr>
            <w:t>Click or tap here to enter text.</w:t>
          </w:r>
        </w:p>
      </w:docPartBody>
    </w:docPart>
    <w:docPart>
      <w:docPartPr>
        <w:name w:val="D2BDE9373FFA4BBD9B34F4B360E431E8"/>
        <w:category>
          <w:name w:val="General"/>
          <w:gallery w:val="placeholder"/>
        </w:category>
        <w:types>
          <w:type w:val="bbPlcHdr"/>
        </w:types>
        <w:behaviors>
          <w:behavior w:val="content"/>
        </w:behaviors>
        <w:guid w:val="{B0BC463A-EB46-4C4F-892B-94BD578C627D}"/>
      </w:docPartPr>
      <w:docPartBody>
        <w:p w:rsidR="00AF6F90" w:rsidRDefault="00AF6F90" w:rsidP="00AF6F90">
          <w:pPr>
            <w:pStyle w:val="D2BDE9373FFA4BBD9B34F4B360E431E8"/>
          </w:pPr>
          <w:r w:rsidRPr="00274CB7">
            <w:rPr>
              <w:rStyle w:val="PlaceholderText"/>
            </w:rPr>
            <w:t>Click or tap here to enter text.</w:t>
          </w:r>
        </w:p>
      </w:docPartBody>
    </w:docPart>
    <w:docPart>
      <w:docPartPr>
        <w:name w:val="4A0EDD0561254A11A6C6CFE7AA8CD2BC"/>
        <w:category>
          <w:name w:val="General"/>
          <w:gallery w:val="placeholder"/>
        </w:category>
        <w:types>
          <w:type w:val="bbPlcHdr"/>
        </w:types>
        <w:behaviors>
          <w:behavior w:val="content"/>
        </w:behaviors>
        <w:guid w:val="{4008FB7A-C4AA-4717-B935-CBA8DB2BA2B8}"/>
      </w:docPartPr>
      <w:docPartBody>
        <w:p w:rsidR="00AF6F90" w:rsidRDefault="00AF6F90" w:rsidP="00AF6F90">
          <w:pPr>
            <w:pStyle w:val="4A0EDD0561254A11A6C6CFE7AA8CD2BC"/>
          </w:pPr>
          <w:r w:rsidRPr="00274CB7">
            <w:rPr>
              <w:rStyle w:val="PlaceholderText"/>
            </w:rPr>
            <w:t>Click or tap here to enter text.</w:t>
          </w:r>
        </w:p>
      </w:docPartBody>
    </w:docPart>
    <w:docPart>
      <w:docPartPr>
        <w:name w:val="02CCBFFC252349A7BD827C6D71538C0B"/>
        <w:category>
          <w:name w:val="General"/>
          <w:gallery w:val="placeholder"/>
        </w:category>
        <w:types>
          <w:type w:val="bbPlcHdr"/>
        </w:types>
        <w:behaviors>
          <w:behavior w:val="content"/>
        </w:behaviors>
        <w:guid w:val="{BCEF59DB-707B-49E1-9095-AAA5649615A2}"/>
      </w:docPartPr>
      <w:docPartBody>
        <w:p w:rsidR="00AF6F90" w:rsidRDefault="00AF6F90" w:rsidP="00AF6F90">
          <w:pPr>
            <w:pStyle w:val="02CCBFFC252349A7BD827C6D71538C0B"/>
          </w:pPr>
          <w:r w:rsidRPr="00274CB7">
            <w:rPr>
              <w:rStyle w:val="PlaceholderText"/>
            </w:rPr>
            <w:t>Click or tap here to enter text.</w:t>
          </w:r>
        </w:p>
      </w:docPartBody>
    </w:docPart>
    <w:docPart>
      <w:docPartPr>
        <w:name w:val="1E111F3EB99248D197C2A72F7F73268C"/>
        <w:category>
          <w:name w:val="General"/>
          <w:gallery w:val="placeholder"/>
        </w:category>
        <w:types>
          <w:type w:val="bbPlcHdr"/>
        </w:types>
        <w:behaviors>
          <w:behavior w:val="content"/>
        </w:behaviors>
        <w:guid w:val="{E2F8D75E-7539-4EA7-A862-EAA97C602FE5}"/>
      </w:docPartPr>
      <w:docPartBody>
        <w:p w:rsidR="00AF6F90" w:rsidRDefault="00AF6F90" w:rsidP="00AF6F90">
          <w:pPr>
            <w:pStyle w:val="1E111F3EB99248D197C2A72F7F73268C"/>
          </w:pPr>
          <w:r w:rsidRPr="00274CB7">
            <w:rPr>
              <w:rStyle w:val="PlaceholderText"/>
            </w:rPr>
            <w:t>Click or tap here to enter text.</w:t>
          </w:r>
        </w:p>
      </w:docPartBody>
    </w:docPart>
    <w:docPart>
      <w:docPartPr>
        <w:name w:val="DFA6F93C70DD41BABF17E2587ADCE63F"/>
        <w:category>
          <w:name w:val="General"/>
          <w:gallery w:val="placeholder"/>
        </w:category>
        <w:types>
          <w:type w:val="bbPlcHdr"/>
        </w:types>
        <w:behaviors>
          <w:behavior w:val="content"/>
        </w:behaviors>
        <w:guid w:val="{B83DD423-41B7-4199-81C4-9430B4283FDE}"/>
      </w:docPartPr>
      <w:docPartBody>
        <w:p w:rsidR="00AF6F90" w:rsidRDefault="00AF6F90" w:rsidP="00AF6F90">
          <w:pPr>
            <w:pStyle w:val="DFA6F93C70DD41BABF17E2587ADCE63F"/>
          </w:pPr>
          <w:r w:rsidRPr="00274CB7">
            <w:rPr>
              <w:rStyle w:val="PlaceholderText"/>
            </w:rPr>
            <w:t>Click or tap here to enter text.</w:t>
          </w:r>
        </w:p>
      </w:docPartBody>
    </w:docPart>
    <w:docPart>
      <w:docPartPr>
        <w:name w:val="03A846DDBB124D7C89A2E8F864F8A748"/>
        <w:category>
          <w:name w:val="General"/>
          <w:gallery w:val="placeholder"/>
        </w:category>
        <w:types>
          <w:type w:val="bbPlcHdr"/>
        </w:types>
        <w:behaviors>
          <w:behavior w:val="content"/>
        </w:behaviors>
        <w:guid w:val="{13456C9C-B53F-4013-B8C5-4F7C37334A06}"/>
      </w:docPartPr>
      <w:docPartBody>
        <w:p w:rsidR="00AF6F90" w:rsidRDefault="00AF6F90" w:rsidP="00AF6F90">
          <w:pPr>
            <w:pStyle w:val="03A846DDBB124D7C89A2E8F864F8A748"/>
          </w:pPr>
          <w:r w:rsidRPr="00274CB7">
            <w:rPr>
              <w:rStyle w:val="PlaceholderText"/>
            </w:rPr>
            <w:t>Click or tap here to enter text.</w:t>
          </w:r>
        </w:p>
      </w:docPartBody>
    </w:docPart>
    <w:docPart>
      <w:docPartPr>
        <w:name w:val="E3BF1C14BCCD467A9171933ECEFFFCBF"/>
        <w:category>
          <w:name w:val="General"/>
          <w:gallery w:val="placeholder"/>
        </w:category>
        <w:types>
          <w:type w:val="bbPlcHdr"/>
        </w:types>
        <w:behaviors>
          <w:behavior w:val="content"/>
        </w:behaviors>
        <w:guid w:val="{F42B43D7-37D1-449E-A27A-5CC95423834B}"/>
      </w:docPartPr>
      <w:docPartBody>
        <w:p w:rsidR="00AF6F90" w:rsidRDefault="00AF6F90" w:rsidP="00AF6F90">
          <w:pPr>
            <w:pStyle w:val="E3BF1C14BCCD467A9171933ECEFFFCBF"/>
          </w:pPr>
          <w:r w:rsidRPr="00274CB7">
            <w:rPr>
              <w:rStyle w:val="PlaceholderText"/>
            </w:rPr>
            <w:t>Click or tap here to enter text.</w:t>
          </w:r>
        </w:p>
      </w:docPartBody>
    </w:docPart>
    <w:docPart>
      <w:docPartPr>
        <w:name w:val="42CEC18890744E4AB0DC41F77126B3CD"/>
        <w:category>
          <w:name w:val="General"/>
          <w:gallery w:val="placeholder"/>
        </w:category>
        <w:types>
          <w:type w:val="bbPlcHdr"/>
        </w:types>
        <w:behaviors>
          <w:behavior w:val="content"/>
        </w:behaviors>
        <w:guid w:val="{34DD8181-5C53-4CB5-9D95-E0A81761809D}"/>
      </w:docPartPr>
      <w:docPartBody>
        <w:p w:rsidR="00AF6F90" w:rsidRDefault="00AF6F90" w:rsidP="00AF6F90">
          <w:pPr>
            <w:pStyle w:val="42CEC18890744E4AB0DC41F77126B3CD"/>
          </w:pPr>
          <w:r w:rsidRPr="00274CB7">
            <w:rPr>
              <w:rStyle w:val="PlaceholderText"/>
            </w:rPr>
            <w:t>Click or tap here to enter text.</w:t>
          </w:r>
        </w:p>
      </w:docPartBody>
    </w:docPart>
    <w:docPart>
      <w:docPartPr>
        <w:name w:val="67C4A62FA86541B4B1DB3BFE102E866F"/>
        <w:category>
          <w:name w:val="General"/>
          <w:gallery w:val="placeholder"/>
        </w:category>
        <w:types>
          <w:type w:val="bbPlcHdr"/>
        </w:types>
        <w:behaviors>
          <w:behavior w:val="content"/>
        </w:behaviors>
        <w:guid w:val="{1C0ED629-44AF-4744-9CE4-AC22B0FB0D3E}"/>
      </w:docPartPr>
      <w:docPartBody>
        <w:p w:rsidR="00AF6F90" w:rsidRDefault="00AF6F90" w:rsidP="00AF6F90">
          <w:pPr>
            <w:pStyle w:val="67C4A62FA86541B4B1DB3BFE102E866F"/>
          </w:pPr>
          <w:r w:rsidRPr="00274CB7">
            <w:rPr>
              <w:rStyle w:val="PlaceholderText"/>
            </w:rPr>
            <w:t>Click or tap here to enter text.</w:t>
          </w:r>
        </w:p>
      </w:docPartBody>
    </w:docPart>
    <w:docPart>
      <w:docPartPr>
        <w:name w:val="777D193AC01E4A8987B316E88F3D0C54"/>
        <w:category>
          <w:name w:val="General"/>
          <w:gallery w:val="placeholder"/>
        </w:category>
        <w:types>
          <w:type w:val="bbPlcHdr"/>
        </w:types>
        <w:behaviors>
          <w:behavior w:val="content"/>
        </w:behaviors>
        <w:guid w:val="{984FD04B-A33B-49E3-BEEE-8E3F01AF5092}"/>
      </w:docPartPr>
      <w:docPartBody>
        <w:p w:rsidR="00AF6F90" w:rsidRDefault="00AF6F90" w:rsidP="00AF6F90">
          <w:pPr>
            <w:pStyle w:val="777D193AC01E4A8987B316E88F3D0C54"/>
          </w:pPr>
          <w:r w:rsidRPr="00274CB7">
            <w:rPr>
              <w:rStyle w:val="PlaceholderText"/>
            </w:rPr>
            <w:t>Click or tap here to enter text.</w:t>
          </w:r>
        </w:p>
      </w:docPartBody>
    </w:docPart>
    <w:docPart>
      <w:docPartPr>
        <w:name w:val="B5A3547EE0B04A3E9673EE4EBEDC0DFF"/>
        <w:category>
          <w:name w:val="General"/>
          <w:gallery w:val="placeholder"/>
        </w:category>
        <w:types>
          <w:type w:val="bbPlcHdr"/>
        </w:types>
        <w:behaviors>
          <w:behavior w:val="content"/>
        </w:behaviors>
        <w:guid w:val="{C5557EF0-7C7E-49DB-9646-20AEDEDBFE49}"/>
      </w:docPartPr>
      <w:docPartBody>
        <w:p w:rsidR="00AF6F90" w:rsidRDefault="00AF6F90" w:rsidP="00AF6F90">
          <w:pPr>
            <w:pStyle w:val="B5A3547EE0B04A3E9673EE4EBEDC0DFF"/>
          </w:pPr>
          <w:r w:rsidRPr="00274CB7">
            <w:rPr>
              <w:rStyle w:val="PlaceholderText"/>
            </w:rPr>
            <w:t>Click or tap here to enter text.</w:t>
          </w:r>
        </w:p>
      </w:docPartBody>
    </w:docPart>
    <w:docPart>
      <w:docPartPr>
        <w:name w:val="4F0D80F89DDB4EA99EE1BB5BAA8B8482"/>
        <w:category>
          <w:name w:val="General"/>
          <w:gallery w:val="placeholder"/>
        </w:category>
        <w:types>
          <w:type w:val="bbPlcHdr"/>
        </w:types>
        <w:behaviors>
          <w:behavior w:val="content"/>
        </w:behaviors>
        <w:guid w:val="{4DADA8BD-0E8D-4BFE-96A7-0B2217704F20}"/>
      </w:docPartPr>
      <w:docPartBody>
        <w:p w:rsidR="00AF6F90" w:rsidRDefault="00AF6F90" w:rsidP="00AF6F90">
          <w:pPr>
            <w:pStyle w:val="4F0D80F89DDB4EA99EE1BB5BAA8B8482"/>
          </w:pPr>
          <w:r w:rsidRPr="00274CB7">
            <w:rPr>
              <w:rStyle w:val="PlaceholderText"/>
            </w:rPr>
            <w:t>Click or tap here to enter text.</w:t>
          </w:r>
        </w:p>
      </w:docPartBody>
    </w:docPart>
    <w:docPart>
      <w:docPartPr>
        <w:name w:val="A5C7F3A5E3E54008B1D7FD405756311B"/>
        <w:category>
          <w:name w:val="General"/>
          <w:gallery w:val="placeholder"/>
        </w:category>
        <w:types>
          <w:type w:val="bbPlcHdr"/>
        </w:types>
        <w:behaviors>
          <w:behavior w:val="content"/>
        </w:behaviors>
        <w:guid w:val="{CBC102C1-87EB-420D-90B0-1BD50192C1C4}"/>
      </w:docPartPr>
      <w:docPartBody>
        <w:p w:rsidR="00AF6F90" w:rsidRDefault="00AF6F90" w:rsidP="00AF6F90">
          <w:pPr>
            <w:pStyle w:val="A5C7F3A5E3E54008B1D7FD405756311B"/>
          </w:pPr>
          <w:r w:rsidRPr="00274CB7">
            <w:rPr>
              <w:rStyle w:val="PlaceholderText"/>
            </w:rPr>
            <w:t>Click or tap here to enter text.</w:t>
          </w:r>
        </w:p>
      </w:docPartBody>
    </w:docPart>
    <w:docPart>
      <w:docPartPr>
        <w:name w:val="69FFD6C344D34469A659CABAA499A6D5"/>
        <w:category>
          <w:name w:val="General"/>
          <w:gallery w:val="placeholder"/>
        </w:category>
        <w:types>
          <w:type w:val="bbPlcHdr"/>
        </w:types>
        <w:behaviors>
          <w:behavior w:val="content"/>
        </w:behaviors>
        <w:guid w:val="{45D09681-6CCC-4C90-9506-9127FB8C45F6}"/>
      </w:docPartPr>
      <w:docPartBody>
        <w:p w:rsidR="00AF6F90" w:rsidRDefault="00AF6F90" w:rsidP="00AF6F90">
          <w:pPr>
            <w:pStyle w:val="69FFD6C344D34469A659CABAA499A6D5"/>
          </w:pPr>
          <w:r w:rsidRPr="00274CB7">
            <w:rPr>
              <w:rStyle w:val="PlaceholderText"/>
            </w:rPr>
            <w:t>Click or tap here to enter text.</w:t>
          </w:r>
        </w:p>
      </w:docPartBody>
    </w:docPart>
    <w:docPart>
      <w:docPartPr>
        <w:name w:val="7820CD4B4E604B86AF114E064B41110A"/>
        <w:category>
          <w:name w:val="General"/>
          <w:gallery w:val="placeholder"/>
        </w:category>
        <w:types>
          <w:type w:val="bbPlcHdr"/>
        </w:types>
        <w:behaviors>
          <w:behavior w:val="content"/>
        </w:behaviors>
        <w:guid w:val="{9E99896E-556B-4694-B3D1-762131B5C4E1}"/>
      </w:docPartPr>
      <w:docPartBody>
        <w:p w:rsidR="00AF6F90" w:rsidRDefault="00AF6F90" w:rsidP="00AF6F90">
          <w:pPr>
            <w:pStyle w:val="7820CD4B4E604B86AF114E064B41110A"/>
          </w:pPr>
          <w:r w:rsidRPr="00274CB7">
            <w:rPr>
              <w:rStyle w:val="PlaceholderText"/>
            </w:rPr>
            <w:t>Click or tap here to enter text.</w:t>
          </w:r>
        </w:p>
      </w:docPartBody>
    </w:docPart>
    <w:docPart>
      <w:docPartPr>
        <w:name w:val="AE22DE85CF8946A49C7A4C1A10E70CD6"/>
        <w:category>
          <w:name w:val="General"/>
          <w:gallery w:val="placeholder"/>
        </w:category>
        <w:types>
          <w:type w:val="bbPlcHdr"/>
        </w:types>
        <w:behaviors>
          <w:behavior w:val="content"/>
        </w:behaviors>
        <w:guid w:val="{B24F895E-65E1-4B98-B8B5-4FF3ED11CAAF}"/>
      </w:docPartPr>
      <w:docPartBody>
        <w:p w:rsidR="00AF6F90" w:rsidRDefault="00AF6F90" w:rsidP="00AF6F90">
          <w:pPr>
            <w:pStyle w:val="AE22DE85CF8946A49C7A4C1A10E70CD6"/>
          </w:pPr>
          <w:r w:rsidRPr="00274CB7">
            <w:rPr>
              <w:rStyle w:val="PlaceholderText"/>
            </w:rPr>
            <w:t>Click or tap here to enter text.</w:t>
          </w:r>
        </w:p>
      </w:docPartBody>
    </w:docPart>
    <w:docPart>
      <w:docPartPr>
        <w:name w:val="EA2B83315225486DABE6FFDCBFF7CE41"/>
        <w:category>
          <w:name w:val="General"/>
          <w:gallery w:val="placeholder"/>
        </w:category>
        <w:types>
          <w:type w:val="bbPlcHdr"/>
        </w:types>
        <w:behaviors>
          <w:behavior w:val="content"/>
        </w:behaviors>
        <w:guid w:val="{919FFE13-678F-4461-8288-E76D739E2B1A}"/>
      </w:docPartPr>
      <w:docPartBody>
        <w:p w:rsidR="00AF6F90" w:rsidRDefault="00AF6F90" w:rsidP="00AF6F90">
          <w:pPr>
            <w:pStyle w:val="EA2B83315225486DABE6FFDCBFF7CE41"/>
          </w:pPr>
          <w:r w:rsidRPr="00274CB7">
            <w:rPr>
              <w:rStyle w:val="PlaceholderText"/>
            </w:rPr>
            <w:t>Click or tap here to enter text.</w:t>
          </w:r>
        </w:p>
      </w:docPartBody>
    </w:docPart>
    <w:docPart>
      <w:docPartPr>
        <w:name w:val="AAC521F2430E439595BC6B3E00C44780"/>
        <w:category>
          <w:name w:val="General"/>
          <w:gallery w:val="placeholder"/>
        </w:category>
        <w:types>
          <w:type w:val="bbPlcHdr"/>
        </w:types>
        <w:behaviors>
          <w:behavior w:val="content"/>
        </w:behaviors>
        <w:guid w:val="{0702D999-EF8F-4F8D-8988-829548429312}"/>
      </w:docPartPr>
      <w:docPartBody>
        <w:p w:rsidR="00AF6F90" w:rsidRDefault="00AF6F90" w:rsidP="00AF6F90">
          <w:pPr>
            <w:pStyle w:val="AAC521F2430E439595BC6B3E00C44780"/>
          </w:pPr>
          <w:r w:rsidRPr="00274CB7">
            <w:rPr>
              <w:rStyle w:val="PlaceholderText"/>
            </w:rPr>
            <w:t>Click or tap here to enter text.</w:t>
          </w:r>
        </w:p>
      </w:docPartBody>
    </w:docPart>
    <w:docPart>
      <w:docPartPr>
        <w:name w:val="F71FA322B0EF41C4B998D6628770DEE3"/>
        <w:category>
          <w:name w:val="General"/>
          <w:gallery w:val="placeholder"/>
        </w:category>
        <w:types>
          <w:type w:val="bbPlcHdr"/>
        </w:types>
        <w:behaviors>
          <w:behavior w:val="content"/>
        </w:behaviors>
        <w:guid w:val="{4ADA7153-8422-4239-A4EF-0C52BCE34162}"/>
      </w:docPartPr>
      <w:docPartBody>
        <w:p w:rsidR="00AF6F90" w:rsidRDefault="00AF6F90" w:rsidP="00AF6F90">
          <w:pPr>
            <w:pStyle w:val="F71FA322B0EF41C4B998D6628770DEE3"/>
          </w:pPr>
          <w:r w:rsidRPr="00274CB7">
            <w:rPr>
              <w:rStyle w:val="PlaceholderText"/>
            </w:rPr>
            <w:t>Click or tap here to enter text.</w:t>
          </w:r>
        </w:p>
      </w:docPartBody>
    </w:docPart>
    <w:docPart>
      <w:docPartPr>
        <w:name w:val="CCB62FC23B29449193A36466B8187857"/>
        <w:category>
          <w:name w:val="General"/>
          <w:gallery w:val="placeholder"/>
        </w:category>
        <w:types>
          <w:type w:val="bbPlcHdr"/>
        </w:types>
        <w:behaviors>
          <w:behavior w:val="content"/>
        </w:behaviors>
        <w:guid w:val="{B84168DF-2952-42DD-AF6B-A146DD60E336}"/>
      </w:docPartPr>
      <w:docPartBody>
        <w:p w:rsidR="00AF6F90" w:rsidRDefault="00AF6F90" w:rsidP="00AF6F90">
          <w:pPr>
            <w:pStyle w:val="CCB62FC23B29449193A36466B8187857"/>
          </w:pPr>
          <w:r w:rsidRPr="00274CB7">
            <w:rPr>
              <w:rStyle w:val="PlaceholderText"/>
            </w:rPr>
            <w:t>Click or tap here to enter text.</w:t>
          </w:r>
        </w:p>
      </w:docPartBody>
    </w:docPart>
    <w:docPart>
      <w:docPartPr>
        <w:name w:val="30F94B73AF09490DA305FC020C5CAE4C"/>
        <w:category>
          <w:name w:val="General"/>
          <w:gallery w:val="placeholder"/>
        </w:category>
        <w:types>
          <w:type w:val="bbPlcHdr"/>
        </w:types>
        <w:behaviors>
          <w:behavior w:val="content"/>
        </w:behaviors>
        <w:guid w:val="{E1A7EF03-F8FA-4A9F-B9D8-FACA1989F817}"/>
      </w:docPartPr>
      <w:docPartBody>
        <w:p w:rsidR="002B4E85" w:rsidRDefault="00460A32" w:rsidP="00460A32">
          <w:pPr>
            <w:pStyle w:val="30F94B73AF09490DA305FC020C5CAE4C"/>
          </w:pPr>
          <w:r w:rsidRPr="00274CB7">
            <w:rPr>
              <w:rStyle w:val="PlaceholderText"/>
            </w:rPr>
            <w:t>Click or tap here to enter text.</w:t>
          </w:r>
        </w:p>
      </w:docPartBody>
    </w:docPart>
    <w:docPart>
      <w:docPartPr>
        <w:name w:val="5EC835F856E740A8913576E7D3ABC694"/>
        <w:category>
          <w:name w:val="General"/>
          <w:gallery w:val="placeholder"/>
        </w:category>
        <w:types>
          <w:type w:val="bbPlcHdr"/>
        </w:types>
        <w:behaviors>
          <w:behavior w:val="content"/>
        </w:behaviors>
        <w:guid w:val="{A39CB987-AAF3-4781-99CE-4221DA99F471}"/>
      </w:docPartPr>
      <w:docPartBody>
        <w:p w:rsidR="002B4E85" w:rsidRDefault="00460A32" w:rsidP="00460A32">
          <w:pPr>
            <w:pStyle w:val="5EC835F856E740A8913576E7D3ABC694"/>
          </w:pPr>
          <w:r w:rsidRPr="00274CB7">
            <w:rPr>
              <w:rStyle w:val="PlaceholderText"/>
            </w:rPr>
            <w:t>Click or tap here to enter text.</w:t>
          </w:r>
        </w:p>
      </w:docPartBody>
    </w:docPart>
    <w:docPart>
      <w:docPartPr>
        <w:name w:val="4C354797F76C4A4A9AE67C2EEDCDA3E8"/>
        <w:category>
          <w:name w:val="General"/>
          <w:gallery w:val="placeholder"/>
        </w:category>
        <w:types>
          <w:type w:val="bbPlcHdr"/>
        </w:types>
        <w:behaviors>
          <w:behavior w:val="content"/>
        </w:behaviors>
        <w:guid w:val="{BAC3FB73-50D0-45DC-AFB2-B8731E6CDF09}"/>
      </w:docPartPr>
      <w:docPartBody>
        <w:p w:rsidR="002B4E85" w:rsidRDefault="00460A32" w:rsidP="00460A32">
          <w:pPr>
            <w:pStyle w:val="4C354797F76C4A4A9AE67C2EEDCDA3E8"/>
          </w:pPr>
          <w:r w:rsidRPr="00274CB7">
            <w:rPr>
              <w:rStyle w:val="PlaceholderText"/>
            </w:rPr>
            <w:t>Click or tap here to enter text.</w:t>
          </w:r>
        </w:p>
      </w:docPartBody>
    </w:docPart>
    <w:docPart>
      <w:docPartPr>
        <w:name w:val="CD307C7595814A329AAD0AE1C7CBF4D5"/>
        <w:category>
          <w:name w:val="General"/>
          <w:gallery w:val="placeholder"/>
        </w:category>
        <w:types>
          <w:type w:val="bbPlcHdr"/>
        </w:types>
        <w:behaviors>
          <w:behavior w:val="content"/>
        </w:behaviors>
        <w:guid w:val="{E74B3DD4-3C5B-48C6-9AA2-F646E0FC9646}"/>
      </w:docPartPr>
      <w:docPartBody>
        <w:p w:rsidR="002B4E85" w:rsidRDefault="00460A32" w:rsidP="00460A32">
          <w:pPr>
            <w:pStyle w:val="CD307C7595814A329AAD0AE1C7CBF4D5"/>
          </w:pPr>
          <w:r w:rsidRPr="00274CB7">
            <w:rPr>
              <w:rStyle w:val="PlaceholderText"/>
            </w:rPr>
            <w:t>Click or tap here to enter text.</w:t>
          </w:r>
        </w:p>
      </w:docPartBody>
    </w:docPart>
    <w:docPart>
      <w:docPartPr>
        <w:name w:val="1C5E5D41F0184B66B991DEE880876C64"/>
        <w:category>
          <w:name w:val="General"/>
          <w:gallery w:val="placeholder"/>
        </w:category>
        <w:types>
          <w:type w:val="bbPlcHdr"/>
        </w:types>
        <w:behaviors>
          <w:behavior w:val="content"/>
        </w:behaviors>
        <w:guid w:val="{37A3F560-B2A5-44FD-AB0F-568454D16DEA}"/>
      </w:docPartPr>
      <w:docPartBody>
        <w:p w:rsidR="002B4E85" w:rsidRDefault="00460A32" w:rsidP="00460A32">
          <w:pPr>
            <w:pStyle w:val="1C5E5D41F0184B66B991DEE880876C64"/>
          </w:pPr>
          <w:r w:rsidRPr="00274CB7">
            <w:rPr>
              <w:rStyle w:val="PlaceholderText"/>
            </w:rPr>
            <w:t>Click or tap here to enter text.</w:t>
          </w:r>
        </w:p>
      </w:docPartBody>
    </w:docPart>
    <w:docPart>
      <w:docPartPr>
        <w:name w:val="5FBD95DC5A1B4E0BB2CD3A0EC0D24E90"/>
        <w:category>
          <w:name w:val="General"/>
          <w:gallery w:val="placeholder"/>
        </w:category>
        <w:types>
          <w:type w:val="bbPlcHdr"/>
        </w:types>
        <w:behaviors>
          <w:behavior w:val="content"/>
        </w:behaviors>
        <w:guid w:val="{80129E00-E39A-4BDD-B334-4B5CF9848F79}"/>
      </w:docPartPr>
      <w:docPartBody>
        <w:p w:rsidR="002B4E85" w:rsidRDefault="00460A32" w:rsidP="00460A32">
          <w:pPr>
            <w:pStyle w:val="5FBD95DC5A1B4E0BB2CD3A0EC0D24E90"/>
          </w:pPr>
          <w:r w:rsidRPr="00274CB7">
            <w:rPr>
              <w:rStyle w:val="PlaceholderText"/>
            </w:rPr>
            <w:t>Click or tap here to enter text.</w:t>
          </w:r>
        </w:p>
      </w:docPartBody>
    </w:docPart>
    <w:docPart>
      <w:docPartPr>
        <w:name w:val="184F2D2BF4E24400984FCFDA1E5AC752"/>
        <w:category>
          <w:name w:val="General"/>
          <w:gallery w:val="placeholder"/>
        </w:category>
        <w:types>
          <w:type w:val="bbPlcHdr"/>
        </w:types>
        <w:behaviors>
          <w:behavior w:val="content"/>
        </w:behaviors>
        <w:guid w:val="{9AEDDA90-3796-4D4D-A6F3-B0264221DA85}"/>
      </w:docPartPr>
      <w:docPartBody>
        <w:p w:rsidR="002B4E85" w:rsidRDefault="00460A32" w:rsidP="00460A32">
          <w:pPr>
            <w:pStyle w:val="184F2D2BF4E24400984FCFDA1E5AC752"/>
          </w:pPr>
          <w:r w:rsidRPr="00274CB7">
            <w:rPr>
              <w:rStyle w:val="PlaceholderText"/>
            </w:rPr>
            <w:t>Click or tap here to enter text.</w:t>
          </w:r>
        </w:p>
      </w:docPartBody>
    </w:docPart>
    <w:docPart>
      <w:docPartPr>
        <w:name w:val="8F6EF6900A3B4B89A8409635013784DD"/>
        <w:category>
          <w:name w:val="General"/>
          <w:gallery w:val="placeholder"/>
        </w:category>
        <w:types>
          <w:type w:val="bbPlcHdr"/>
        </w:types>
        <w:behaviors>
          <w:behavior w:val="content"/>
        </w:behaviors>
        <w:guid w:val="{BAF810A7-8519-4E13-B16A-988FD893918A}"/>
      </w:docPartPr>
      <w:docPartBody>
        <w:p w:rsidR="002B4E85" w:rsidRDefault="00460A32" w:rsidP="00460A32">
          <w:pPr>
            <w:pStyle w:val="8F6EF6900A3B4B89A8409635013784DD"/>
          </w:pPr>
          <w:r w:rsidRPr="00274CB7">
            <w:rPr>
              <w:rStyle w:val="PlaceholderText"/>
            </w:rPr>
            <w:t>Click or tap here to enter text.</w:t>
          </w:r>
        </w:p>
      </w:docPartBody>
    </w:docPart>
    <w:docPart>
      <w:docPartPr>
        <w:name w:val="278381F64A0441ECB2630770690F6778"/>
        <w:category>
          <w:name w:val="General"/>
          <w:gallery w:val="placeholder"/>
        </w:category>
        <w:types>
          <w:type w:val="bbPlcHdr"/>
        </w:types>
        <w:behaviors>
          <w:behavior w:val="content"/>
        </w:behaviors>
        <w:guid w:val="{6B833968-C55B-4D83-A359-2FC5F62F13DC}"/>
      </w:docPartPr>
      <w:docPartBody>
        <w:p w:rsidR="00E42823" w:rsidRDefault="002B4E85" w:rsidP="002B4E85">
          <w:pPr>
            <w:pStyle w:val="278381F64A0441ECB2630770690F6778"/>
          </w:pPr>
          <w:r w:rsidRPr="00EA039E">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Zapf Dingbats">
    <w:altName w:val="Times New Roman"/>
    <w:charset w:val="00"/>
    <w:family w:val="decorative"/>
    <w:pitch w:val="variable"/>
    <w:sig w:usb0="00000003" w:usb1="10000000" w:usb2="00000000" w:usb3="00000000" w:csb0="80000001"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Lucida Grande">
    <w:altName w:val="Segoe UI"/>
    <w:charset w:val="00"/>
    <w:family w:val="swiss"/>
    <w:pitch w:val="variable"/>
    <w:sig w:usb0="E1000AEF" w:usb1="5000A1FF" w:usb2="00000000" w:usb3="00000000" w:csb0="000001BF" w:csb1="00000000"/>
  </w:font>
  <w:font w:name="MinionPro-Regular">
    <w:altName w:val="Times New Roman"/>
    <w:panose1 w:val="00000000000000000000"/>
    <w:charset w:val="00"/>
    <w:family w:val="roman"/>
    <w:notTrueType/>
    <w:pitch w:val="variable"/>
    <w:sig w:usb0="60000287" w:usb1="00000001"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Helvetica">
    <w:panose1 w:val="020B0604020202020204"/>
    <w:charset w:val="00"/>
    <w:family w:val="auto"/>
    <w:pitch w:val="variable"/>
    <w:sig w:usb0="E00002FF" w:usb1="5000785B" w:usb2="00000000" w:usb3="00000000" w:csb0="0000019F" w:csb1="00000000"/>
  </w:font>
  <w:font w:name="Helvetica Neue LT Std">
    <w:altName w:val="Times New Roman"/>
    <w:panose1 w:val="00000000000000000000"/>
    <w:charset w:val="00"/>
    <w:family w:val="swiss"/>
    <w:notTrueType/>
    <w:pitch w:val="variable"/>
    <w:sig w:usb0="800000AF" w:usb1="4000204A" w:usb2="0000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6F90"/>
    <w:rsid w:val="0001532D"/>
    <w:rsid w:val="002B4E85"/>
    <w:rsid w:val="003A48D4"/>
    <w:rsid w:val="0045390F"/>
    <w:rsid w:val="00460A32"/>
    <w:rsid w:val="004D6616"/>
    <w:rsid w:val="005916C8"/>
    <w:rsid w:val="005D4844"/>
    <w:rsid w:val="006610F8"/>
    <w:rsid w:val="00A12745"/>
    <w:rsid w:val="00AC0796"/>
    <w:rsid w:val="00AF6F90"/>
    <w:rsid w:val="00C71A87"/>
    <w:rsid w:val="00E42823"/>
    <w:rsid w:val="00EC690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B4E85"/>
    <w:rPr>
      <w:color w:val="666666"/>
    </w:rPr>
  </w:style>
  <w:style w:type="paragraph" w:customStyle="1" w:styleId="7A3614FA8690422C8CD16849543FFCB0">
    <w:name w:val="7A3614FA8690422C8CD16849543FFCB0"/>
    <w:rsid w:val="00AF6F90"/>
  </w:style>
  <w:style w:type="paragraph" w:customStyle="1" w:styleId="9E625E2451A942309A050CBE14DC9EE6">
    <w:name w:val="9E625E2451A942309A050CBE14DC9EE6"/>
    <w:rsid w:val="00AF6F90"/>
  </w:style>
  <w:style w:type="paragraph" w:customStyle="1" w:styleId="9EC23D807A504505BA2D3C405FBAF8F6">
    <w:name w:val="9EC23D807A504505BA2D3C405FBAF8F6"/>
    <w:rsid w:val="00AF6F90"/>
  </w:style>
  <w:style w:type="paragraph" w:customStyle="1" w:styleId="AEB01159D2CE4BE0B33B7FAD4A71183D">
    <w:name w:val="AEB01159D2CE4BE0B33B7FAD4A71183D"/>
    <w:rsid w:val="00AF6F90"/>
  </w:style>
  <w:style w:type="paragraph" w:customStyle="1" w:styleId="AFECE43F3553491CB5333C52D0B5B2FD">
    <w:name w:val="AFECE43F3553491CB5333C52D0B5B2FD"/>
    <w:rsid w:val="00AF6F90"/>
  </w:style>
  <w:style w:type="paragraph" w:customStyle="1" w:styleId="44AE03F7194C49ECA8F3F23EB4D5AC00">
    <w:name w:val="44AE03F7194C49ECA8F3F23EB4D5AC00"/>
    <w:rsid w:val="00AF6F90"/>
  </w:style>
  <w:style w:type="paragraph" w:customStyle="1" w:styleId="B376E4FF3C29422BAEF37554BDB0A7DD">
    <w:name w:val="B376E4FF3C29422BAEF37554BDB0A7DD"/>
    <w:rsid w:val="00AF6F90"/>
  </w:style>
  <w:style w:type="paragraph" w:customStyle="1" w:styleId="3AB185E9F465414993B15AF38534326E">
    <w:name w:val="3AB185E9F465414993B15AF38534326E"/>
    <w:rsid w:val="00AF6F90"/>
  </w:style>
  <w:style w:type="paragraph" w:customStyle="1" w:styleId="7230B5FA46B54D4A91457706CBD61EAA">
    <w:name w:val="7230B5FA46B54D4A91457706CBD61EAA"/>
    <w:rsid w:val="00AF6F90"/>
  </w:style>
  <w:style w:type="paragraph" w:customStyle="1" w:styleId="C39869DB43F44B05869E6695F19ABA4A">
    <w:name w:val="C39869DB43F44B05869E6695F19ABA4A"/>
    <w:rsid w:val="00AF6F90"/>
  </w:style>
  <w:style w:type="paragraph" w:customStyle="1" w:styleId="E0E80A250FF34F29A928B832868AB57C">
    <w:name w:val="E0E80A250FF34F29A928B832868AB57C"/>
    <w:rsid w:val="00AF6F90"/>
  </w:style>
  <w:style w:type="paragraph" w:customStyle="1" w:styleId="50737340939E47E4B5AD58B2895EB2C9">
    <w:name w:val="50737340939E47E4B5AD58B2895EB2C9"/>
    <w:rsid w:val="00AF6F90"/>
  </w:style>
  <w:style w:type="paragraph" w:customStyle="1" w:styleId="82D4B5E9BAED4EAB866FD44B3D75EAD0">
    <w:name w:val="82D4B5E9BAED4EAB866FD44B3D75EAD0"/>
    <w:rsid w:val="00AF6F90"/>
  </w:style>
  <w:style w:type="paragraph" w:customStyle="1" w:styleId="90E0396339F644EA95E80D5C68039A92">
    <w:name w:val="90E0396339F644EA95E80D5C68039A92"/>
    <w:rsid w:val="00AF6F90"/>
  </w:style>
  <w:style w:type="paragraph" w:customStyle="1" w:styleId="EA84FB8E8F8A4B7F88595CCECE889459">
    <w:name w:val="EA84FB8E8F8A4B7F88595CCECE889459"/>
    <w:rsid w:val="00AF6F90"/>
  </w:style>
  <w:style w:type="paragraph" w:customStyle="1" w:styleId="4129CB55ABD547D78433F571AFE6A0C5">
    <w:name w:val="4129CB55ABD547D78433F571AFE6A0C5"/>
    <w:rsid w:val="00AF6F90"/>
  </w:style>
  <w:style w:type="paragraph" w:customStyle="1" w:styleId="6A9BB8FC88F84737A5FE2B5C3332C502">
    <w:name w:val="6A9BB8FC88F84737A5FE2B5C3332C502"/>
    <w:rsid w:val="00AF6F90"/>
  </w:style>
  <w:style w:type="paragraph" w:customStyle="1" w:styleId="DD2D1ED87BA9447691919E48AAB3DD66">
    <w:name w:val="DD2D1ED87BA9447691919E48AAB3DD66"/>
    <w:rsid w:val="00AF6F90"/>
  </w:style>
  <w:style w:type="paragraph" w:customStyle="1" w:styleId="1ED3A6AF3D4C4C0BACA9434D1819FF39">
    <w:name w:val="1ED3A6AF3D4C4C0BACA9434D1819FF39"/>
    <w:rsid w:val="00AF6F90"/>
  </w:style>
  <w:style w:type="paragraph" w:customStyle="1" w:styleId="14BBB934FB944C9FABDE8931D942095A">
    <w:name w:val="14BBB934FB944C9FABDE8931D942095A"/>
    <w:rsid w:val="00AF6F90"/>
  </w:style>
  <w:style w:type="paragraph" w:customStyle="1" w:styleId="2284D75BC1454E41ACE5617E5AA3AED6">
    <w:name w:val="2284D75BC1454E41ACE5617E5AA3AED6"/>
    <w:rsid w:val="00AF6F90"/>
  </w:style>
  <w:style w:type="paragraph" w:customStyle="1" w:styleId="9289E126738440DF8D7F18C8E78EFC24">
    <w:name w:val="9289E126738440DF8D7F18C8E78EFC24"/>
    <w:rsid w:val="00AF6F90"/>
  </w:style>
  <w:style w:type="paragraph" w:customStyle="1" w:styleId="386F74D26ED94D77B3EE1101E453DC67">
    <w:name w:val="386F74D26ED94D77B3EE1101E453DC67"/>
    <w:rsid w:val="00AF6F90"/>
  </w:style>
  <w:style w:type="paragraph" w:customStyle="1" w:styleId="A07447E8F33344C4A7C0A30DC02083AA">
    <w:name w:val="A07447E8F33344C4A7C0A30DC02083AA"/>
    <w:rsid w:val="00AF6F90"/>
  </w:style>
  <w:style w:type="paragraph" w:customStyle="1" w:styleId="20F2587FEF9E411F8571F50CED7BAD06">
    <w:name w:val="20F2587FEF9E411F8571F50CED7BAD06"/>
    <w:rsid w:val="00AF6F90"/>
  </w:style>
  <w:style w:type="paragraph" w:customStyle="1" w:styleId="361FF1B60F834F3FB2AAC5509E88710A">
    <w:name w:val="361FF1B60F834F3FB2AAC5509E88710A"/>
    <w:rsid w:val="00AF6F90"/>
  </w:style>
  <w:style w:type="paragraph" w:customStyle="1" w:styleId="1D2286C58FC54CDF804EE19AF47EE15B">
    <w:name w:val="1D2286C58FC54CDF804EE19AF47EE15B"/>
    <w:rsid w:val="00AF6F90"/>
  </w:style>
  <w:style w:type="paragraph" w:customStyle="1" w:styleId="74A7ED1988324321AF9FB56FE5E724F5">
    <w:name w:val="74A7ED1988324321AF9FB56FE5E724F5"/>
    <w:rsid w:val="00AF6F90"/>
  </w:style>
  <w:style w:type="paragraph" w:customStyle="1" w:styleId="FE5460D39B5A46FBA1E5976F5203FDD0">
    <w:name w:val="FE5460D39B5A46FBA1E5976F5203FDD0"/>
    <w:rsid w:val="00AF6F90"/>
  </w:style>
  <w:style w:type="paragraph" w:customStyle="1" w:styleId="73184C7E8CE54F87A3E653FD2AF15642">
    <w:name w:val="73184C7E8CE54F87A3E653FD2AF15642"/>
    <w:rsid w:val="00AF6F90"/>
  </w:style>
  <w:style w:type="paragraph" w:customStyle="1" w:styleId="E99AD32DFD6943F4A3C7ADB632D16725">
    <w:name w:val="E99AD32DFD6943F4A3C7ADB632D16725"/>
    <w:rsid w:val="00AF6F90"/>
  </w:style>
  <w:style w:type="paragraph" w:customStyle="1" w:styleId="3C296007D441475F993F8818C64EFAA3">
    <w:name w:val="3C296007D441475F993F8818C64EFAA3"/>
    <w:rsid w:val="00AF6F90"/>
  </w:style>
  <w:style w:type="paragraph" w:customStyle="1" w:styleId="9E9B4CD0344F43D48AFE026B67A11AC5">
    <w:name w:val="9E9B4CD0344F43D48AFE026B67A11AC5"/>
    <w:rsid w:val="00AF6F90"/>
  </w:style>
  <w:style w:type="paragraph" w:customStyle="1" w:styleId="D2BDE9373FFA4BBD9B34F4B360E431E8">
    <w:name w:val="D2BDE9373FFA4BBD9B34F4B360E431E8"/>
    <w:rsid w:val="00AF6F90"/>
  </w:style>
  <w:style w:type="paragraph" w:customStyle="1" w:styleId="4A0EDD0561254A11A6C6CFE7AA8CD2BC">
    <w:name w:val="4A0EDD0561254A11A6C6CFE7AA8CD2BC"/>
    <w:rsid w:val="00AF6F90"/>
  </w:style>
  <w:style w:type="paragraph" w:customStyle="1" w:styleId="745CE5D8FA034CFD961597A6FDCCFE45">
    <w:name w:val="745CE5D8FA034CFD961597A6FDCCFE45"/>
    <w:rsid w:val="00AF6F90"/>
  </w:style>
  <w:style w:type="paragraph" w:customStyle="1" w:styleId="02CCBFFC252349A7BD827C6D71538C0B">
    <w:name w:val="02CCBFFC252349A7BD827C6D71538C0B"/>
    <w:rsid w:val="00AF6F90"/>
  </w:style>
  <w:style w:type="paragraph" w:customStyle="1" w:styleId="1E111F3EB99248D197C2A72F7F73268C">
    <w:name w:val="1E111F3EB99248D197C2A72F7F73268C"/>
    <w:rsid w:val="00AF6F90"/>
  </w:style>
  <w:style w:type="paragraph" w:customStyle="1" w:styleId="F5594EFCAC984C2EA06A80102FBADC48">
    <w:name w:val="F5594EFCAC984C2EA06A80102FBADC48"/>
    <w:rsid w:val="00AF6F90"/>
  </w:style>
  <w:style w:type="paragraph" w:customStyle="1" w:styleId="C12A4EFE9AFD482684B3FF49E3175154">
    <w:name w:val="C12A4EFE9AFD482684B3FF49E3175154"/>
    <w:rsid w:val="00AF6F90"/>
  </w:style>
  <w:style w:type="paragraph" w:customStyle="1" w:styleId="BD2609C561144D49A6562FDA339F5A0B">
    <w:name w:val="BD2609C561144D49A6562FDA339F5A0B"/>
    <w:rsid w:val="00AF6F90"/>
  </w:style>
  <w:style w:type="paragraph" w:customStyle="1" w:styleId="ADDB5C01532C48CEA9BDA8ABE7B2B46C">
    <w:name w:val="ADDB5C01532C48CEA9BDA8ABE7B2B46C"/>
    <w:rsid w:val="00AF6F90"/>
  </w:style>
  <w:style w:type="paragraph" w:customStyle="1" w:styleId="B71B953D666C4175A143D52C5742C31C">
    <w:name w:val="B71B953D666C4175A143D52C5742C31C"/>
    <w:rsid w:val="00AF6F90"/>
  </w:style>
  <w:style w:type="paragraph" w:customStyle="1" w:styleId="A6F4D4688F484C8F89FDEC257FB36703">
    <w:name w:val="A6F4D4688F484C8F89FDEC257FB36703"/>
    <w:rsid w:val="00AF6F90"/>
  </w:style>
  <w:style w:type="paragraph" w:customStyle="1" w:styleId="ACF26CB5970C4226A3162232A6A18204">
    <w:name w:val="ACF26CB5970C4226A3162232A6A18204"/>
    <w:rsid w:val="00AF6F90"/>
  </w:style>
  <w:style w:type="paragraph" w:customStyle="1" w:styleId="C2A5BB11996E430A910E6F53D6CFBE06">
    <w:name w:val="C2A5BB11996E430A910E6F53D6CFBE06"/>
    <w:rsid w:val="00AF6F90"/>
  </w:style>
  <w:style w:type="paragraph" w:customStyle="1" w:styleId="F3CD806DA6A74263B678CEFB7F9D9FF2">
    <w:name w:val="F3CD806DA6A74263B678CEFB7F9D9FF2"/>
    <w:rsid w:val="00AF6F90"/>
  </w:style>
  <w:style w:type="paragraph" w:customStyle="1" w:styleId="0A3E12E88D26408C9D44EC5BAA0905F8">
    <w:name w:val="0A3E12E88D26408C9D44EC5BAA0905F8"/>
    <w:rsid w:val="00AF6F90"/>
  </w:style>
  <w:style w:type="paragraph" w:customStyle="1" w:styleId="23A7A184BC4E44C7B3DA8F46920D37EB">
    <w:name w:val="23A7A184BC4E44C7B3DA8F46920D37EB"/>
    <w:rsid w:val="00AF6F90"/>
  </w:style>
  <w:style w:type="paragraph" w:customStyle="1" w:styleId="F7E74A70EA074EA1A4161CC01B4C8CB2">
    <w:name w:val="F7E74A70EA074EA1A4161CC01B4C8CB2"/>
    <w:rsid w:val="00AF6F90"/>
  </w:style>
  <w:style w:type="paragraph" w:customStyle="1" w:styleId="01DCFF779CA045F5A3929204DE856C2A">
    <w:name w:val="01DCFF779CA045F5A3929204DE856C2A"/>
    <w:rsid w:val="00AF6F90"/>
  </w:style>
  <w:style w:type="paragraph" w:customStyle="1" w:styleId="4862DF271C2C409CA5F17C56441DEC1A">
    <w:name w:val="4862DF271C2C409CA5F17C56441DEC1A"/>
    <w:rsid w:val="00AF6F90"/>
  </w:style>
  <w:style w:type="paragraph" w:customStyle="1" w:styleId="8B16CF227AD3466CA9BA4832D7CC1869">
    <w:name w:val="8B16CF227AD3466CA9BA4832D7CC1869"/>
    <w:rsid w:val="00AF6F90"/>
  </w:style>
  <w:style w:type="paragraph" w:customStyle="1" w:styleId="D1D0CF0054914EDDB79C10943B44DA34">
    <w:name w:val="D1D0CF0054914EDDB79C10943B44DA34"/>
    <w:rsid w:val="00AF6F90"/>
  </w:style>
  <w:style w:type="paragraph" w:customStyle="1" w:styleId="DFA6F93C70DD41BABF17E2587ADCE63F">
    <w:name w:val="DFA6F93C70DD41BABF17E2587ADCE63F"/>
    <w:rsid w:val="00AF6F90"/>
  </w:style>
  <w:style w:type="paragraph" w:customStyle="1" w:styleId="03A846DDBB124D7C89A2E8F864F8A748">
    <w:name w:val="03A846DDBB124D7C89A2E8F864F8A748"/>
    <w:rsid w:val="00AF6F90"/>
  </w:style>
  <w:style w:type="paragraph" w:customStyle="1" w:styleId="E3BF1C14BCCD467A9171933ECEFFFCBF">
    <w:name w:val="E3BF1C14BCCD467A9171933ECEFFFCBF"/>
    <w:rsid w:val="00AF6F90"/>
  </w:style>
  <w:style w:type="paragraph" w:customStyle="1" w:styleId="42CEC18890744E4AB0DC41F77126B3CD">
    <w:name w:val="42CEC18890744E4AB0DC41F77126B3CD"/>
    <w:rsid w:val="00AF6F90"/>
  </w:style>
  <w:style w:type="paragraph" w:customStyle="1" w:styleId="67C4A62FA86541B4B1DB3BFE102E866F">
    <w:name w:val="67C4A62FA86541B4B1DB3BFE102E866F"/>
    <w:rsid w:val="00AF6F90"/>
  </w:style>
  <w:style w:type="paragraph" w:customStyle="1" w:styleId="777D193AC01E4A8987B316E88F3D0C54">
    <w:name w:val="777D193AC01E4A8987B316E88F3D0C54"/>
    <w:rsid w:val="00AF6F90"/>
  </w:style>
  <w:style w:type="paragraph" w:customStyle="1" w:styleId="B5A3547EE0B04A3E9673EE4EBEDC0DFF">
    <w:name w:val="B5A3547EE0B04A3E9673EE4EBEDC0DFF"/>
    <w:rsid w:val="00AF6F90"/>
  </w:style>
  <w:style w:type="paragraph" w:customStyle="1" w:styleId="4F0D80F89DDB4EA99EE1BB5BAA8B8482">
    <w:name w:val="4F0D80F89DDB4EA99EE1BB5BAA8B8482"/>
    <w:rsid w:val="00AF6F90"/>
  </w:style>
  <w:style w:type="paragraph" w:customStyle="1" w:styleId="A5C7F3A5E3E54008B1D7FD405756311B">
    <w:name w:val="A5C7F3A5E3E54008B1D7FD405756311B"/>
    <w:rsid w:val="00AF6F90"/>
  </w:style>
  <w:style w:type="paragraph" w:customStyle="1" w:styleId="69FFD6C344D34469A659CABAA499A6D5">
    <w:name w:val="69FFD6C344D34469A659CABAA499A6D5"/>
    <w:rsid w:val="00AF6F90"/>
  </w:style>
  <w:style w:type="paragraph" w:customStyle="1" w:styleId="7820CD4B4E604B86AF114E064B41110A">
    <w:name w:val="7820CD4B4E604B86AF114E064B41110A"/>
    <w:rsid w:val="00AF6F90"/>
  </w:style>
  <w:style w:type="paragraph" w:customStyle="1" w:styleId="AE22DE85CF8946A49C7A4C1A10E70CD6">
    <w:name w:val="AE22DE85CF8946A49C7A4C1A10E70CD6"/>
    <w:rsid w:val="00AF6F90"/>
  </w:style>
  <w:style w:type="paragraph" w:customStyle="1" w:styleId="EA2B83315225486DABE6FFDCBFF7CE41">
    <w:name w:val="EA2B83315225486DABE6FFDCBFF7CE41"/>
    <w:rsid w:val="00AF6F90"/>
  </w:style>
  <w:style w:type="paragraph" w:customStyle="1" w:styleId="AAC521F2430E439595BC6B3E00C44780">
    <w:name w:val="AAC521F2430E439595BC6B3E00C44780"/>
    <w:rsid w:val="00AF6F90"/>
  </w:style>
  <w:style w:type="paragraph" w:customStyle="1" w:styleId="F71FA322B0EF41C4B998D6628770DEE3">
    <w:name w:val="F71FA322B0EF41C4B998D6628770DEE3"/>
    <w:rsid w:val="00AF6F90"/>
  </w:style>
  <w:style w:type="paragraph" w:customStyle="1" w:styleId="CCB62FC23B29449193A36466B8187857">
    <w:name w:val="CCB62FC23B29449193A36466B8187857"/>
    <w:rsid w:val="00AF6F90"/>
  </w:style>
  <w:style w:type="paragraph" w:customStyle="1" w:styleId="E47AC79B2A0A4C4B984835B6E0FA6B2D">
    <w:name w:val="E47AC79B2A0A4C4B984835B6E0FA6B2D"/>
    <w:rsid w:val="00AF6F90"/>
  </w:style>
  <w:style w:type="paragraph" w:customStyle="1" w:styleId="3455B86693DB4013848EFCB656FD29C3">
    <w:name w:val="3455B86693DB4013848EFCB656FD29C3"/>
    <w:rsid w:val="00AF6F90"/>
  </w:style>
  <w:style w:type="paragraph" w:customStyle="1" w:styleId="72D8927827E74C5E95F6B6D05FBE291A">
    <w:name w:val="72D8927827E74C5E95F6B6D05FBE291A"/>
    <w:rsid w:val="00AF6F90"/>
  </w:style>
  <w:style w:type="paragraph" w:customStyle="1" w:styleId="68B90F59D58548EBB8B27AF67FF94317">
    <w:name w:val="68B90F59D58548EBB8B27AF67FF94317"/>
    <w:rsid w:val="00AF6F90"/>
  </w:style>
  <w:style w:type="paragraph" w:customStyle="1" w:styleId="23BCAF7FB81F483590E7549A732EF9ED">
    <w:name w:val="23BCAF7FB81F483590E7549A732EF9ED"/>
    <w:rsid w:val="00AF6F90"/>
  </w:style>
  <w:style w:type="paragraph" w:customStyle="1" w:styleId="111D5A6851AC403A825D5B984DBA646D">
    <w:name w:val="111D5A6851AC403A825D5B984DBA646D"/>
    <w:rsid w:val="00AF6F90"/>
  </w:style>
  <w:style w:type="paragraph" w:customStyle="1" w:styleId="A95D29D4DE774A3BBC1023EDC32DDF6A">
    <w:name w:val="A95D29D4DE774A3BBC1023EDC32DDF6A"/>
    <w:rsid w:val="00AF6F90"/>
  </w:style>
  <w:style w:type="paragraph" w:customStyle="1" w:styleId="EC76BF3C6C5049289A6573FE16148781">
    <w:name w:val="EC76BF3C6C5049289A6573FE16148781"/>
    <w:rsid w:val="00AF6F90"/>
  </w:style>
  <w:style w:type="paragraph" w:customStyle="1" w:styleId="BB72536F265648A4BAF57313473E02A3">
    <w:name w:val="BB72536F265648A4BAF57313473E02A3"/>
    <w:rsid w:val="00AF6F90"/>
  </w:style>
  <w:style w:type="paragraph" w:customStyle="1" w:styleId="0E37FCB2BBBB4B54877B60744B6CF521">
    <w:name w:val="0E37FCB2BBBB4B54877B60744B6CF521"/>
    <w:rsid w:val="00AF6F90"/>
  </w:style>
  <w:style w:type="paragraph" w:customStyle="1" w:styleId="5ED55C97D0ED4E43A803A0DB4B538C0D">
    <w:name w:val="5ED55C97D0ED4E43A803A0DB4B538C0D"/>
    <w:rsid w:val="00AF6F90"/>
  </w:style>
  <w:style w:type="paragraph" w:customStyle="1" w:styleId="AFB6DF0FAE734C6C8CA4C54328E73717">
    <w:name w:val="AFB6DF0FAE734C6C8CA4C54328E73717"/>
    <w:rsid w:val="00AF6F90"/>
  </w:style>
  <w:style w:type="paragraph" w:customStyle="1" w:styleId="53DF8A6D6CEB4A03B2B96D3F5F3118DE">
    <w:name w:val="53DF8A6D6CEB4A03B2B96D3F5F3118DE"/>
    <w:rsid w:val="00AF6F90"/>
  </w:style>
  <w:style w:type="paragraph" w:customStyle="1" w:styleId="8E1D3E3B18AD4B7A877F2A64A620AFD1">
    <w:name w:val="8E1D3E3B18AD4B7A877F2A64A620AFD1"/>
    <w:rsid w:val="00AF6F90"/>
  </w:style>
  <w:style w:type="paragraph" w:customStyle="1" w:styleId="7BA79C30C43B4749826E27CE02A1FA66">
    <w:name w:val="7BA79C30C43B4749826E27CE02A1FA66"/>
    <w:rsid w:val="00AF6F90"/>
  </w:style>
  <w:style w:type="paragraph" w:customStyle="1" w:styleId="3F369F3BDA13483CAB5EBDF6FDA734FB">
    <w:name w:val="3F369F3BDA13483CAB5EBDF6FDA734FB"/>
    <w:rsid w:val="00AF6F90"/>
  </w:style>
  <w:style w:type="paragraph" w:customStyle="1" w:styleId="C34163769EA0425BBBE5D2CB2CC6EB22">
    <w:name w:val="C34163769EA0425BBBE5D2CB2CC6EB22"/>
    <w:rsid w:val="00460A32"/>
  </w:style>
  <w:style w:type="paragraph" w:customStyle="1" w:styleId="30F94B73AF09490DA305FC020C5CAE4C">
    <w:name w:val="30F94B73AF09490DA305FC020C5CAE4C"/>
    <w:rsid w:val="00460A32"/>
  </w:style>
  <w:style w:type="paragraph" w:customStyle="1" w:styleId="5EC835F856E740A8913576E7D3ABC694">
    <w:name w:val="5EC835F856E740A8913576E7D3ABC694"/>
    <w:rsid w:val="00460A32"/>
  </w:style>
  <w:style w:type="paragraph" w:customStyle="1" w:styleId="07257F5E6E65467C8B1A58022B2E1626">
    <w:name w:val="07257F5E6E65467C8B1A58022B2E1626"/>
    <w:rsid w:val="00460A32"/>
  </w:style>
  <w:style w:type="paragraph" w:customStyle="1" w:styleId="4ABC2F281A9044C5A81F1A34D0188CA2">
    <w:name w:val="4ABC2F281A9044C5A81F1A34D0188CA2"/>
    <w:rsid w:val="00460A32"/>
  </w:style>
  <w:style w:type="paragraph" w:customStyle="1" w:styleId="098767B757124A77B158B7EEB202349D">
    <w:name w:val="098767B757124A77B158B7EEB202349D"/>
    <w:rsid w:val="00460A32"/>
  </w:style>
  <w:style w:type="paragraph" w:customStyle="1" w:styleId="E566BBADC7C245018FFAF4F9FCC857FB">
    <w:name w:val="E566BBADC7C245018FFAF4F9FCC857FB"/>
    <w:rsid w:val="00460A32"/>
  </w:style>
  <w:style w:type="paragraph" w:customStyle="1" w:styleId="0BDEB57302884C71809931B0A5F69809">
    <w:name w:val="0BDEB57302884C71809931B0A5F69809"/>
    <w:rsid w:val="00460A32"/>
  </w:style>
  <w:style w:type="paragraph" w:customStyle="1" w:styleId="ACF1DDFE38214C7CB6A1647A2BB234CE">
    <w:name w:val="ACF1DDFE38214C7CB6A1647A2BB234CE"/>
    <w:rsid w:val="00460A32"/>
  </w:style>
  <w:style w:type="paragraph" w:customStyle="1" w:styleId="CC84883EBBB049C196C82300F34CC4CC">
    <w:name w:val="CC84883EBBB049C196C82300F34CC4CC"/>
    <w:rsid w:val="00460A32"/>
  </w:style>
  <w:style w:type="paragraph" w:customStyle="1" w:styleId="875C05D1DD2D4EFF9AEA95D8B16ECA68">
    <w:name w:val="875C05D1DD2D4EFF9AEA95D8B16ECA68"/>
    <w:rsid w:val="00460A32"/>
  </w:style>
  <w:style w:type="paragraph" w:customStyle="1" w:styleId="4C354797F76C4A4A9AE67C2EEDCDA3E8">
    <w:name w:val="4C354797F76C4A4A9AE67C2EEDCDA3E8"/>
    <w:rsid w:val="00460A32"/>
  </w:style>
  <w:style w:type="paragraph" w:customStyle="1" w:styleId="CD307C7595814A329AAD0AE1C7CBF4D5">
    <w:name w:val="CD307C7595814A329AAD0AE1C7CBF4D5"/>
    <w:rsid w:val="00460A32"/>
  </w:style>
  <w:style w:type="paragraph" w:customStyle="1" w:styleId="1C5E5D41F0184B66B991DEE880876C64">
    <w:name w:val="1C5E5D41F0184B66B991DEE880876C64"/>
    <w:rsid w:val="00460A32"/>
  </w:style>
  <w:style w:type="paragraph" w:customStyle="1" w:styleId="5FBD95DC5A1B4E0BB2CD3A0EC0D24E90">
    <w:name w:val="5FBD95DC5A1B4E0BB2CD3A0EC0D24E90"/>
    <w:rsid w:val="00460A32"/>
  </w:style>
  <w:style w:type="paragraph" w:customStyle="1" w:styleId="6A44C9E05C654EC3BFCE45D99407B565">
    <w:name w:val="6A44C9E05C654EC3BFCE45D99407B565"/>
    <w:rsid w:val="00460A32"/>
  </w:style>
  <w:style w:type="paragraph" w:customStyle="1" w:styleId="808E553533DB47A2BC720590AF5474F0">
    <w:name w:val="808E553533DB47A2BC720590AF5474F0"/>
    <w:rsid w:val="00460A32"/>
  </w:style>
  <w:style w:type="paragraph" w:customStyle="1" w:styleId="184F2D2BF4E24400984FCFDA1E5AC752">
    <w:name w:val="184F2D2BF4E24400984FCFDA1E5AC752"/>
    <w:rsid w:val="00460A32"/>
  </w:style>
  <w:style w:type="paragraph" w:customStyle="1" w:styleId="8F6EF6900A3B4B89A8409635013784DD">
    <w:name w:val="8F6EF6900A3B4B89A8409635013784DD"/>
    <w:rsid w:val="00460A32"/>
  </w:style>
  <w:style w:type="paragraph" w:customStyle="1" w:styleId="F7E25BCAE4B64E6DB1717D287084381E">
    <w:name w:val="F7E25BCAE4B64E6DB1717D287084381E"/>
    <w:rsid w:val="00460A32"/>
  </w:style>
  <w:style w:type="paragraph" w:customStyle="1" w:styleId="787670956DDF4CA5B1CB96C1DCB5EF8F">
    <w:name w:val="787670956DDF4CA5B1CB96C1DCB5EF8F"/>
    <w:rsid w:val="00460A32"/>
  </w:style>
  <w:style w:type="paragraph" w:customStyle="1" w:styleId="278381F64A0441ECB2630770690F6778">
    <w:name w:val="278381F64A0441ECB2630770690F6778"/>
    <w:rsid w:val="002B4E8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Governance and Legal Document" ma:contentTypeID="0x0101009A4F4D03B93A0C4796E0386E149A922F05008C614DF2A22A034C873CF7FF0F508F80" ma:contentTypeVersion="20" ma:contentTypeDescription="" ma:contentTypeScope="" ma:versionID="ffa007a075105b258fd224c03f0d666d">
  <xsd:schema xmlns:xsd="http://www.w3.org/2001/XMLSchema" xmlns:xs="http://www.w3.org/2001/XMLSchema" xmlns:p="http://schemas.microsoft.com/office/2006/metadata/properties" xmlns:ns2="28e4dc52-0511-4b7d-b2a4-5bcbe7755168" xmlns:ns3="5a390c31-cee1-45d2-93d5-6a5a0e4b39b9" targetNamespace="http://schemas.microsoft.com/office/2006/metadata/properties" ma:root="true" ma:fieldsID="831e3f98d13a750e4d55138fab344753" ns2:_="" ns3:_="">
    <xsd:import namespace="28e4dc52-0511-4b7d-b2a4-5bcbe7755168"/>
    <xsd:import namespace="5a390c31-cee1-45d2-93d5-6a5a0e4b39b9"/>
    <xsd:element name="properties">
      <xsd:complexType>
        <xsd:sequence>
          <xsd:element name="documentManagement">
            <xsd:complexType>
              <xsd:all>
                <xsd:element ref="ns2:OriginalPath" minOccurs="0"/>
                <xsd:element ref="ns2:Record_x0020_Number" minOccurs="0"/>
                <xsd:element ref="ns2:Related_x0020_Records" minOccurs="0"/>
                <xsd:element ref="ns2:Record_x0020_Container" minOccurs="0"/>
                <xsd:element ref="ns2:Disposal_x0020_Schedule" minOccurs="0"/>
                <xsd:element ref="ns2:_dlc_DocId" minOccurs="0"/>
                <xsd:element ref="ns2:_dlc_DocIdUrl" minOccurs="0"/>
                <xsd:element ref="ns2:_dlc_DocIdPersistId" minOccurs="0"/>
                <xsd:element ref="ns2:TaxCatchAll" minOccurs="0"/>
                <xsd:element ref="ns2:TaxCatchAllLabel" minOccurs="0"/>
                <xsd:element ref="ns2:k59b7b0a62694b648410117ccefec804" minOccurs="0"/>
                <xsd:element ref="ns3: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8e4dc52-0511-4b7d-b2a4-5bcbe7755168" elementFormDefault="qualified">
    <xsd:import namespace="http://schemas.microsoft.com/office/2006/documentManagement/types"/>
    <xsd:import namespace="http://schemas.microsoft.com/office/infopath/2007/PartnerControls"/>
    <xsd:element name="OriginalPath" ma:index="2" nillable="true" ma:displayName="OriginalPath" ma:internalName="OriginalPath">
      <xsd:simpleType>
        <xsd:restriction base="dms:Text">
          <xsd:maxLength value="255"/>
        </xsd:restriction>
      </xsd:simpleType>
    </xsd:element>
    <xsd:element name="Record_x0020_Number" ma:index="3" nillable="true" ma:displayName="Record Number" ma:internalName="Record_x0020_Number">
      <xsd:simpleType>
        <xsd:restriction base="dms:Text">
          <xsd:maxLength value="255"/>
        </xsd:restriction>
      </xsd:simpleType>
    </xsd:element>
    <xsd:element name="Related_x0020_Records" ma:index="4" nillable="true" ma:displayName="Related Records" ma:internalName="Related_x0020_Records" ma:readOnly="false">
      <xsd:simpleType>
        <xsd:restriction base="dms:Text">
          <xsd:maxLength value="255"/>
        </xsd:restriction>
      </xsd:simpleType>
    </xsd:element>
    <xsd:element name="Record_x0020_Container" ma:index="5" nillable="true" ma:displayName="Record Container" ma:internalName="Record_x0020_Container">
      <xsd:simpleType>
        <xsd:restriction base="dms:Text">
          <xsd:maxLength value="255"/>
        </xsd:restriction>
      </xsd:simpleType>
    </xsd:element>
    <xsd:element name="Disposal_x0020_Schedule" ma:index="7" nillable="true" ma:displayName="Disposal Schedule" ma:format="Dropdown" ma:internalName="Disposal_x0020_Schedule">
      <xsd:simpleType>
        <xsd:restriction base="dms:Choice">
          <xsd:enumeration value="NAP-1"/>
          <xsd:enumeration value="RDS Required"/>
          <xsd:enumeration value="RDS2015v1-1.1.1"/>
          <xsd:enumeration value="RDS2015v1-1.1.2"/>
          <xsd:enumeration value="RDS2015v1-1.2.1"/>
          <xsd:enumeration value="RDS2015v1-1.2.2"/>
          <xsd:enumeration value="GDS30v2-1.1.1"/>
          <xsd:enumeration value="GDS30v2-1.2.1"/>
          <xsd:enumeration value="GDS30v2-1.2.2"/>
          <xsd:enumeration value="GDS30v2-1.3.1"/>
          <xsd:enumeration value="GDS30v2-1.3.2"/>
          <xsd:enumeration value="GDS30v2-1.3.3"/>
          <xsd:enumeration value="GDS30v2-1.3.4"/>
          <xsd:enumeration value="GDS30v2-1.4.1"/>
          <xsd:enumeration value="GDS30v2-1.4.2"/>
          <xsd:enumeration value="GDS30v2-1.4.3"/>
          <xsd:enumeration value="GDS30v2-1.4.4"/>
          <xsd:enumeration value="GDS30v2-1.5.1"/>
          <xsd:enumeration value="GDS30v2-1.6.1"/>
          <xsd:enumeration value="GDS30v2-1.6.2"/>
          <xsd:enumeration value="GDS30v2-1.6.3"/>
          <xsd:enumeration value="GDS30v2-1.7.1"/>
          <xsd:enumeration value="GDS30v2-1.7.2"/>
          <xsd:enumeration value="GDS30v2-1.8.1"/>
          <xsd:enumeration value="GDS30v2-1.8.2"/>
          <xsd:enumeration value="GDS30v2-1.9.1"/>
          <xsd:enumeration value="GDS30v2-1.9.2"/>
          <xsd:enumeration value="GDS30v2-1.10.1"/>
          <xsd:enumeration value="GDS30v2-1.10.2"/>
          <xsd:enumeration value="GDS30v2-1.11.1"/>
          <xsd:enumeration value="GDS30v2-1.11.2"/>
          <xsd:enumeration value="GDS30v2-1.11.3"/>
          <xsd:enumeration value="GDS30v2-1.11.4"/>
          <xsd:enumeration value="GDS30v2-1.11.5"/>
          <xsd:enumeration value="GDS30v2-1.11.6"/>
          <xsd:enumeration value="GDS30v2-1.12.1"/>
          <xsd:enumeration value="GDS30v2-1.12.2"/>
          <xsd:enumeration value="GDS30v2-1.12.3"/>
          <xsd:enumeration value="GDS30v2-1.13.1"/>
          <xsd:enumeration value="GDS30v2-1.13.2"/>
          <xsd:enumeration value="GDS30v2-1.13.3"/>
          <xsd:enumeration value="GDS30v2-1.14.1"/>
          <xsd:enumeration value="GDS30v2-1.14.2"/>
          <xsd:enumeration value="GDS30v2-1.14.3"/>
          <xsd:enumeration value="GDS30v2-1.14.4"/>
          <xsd:enumeration value="GDS30v2-1.14.5"/>
          <xsd:enumeration value="GDS30v2-1.14.6"/>
          <xsd:enumeration value="GDS30v2-1.15.1"/>
          <xsd:enumeration value="GDS30v2-2.1.1"/>
          <xsd:enumeration value="GDS30v2-2.1.2"/>
          <xsd:enumeration value="GDS30v2-2.2.1"/>
          <xsd:enumeration value="GDS30v2-2.2.2"/>
          <xsd:enumeration value="GDS30v2-2.2.3"/>
          <xsd:enumeration value="GDS30v2-2.2.4"/>
          <xsd:enumeration value="GDS30v2-2.2.5"/>
          <xsd:enumeration value="GDS30v2-2.3.1"/>
          <xsd:enumeration value="GDS30v2-2.3.2"/>
          <xsd:enumeration value="GDS30v2-2.4.1"/>
          <xsd:enumeration value="GDS30v2-2.5.1"/>
          <xsd:enumeration value="GDS30v2-2.5.2"/>
          <xsd:enumeration value="GDS30v2-2.5.3"/>
          <xsd:enumeration value="GDS30v2-2.6.1"/>
          <xsd:enumeration value="GDS30v2-2.6.2"/>
          <xsd:enumeration value="GDS30v2-2.6.3"/>
          <xsd:enumeration value="GDS30v2-2.6.4"/>
          <xsd:enumeration value="GDS30v2-2.7.1"/>
          <xsd:enumeration value="GDS30v2-2.7.2"/>
          <xsd:enumeration value="GDS30v2-3.1.1"/>
          <xsd:enumeration value="GDS30v2-3.1.2"/>
          <xsd:enumeration value="GDS30v2-3.1.3"/>
          <xsd:enumeration value="GDS30v2-3.2.1"/>
          <xsd:enumeration value="GDS30v2-3.2.2"/>
          <xsd:enumeration value="GDS30v2-3.3.1"/>
          <xsd:enumeration value="GDS30v2-3.3.2"/>
          <xsd:enumeration value="GDS30v2-3.3.3"/>
          <xsd:enumeration value="GDS30v2-3.3.4"/>
          <xsd:enumeration value="GDS30v2-3.4.1"/>
          <xsd:enumeration value="GDS30v2-3.4.2"/>
          <xsd:enumeration value="GDS30v2-3.5.1"/>
          <xsd:enumeration value="GDS30v2-3.5.2"/>
          <xsd:enumeration value="GDS30v2-3.5.3"/>
          <xsd:enumeration value="GDS30v2-3.5.4"/>
          <xsd:enumeration value="GDS30v2-3.6.1"/>
          <xsd:enumeration value="GDS30v2-3.7.1"/>
          <xsd:enumeration value="GDS30v2-3.7.2"/>
          <xsd:enumeration value="GDS30v2-3.8.1"/>
          <xsd:enumeration value="GDS30v2-3.8.2"/>
          <xsd:enumeration value="GDS30v2-3.9.1"/>
          <xsd:enumeration value="GDS30v2-3.9.2"/>
          <xsd:enumeration value="GDS30v2-3.9.3"/>
          <xsd:enumeration value="GDS30v2-3.10.1"/>
          <xsd:enumeration value="GDS30v2-3.10.2"/>
          <xsd:enumeration value="GDS30v2-3.10.3"/>
          <xsd:enumeration value="GDS30v2-3.11.1"/>
          <xsd:enumeration value="GDS30v2-3.11.2"/>
          <xsd:enumeration value="GDS30v2-3.11.3"/>
          <xsd:enumeration value="GDS30v2-3.12.1"/>
          <xsd:enumeration value="GDS30v2-3.12.2"/>
          <xsd:enumeration value="GDS30v2-3.12.3"/>
          <xsd:enumeration value="GDS30v2-4.1.1"/>
          <xsd:enumeration value="GDS30v2-4.1.2"/>
          <xsd:enumeration value="GDS30v2-4.1.3"/>
          <xsd:enumeration value="GDS30v2-4.1.4"/>
          <xsd:enumeration value="GDS30v2-4.1.5"/>
          <xsd:enumeration value="GDS30v2-4.1.6"/>
          <xsd:enumeration value="GDS30v2-4.1.7"/>
          <xsd:enumeration value="GDS30v2-4.1.8"/>
          <xsd:enumeration value="GDS30v2-4.2.1"/>
          <xsd:enumeration value="GDS30v2-4.2.2"/>
          <xsd:enumeration value="GDS30v2-5.1.1"/>
          <xsd:enumeration value="GDS30v2-5.1.2"/>
          <xsd:enumeration value="GDS30v2-5.2.1"/>
          <xsd:enumeration value="GDS30v2-5.2.2"/>
          <xsd:enumeration value="GDS30v2-5.3.1"/>
          <xsd:enumeration value="GDS30v2-5.3.2"/>
          <xsd:enumeration value="GDS30v2-5.4.1"/>
          <xsd:enumeration value="GDS30v2-5.5.1"/>
          <xsd:enumeration value="GDS30v2-5.5.2"/>
          <xsd:enumeration value="GDS30v2-5.6.1"/>
          <xsd:enumeration value="GDS30v2-5.7.1"/>
          <xsd:enumeration value="GDS30v2-5.7.2"/>
          <xsd:enumeration value="GDS30v2-5.7.3"/>
          <xsd:enumeration value="GDS30v2-5.8.1"/>
          <xsd:enumeration value="GDS30v2-5.8.2"/>
          <xsd:enumeration value="GDS30v2-5.8.3"/>
          <xsd:enumeration value="GDS30v2-5.9.1"/>
          <xsd:enumeration value="GDS30v2-5.9.2"/>
          <xsd:enumeration value="GDS30v2-5.9.3"/>
          <xsd:enumeration value="GDS30v2-5.10.1"/>
          <xsd:enumeration value="GDS30v2-5.10.2"/>
          <xsd:enumeration value="GDS30v2-5.10.3"/>
          <xsd:enumeration value="GDS30v2-5.11.1"/>
          <xsd:enumeration value="GDS30v2-5.12.1"/>
          <xsd:enumeration value="GDS30v2-5.12.2"/>
          <xsd:enumeration value="GDS30v2-5.12.3"/>
          <xsd:enumeration value="GDS30v2-5.12.4"/>
          <xsd:enumeration value="GDS30v2-5.13.1"/>
          <xsd:enumeration value="GDS30v2-5.13.2"/>
          <xsd:enumeration value="GDS30v2-5.14.1"/>
          <xsd:enumeration value="GDS30v2-5.15.1"/>
          <xsd:enumeration value="GDS30v2-5.15.2"/>
          <xsd:enumeration value="GDS30v2-5.15.3"/>
          <xsd:enumeration value="GDS30v2-5.16.1"/>
          <xsd:enumeration value="GDS30v2-5.17.1"/>
          <xsd:enumeration value="GDS30v2-5.17.2"/>
          <xsd:enumeration value="GDS30v2-5.17.3"/>
          <xsd:enumeration value="GDS30v2-5.17.4"/>
          <xsd:enumeration value="GDS30v2-5.17.5"/>
          <xsd:enumeration value="GDS30v2-5.17.6"/>
          <xsd:enumeration value="GDS30v2-5.17.7"/>
          <xsd:enumeration value="GDS30v2-5.17.8"/>
          <xsd:enumeration value="GDS30v2-5.17.9"/>
          <xsd:enumeration value="GDS30v2-6.1.1"/>
          <xsd:enumeration value="GDS30v2-6.1.2"/>
          <xsd:enumeration value="GDS30v2-6.1.3"/>
          <xsd:enumeration value="GDS30v2-6.1.4"/>
          <xsd:enumeration value="GDS30v2-6.1.5"/>
          <xsd:enumeration value="GDS30v2-6.1.6"/>
          <xsd:enumeration value="GDS30v2-6.1.7"/>
          <xsd:enumeration value="GDS30v2-6.1.8"/>
          <xsd:enumeration value="GDS30v2-6.1.9"/>
          <xsd:enumeration value="GDS30v2-6.1.10"/>
          <xsd:enumeration value="GDS30v2-6.2.1"/>
          <xsd:enumeration value="GDS30v2-6.2.2"/>
          <xsd:enumeration value="GDS30v2-6.2.3"/>
          <xsd:enumeration value="GDS30v2-6.2.4"/>
          <xsd:enumeration value="GDS30v2-6.2.5"/>
          <xsd:enumeration value="GDS30v2-6.2.6"/>
          <xsd:enumeration value="GDS30v2-6.2.7"/>
          <xsd:enumeration value="GDS30v2-6.2.8"/>
          <xsd:enumeration value="GDS30v2-6.3.1"/>
          <xsd:enumeration value="GDS30v2-6.3.2"/>
          <xsd:enumeration value="GDS30v2-6.4.1"/>
          <xsd:enumeration value="GDS30v2-6.4.2"/>
          <xsd:enumeration value="GDS30v2-6.4.3"/>
          <xsd:enumeration value="GDS30v2-6.4.4"/>
          <xsd:enumeration value="GDS30v2-6.5.1"/>
          <xsd:enumeration value="GDS30v2-6.5.2"/>
          <xsd:enumeration value="GDS30v2-6.6.1"/>
          <xsd:enumeration value="GDS30v2-6.6.2"/>
          <xsd:enumeration value="GDS30v2-6.7.1"/>
          <xsd:enumeration value="GDS30v2-6.7.2"/>
          <xsd:enumeration value="GDS30v2-6.8.1"/>
          <xsd:enumeration value="GDS30v2-6.8.2"/>
          <xsd:enumeration value="GDS30v2-6.8.3"/>
          <xsd:enumeration value="GDS30v2-6.9.1"/>
          <xsd:enumeration value="GDS30v2-6.9.2"/>
          <xsd:enumeration value="GDS30v2-6.10.1"/>
          <xsd:enumeration value="GDS30v2-6.10.2"/>
          <xsd:enumeration value="GDS30v2-6.10.3"/>
          <xsd:enumeration value="GDS30v2-6.10.4"/>
          <xsd:enumeration value="GDS30v2-6.10.5"/>
          <xsd:enumeration value="GDS30v2-6.10.6"/>
          <xsd:enumeration value="GDS30v2-6.10.7"/>
          <xsd:enumeration value="GDS30v2-6.10.8"/>
          <xsd:enumeration value="GDS30v2-6.11.1"/>
          <xsd:enumeration value="GDS30v2-6.11.2"/>
          <xsd:enumeration value="GDS30v2-6.11.3"/>
          <xsd:enumeration value="GDS30v2-6.11.4"/>
          <xsd:enumeration value="GDS30v2-6.12.1"/>
          <xsd:enumeration value="GDS30v2-7.1.1"/>
          <xsd:enumeration value="GDS30v2-7.1.2"/>
          <xsd:enumeration value="GDS30v2-7.2.1"/>
          <xsd:enumeration value="GDS30v2-7.2.2"/>
          <xsd:enumeration value="GDS30v2-7.2.3"/>
          <xsd:enumeration value="GDS30v2-7.2.4"/>
          <xsd:enumeration value="GDS30v2-7.2.5"/>
          <xsd:enumeration value="GDS30v2-7.2.6"/>
          <xsd:enumeration value="GDS30v2-7.2.7"/>
          <xsd:enumeration value="GDS30v2-7.2.8"/>
          <xsd:enumeration value="GDS30v2-7.4.1"/>
          <xsd:enumeration value="GDS30v2-7.4.2"/>
          <xsd:enumeration value="GDS30v2-7.5.1"/>
          <xsd:enumeration value="GDS30v2-7.5.2"/>
          <xsd:enumeration value="GDS30v2-7.5.3"/>
          <xsd:enumeration value="GDS30v2-8.1.1"/>
          <xsd:enumeration value="GDS30v2-8.1.2"/>
          <xsd:enumeration value="GDS30v2-8.2.1"/>
          <xsd:enumeration value="GDS30v2-8.2.2"/>
          <xsd:enumeration value="GDS30v2-8.2.3"/>
          <xsd:enumeration value="GDS30v2-8.2.4"/>
          <xsd:enumeration value="GDS30v2-8.3.1"/>
          <xsd:enumeration value="GDS30v2-8.3.2"/>
          <xsd:enumeration value="GDS30v2-8.4.1"/>
          <xsd:enumeration value="GDS30v2-8.4.2"/>
          <xsd:enumeration value="GDS30v2-9.1.1"/>
          <xsd:enumeration value="GDS30v2-9.1.2"/>
          <xsd:enumeration value="GDS30v2-9.1.3"/>
          <xsd:enumeration value="GDS30v2-9.1.4"/>
          <xsd:enumeration value="GDS30v2-9.2.1"/>
          <xsd:enumeration value="GDS30v2-9.2.2"/>
          <xsd:enumeration value="GDS30v2-9.2.3"/>
          <xsd:enumeration value="GDS30v2-9.2.4"/>
          <xsd:enumeration value="GDS30v2-9.2.5"/>
          <xsd:enumeration value="GDS30v2-9.3.1"/>
          <xsd:enumeration value="GDS30v2-9.3.2"/>
          <xsd:enumeration value="GDS30v2-9.3.3"/>
          <xsd:enumeration value="GDS30v2-9.4.1"/>
          <xsd:enumeration value="GDS30v2-9.4.2"/>
          <xsd:enumeration value="GDS30v2-9.4.3"/>
          <xsd:enumeration value="GDS30v2-9.4.4"/>
          <xsd:enumeration value="GDS30v2-9.4.5"/>
          <xsd:enumeration value="GDS30v2-9.5.1"/>
          <xsd:enumeration value="GDS30v2-9.5.2"/>
          <xsd:enumeration value="GDS30v2-9.6.1"/>
          <xsd:enumeration value="GDS30v2-9.6.2"/>
          <xsd:enumeration value="GDS30v2-9.7.1"/>
          <xsd:enumeration value="GDS30v2-9.7.2"/>
          <xsd:enumeration value="GDS30v2-9.7.3"/>
          <xsd:enumeration value="GDS30v2-9.8.1"/>
          <xsd:enumeration value="GDS30v2-9.9.1"/>
          <xsd:enumeration value="GDS30v2-9.9.2"/>
          <xsd:enumeration value="GDS30v2-9.9.3"/>
          <xsd:enumeration value="GDS30v2-9.10.1"/>
          <xsd:enumeration value="GDS30v2-9.10.2"/>
          <xsd:enumeration value="GDS30v2-9.11.1"/>
          <xsd:enumeration value="GDS30v2-9.11.2"/>
          <xsd:enumeration value="GDS30v2-9.11.3"/>
          <xsd:enumeration value="GDS30v2-10.1.1"/>
          <xsd:enumeration value="GDS30v2-10.1.2"/>
          <xsd:enumeration value="GDS30v2-10.2.1"/>
          <xsd:enumeration value="GDS30v2-10.3.1"/>
          <xsd:enumeration value="GDS30v2-10.4.1"/>
          <xsd:enumeration value="GDS30v2-10.4.2"/>
          <xsd:enumeration value="GDS30v2-10.4.3"/>
          <xsd:enumeration value="GDS30v2-11.1.1"/>
          <xsd:enumeration value="GDS30v2-11.1.2"/>
          <xsd:enumeration value="GDS30v2-11.1.3"/>
          <xsd:enumeration value="GDS30v2-11.2.1"/>
          <xsd:enumeration value="GDS30v2-11.2.2"/>
          <xsd:enumeration value="GDS30v2-11.2.3"/>
          <xsd:enumeration value="GDS30v2-12.1.1"/>
          <xsd:enumeration value="GDS30v2-12.2.1"/>
          <xsd:enumeration value="GDS30v2-12.3.1"/>
          <xsd:enumeration value="GDS30v2-12.3.2"/>
          <xsd:enumeration value="GDS30v2-12.3.3"/>
          <xsd:enumeration value="GDS30v2-12.3.4"/>
          <xsd:enumeration value="GDS30v2-13.1.1"/>
          <xsd:enumeration value="GDS30v2-13.1.2"/>
          <xsd:enumeration value="GDS30v2-13.1.3"/>
          <xsd:enumeration value="GDS30v2-13.2.1"/>
          <xsd:enumeration value="GDS30v2-13.2.2"/>
          <xsd:enumeration value="GDS30v2-13.2.3"/>
          <xsd:enumeration value="GDS30v2-13.2.4"/>
          <xsd:enumeration value="GDS30v2-13.3.1"/>
          <xsd:enumeration value="GDS30v2-13.3.2"/>
          <xsd:enumeration value="GDS30v2-13.3.3"/>
          <xsd:enumeration value="GDS30v2-13.3.4"/>
          <xsd:enumeration value="GDS30v2-13.3.5"/>
          <xsd:enumeration value="GDS30v2-13.4.1"/>
          <xsd:enumeration value="GDS30v2-13.4.2"/>
          <xsd:enumeration value="GDS30v2-13.4.3"/>
          <xsd:enumeration value="GDS30v2-13.4.4"/>
          <xsd:enumeration value="GDS30v2-13.4.5"/>
          <xsd:enumeration value="GDS30v2-13.5.1"/>
          <xsd:enumeration value="GDS30v2-13.5.2"/>
          <xsd:enumeration value="GDS30v2-13.5.3"/>
          <xsd:enumeration value="GDS30v2-13.5.4"/>
          <xsd:enumeration value="GDS30v2-13.5.5"/>
          <xsd:enumeration value="GDS30v2-13.5.6"/>
          <xsd:enumeration value="GDS30v2-13.6.1"/>
          <xsd:enumeration value="GDS30v2-13.6.2"/>
          <xsd:enumeration value="GDS30v2-13.6.3"/>
          <xsd:enumeration value="GDS30v2-13.6.4"/>
          <xsd:enumeration value="GDS30v2-13.7.1"/>
          <xsd:enumeration value="GDS30v2-13.8.1"/>
          <xsd:enumeration value="GDS30v2-13.8.2"/>
          <xsd:enumeration value="GDS30v2-13.9.1"/>
          <xsd:enumeration value="GDS30v2-13.9.2"/>
          <xsd:enumeration value="GDS30v2-13.10.1"/>
          <xsd:enumeration value="GDS30v2-13.10.2"/>
          <xsd:enumeration value="GDS30v2-13.11.1"/>
          <xsd:enumeration value="GDS30v2-13.11.2"/>
          <xsd:enumeration value="GDS30v2-13.11.3"/>
          <xsd:enumeration value="GDS30v2-13.11.4"/>
          <xsd:enumeration value="GDS30v2-13.11.5"/>
          <xsd:enumeration value="GDS30v2-13.12.1"/>
          <xsd:enumeration value="GDS30v2-13.12.2"/>
          <xsd:enumeration value="GDS30v2-13.12.3"/>
          <xsd:enumeration value="GDS30v2-13.13.1"/>
          <xsd:enumeration value="GDS30v2-13.13.2"/>
          <xsd:enumeration value="GDS30v2-13.13.3"/>
          <xsd:enumeration value="GDS30v2-13.14.1"/>
          <xsd:enumeration value="GDS30v2-13.14.2"/>
          <xsd:enumeration value="GDS30v2-13.14.3"/>
          <xsd:enumeration value="GDS30v2-13.14.4"/>
          <xsd:enumeration value="GDS30v2-13.15.1"/>
          <xsd:enumeration value="GDS30v2-13.16.1"/>
          <xsd:enumeration value="GDS30v2-13.16.2"/>
          <xsd:enumeration value="GDS30v2-13.16.3"/>
          <xsd:enumeration value="GDS30v2-13.17.1"/>
          <xsd:enumeration value="GDS30v2-13.17.2"/>
          <xsd:enumeration value="GDS30v2-13.17.3"/>
          <xsd:enumeration value="GDS30v2-13.17.4"/>
          <xsd:enumeration value="GDS30v2-13.17.5"/>
          <xsd:enumeration value="GDS30v2-13.17.6"/>
          <xsd:enumeration value="GDS30v2-13.17.7"/>
          <xsd:enumeration value="GDS30v2-13.18.1"/>
          <xsd:enumeration value="GDS30v2-13.18.2"/>
          <xsd:enumeration value="GDS30v2-13.18.3"/>
          <xsd:enumeration value="GDS30v2-13.18.4"/>
          <xsd:enumeration value="GDS30v2-13.18.5"/>
          <xsd:enumeration value="GDS30v2-13.19.1"/>
          <xsd:enumeration value="GDS30v2-13.19.2"/>
          <xsd:enumeration value="GDS30v2-13.19.3"/>
          <xsd:enumeration value="GDS30v2-13.19.4"/>
          <xsd:enumeration value="GDS30v2-13.20.1"/>
          <xsd:enumeration value="GDS30v2-13.20.2"/>
          <xsd:enumeration value="GDS30v2-13.20.3"/>
          <xsd:enumeration value="GDS30v2-13.21.1"/>
          <xsd:enumeration value="GDS30v2-13.22.1"/>
          <xsd:enumeration value="GDS30v2-13.22.2"/>
          <xsd:enumeration value="GDS30v2-13.22.3"/>
          <xsd:enumeration value="GDS30v2-13.22.4"/>
          <xsd:enumeration value="GDS30v2-13.22.5"/>
          <xsd:enumeration value="GDS30v2-13.22.6"/>
          <xsd:enumeration value="GDS30v2-13.23.1"/>
          <xsd:enumeration value="GDS30v2-13.23.2"/>
          <xsd:enumeration value="GDS30v2-13.23.3"/>
          <xsd:enumeration value="GDS30v2-13.24.1"/>
          <xsd:enumeration value="GDS30v2-13.24.2"/>
          <xsd:enumeration value="GDS30v2-13.24.3"/>
          <xsd:enumeration value="GDS30v2-13.25.1"/>
          <xsd:enumeration value="GDS30v2-13.25.2"/>
          <xsd:enumeration value="GDS30v2-13.25.3"/>
          <xsd:enumeration value="GDS30v2-13.25.4"/>
          <xsd:enumeration value="GDS30v2-13.26.1"/>
          <xsd:enumeration value="GDS30v2-13.27.1"/>
          <xsd:enumeration value="GDS30v2-13.27.2"/>
          <xsd:enumeration value="GDS30v2-13.28.1"/>
          <xsd:enumeration value="GDS30v2-13.29.1"/>
          <xsd:enumeration value="GDS30v2-13.29.2"/>
          <xsd:enumeration value="GDS30v2-14.1.1"/>
          <xsd:enumeration value="GDS30v2-14.1.2"/>
          <xsd:enumeration value="GDS30v2-14.1.3"/>
          <xsd:enumeration value="GDS30v2-14.1.4"/>
          <xsd:enumeration value="GDS30v2-14.1.5"/>
          <xsd:enumeration value="GDS30v2-14.2.1"/>
          <xsd:enumeration value="GDS30v2-14.2.2"/>
          <xsd:enumeration value="GDS30v2-14.3.1"/>
          <xsd:enumeration value="GDS30v2-14.3.2"/>
          <xsd:enumeration value="GDS30v2-14.3.3"/>
          <xsd:enumeration value="GDS30v2-14.3.4"/>
          <xsd:enumeration value="GDS30v2-14.3.5"/>
          <xsd:enumeration value="GDS30v2-14.4.1"/>
          <xsd:enumeration value="GDS30v2-14.4.2"/>
        </xsd:restriction>
      </xsd:simpleType>
    </xsd:element>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5" nillable="true" ma:displayName="Taxonomy Catch All Column" ma:hidden="true" ma:list="{916781b5-415c-4728-b9df-c1d82cfac273}" ma:internalName="TaxCatchAll" ma:showField="CatchAllData" ma:web="28e4dc52-0511-4b7d-b2a4-5bcbe7755168">
      <xsd:complexType>
        <xsd:complexContent>
          <xsd:extension base="dms:MultiChoiceLookup">
            <xsd:sequence>
              <xsd:element name="Value" type="dms:Lookup" maxOccurs="unbounded" minOccurs="0" nillable="true"/>
            </xsd:sequence>
          </xsd:extension>
        </xsd:complexContent>
      </xsd:complexType>
    </xsd:element>
    <xsd:element name="TaxCatchAllLabel" ma:index="16" nillable="true" ma:displayName="Taxonomy Catch All Column1" ma:hidden="true" ma:list="{916781b5-415c-4728-b9df-c1d82cfac273}" ma:internalName="TaxCatchAllLabel" ma:readOnly="true" ma:showField="CatchAllDataLabel" ma:web="28e4dc52-0511-4b7d-b2a4-5bcbe7755168">
      <xsd:complexType>
        <xsd:complexContent>
          <xsd:extension base="dms:MultiChoiceLookup">
            <xsd:sequence>
              <xsd:element name="Value" type="dms:Lookup" maxOccurs="unbounded" minOccurs="0" nillable="true"/>
            </xsd:sequence>
          </xsd:extension>
        </xsd:complexContent>
      </xsd:complexType>
    </xsd:element>
    <xsd:element name="k59b7b0a62694b648410117ccefec804" ma:index="17" nillable="true" ma:taxonomy="true" ma:internalName="k59b7b0a62694b648410117ccefec804" ma:taxonomyFieldName="Additional_x0020_Categories" ma:displayName="Additional Categories" ma:default="" ma:fieldId="{459b7b0a-6269-4b64-8410-117ccefec804}" ma:taxonomyMulti="true" ma:sspId="be6689ef-ec6c-48c7-abc7-2160df37b93c" ma:termSetId="7e68bfdf-02b5-41e4-8c1c-8ea06b336342" ma:anchorId="00000000-0000-0000-0000-000000000000"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a390c31-cee1-45d2-93d5-6a5a0e4b39b9" elementFormDefault="qualified">
    <xsd:import namespace="http://schemas.microsoft.com/office/2006/documentManagement/types"/>
    <xsd:import namespace="http://schemas.microsoft.com/office/infopath/2007/PartnerControls"/>
    <xsd:element name="lcf76f155ced4ddcb4097134ff3c332f" ma:index="20" nillable="true" ma:displayName="Image Tags_0" ma:hidden="true" ma:internalName="lcf76f155ced4ddcb4097134ff3c332f">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1"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28e4dc52-0511-4b7d-b2a4-5bcbe7755168" xsi:nil="true"/>
    <OriginalPath xmlns="28e4dc52-0511-4b7d-b2a4-5bcbe7755168" xsi:nil="true"/>
    <Record_x0020_Container xmlns="28e4dc52-0511-4b7d-b2a4-5bcbe7755168" xsi:nil="true"/>
    <Disposal_x0020_Schedule xmlns="28e4dc52-0511-4b7d-b2a4-5bcbe7755168">GDS30v2-13.17.1</Disposal_x0020_Schedule>
    <Related_x0020_Records xmlns="28e4dc52-0511-4b7d-b2a4-5bcbe7755168" xsi:nil="true"/>
    <k59b7b0a62694b648410117ccefec804 xmlns="28e4dc52-0511-4b7d-b2a4-5bcbe7755168">
      <Terms xmlns="http://schemas.microsoft.com/office/infopath/2007/PartnerControls"/>
    </k59b7b0a62694b648410117ccefec804>
    <Record_x0020_Number xmlns="28e4dc52-0511-4b7d-b2a4-5bcbe7755168" xsi:nil="true"/>
    <_dlc_DocId xmlns="28e4dc52-0511-4b7d-b2a4-5bcbe7755168">DLSA-1850049364-7531</_dlc_DocId>
    <_dlc_DocIdUrl xmlns="28e4dc52-0511-4b7d-b2a4-5bcbe7755168">
      <Url>https://sagov.sharepoint.com/sites/LSDoc/CG/_layouts/15/DocIdRedir.aspx?ID=DLSA-1850049364-7531</Url>
      <Description>DLSA-1850049364-7531</Description>
    </_dlc_DocIdUrl>
    <lcf76f155ced4ddcb4097134ff3c332f xmlns="5a390c31-cee1-45d2-93d5-6a5a0e4b39b9" xsi:nil="true"/>
  </documentManagement>
</p:properti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F71BEC48-4609-4AD3-8AB5-47ACF1FE839D}">
  <ds:schemaRefs>
    <ds:schemaRef ds:uri="http://schemas.openxmlformats.org/officeDocument/2006/bibliography"/>
  </ds:schemaRefs>
</ds:datastoreItem>
</file>

<file path=customXml/itemProps2.xml><?xml version="1.0" encoding="utf-8"?>
<ds:datastoreItem xmlns:ds="http://schemas.openxmlformats.org/officeDocument/2006/customXml" ds:itemID="{B19436EB-8CC2-4296-8834-0BDEA5B3303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8e4dc52-0511-4b7d-b2a4-5bcbe7755168"/>
    <ds:schemaRef ds:uri="5a390c31-cee1-45d2-93d5-6a5a0e4b39b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61E23AC-62AA-4A92-8932-63748180D3A8}">
  <ds:schemaRefs>
    <ds:schemaRef ds:uri="http://schemas.microsoft.com/sharepoint/v3/contenttype/forms"/>
  </ds:schemaRefs>
</ds:datastoreItem>
</file>

<file path=customXml/itemProps4.xml><?xml version="1.0" encoding="utf-8"?>
<ds:datastoreItem xmlns:ds="http://schemas.openxmlformats.org/officeDocument/2006/customXml" ds:itemID="{F80F172A-DDA7-4326-AF2F-32F531F48966}">
  <ds:schemaRefs>
    <ds:schemaRef ds:uri="http://schemas.microsoft.com/office/2006/metadata/properties"/>
    <ds:schemaRef ds:uri="http://schemas.microsoft.com/office/infopath/2007/PartnerControls"/>
    <ds:schemaRef ds:uri="28e4dc52-0511-4b7d-b2a4-5bcbe7755168"/>
    <ds:schemaRef ds:uri="5a390c31-cee1-45d2-93d5-6a5a0e4b39b9"/>
  </ds:schemaRefs>
</ds:datastoreItem>
</file>

<file path=customXml/itemProps5.xml><?xml version="1.0" encoding="utf-8"?>
<ds:datastoreItem xmlns:ds="http://schemas.openxmlformats.org/officeDocument/2006/customXml" ds:itemID="{52A65E54-0E00-4078-B460-6B4FCE1B1F1B}">
  <ds:schemaRefs>
    <ds:schemaRef ds:uri="http://schemas.microsoft.com/sharepoint/events"/>
  </ds:schemaRefs>
</ds:datastoreItem>
</file>

<file path=docMetadata/LabelInfo.xml><?xml version="1.0" encoding="utf-8"?>
<clbl:labelList xmlns:clbl="http://schemas.microsoft.com/office/2020/mipLabelMetadata">
  <clbl:label id="{96b289ea-b729-4a61-8be4-4c9b5998d087}" enabled="1" method="Privileged" siteId="{bda528f7-fca9-432f-bc98-bd7e90d40906}" removed="0"/>
</clbl:labelList>
</file>

<file path=docProps/app.xml><?xml version="1.0" encoding="utf-8"?>
<Properties xmlns="http://schemas.openxmlformats.org/officeDocument/2006/extended-properties" xmlns:vt="http://schemas.openxmlformats.org/officeDocument/2006/docPropsVTypes">
  <Template>LSA%20Short%20Document%20N10Y.dotx?OR=81dd2b71-fb82-4b33-ac71-fed46bf0f87a&amp;CID=285fd2a1-f06f-6000-0aea-bdcfd821db55&amp;CT=17612683</Template>
  <TotalTime>1</TotalTime>
  <Pages>7</Pages>
  <Words>1150</Words>
  <Characters>6386</Characters>
  <Application>Microsoft Office Word</Application>
  <DocSecurity>0</DocSecurity>
  <Lines>304</Lines>
  <Paragraphs>104</Paragraphs>
  <ScaleCrop>false</ScaleCrop>
  <HeadingPairs>
    <vt:vector size="2" baseType="variant">
      <vt:variant>
        <vt:lpstr>Title</vt:lpstr>
      </vt:variant>
      <vt:variant>
        <vt:i4>1</vt:i4>
      </vt:variant>
    </vt:vector>
  </HeadingPairs>
  <TitlesOfParts>
    <vt:vector size="1" baseType="lpstr">
      <vt:lpstr>V1 – Dec 2024</vt:lpstr>
    </vt:vector>
  </TitlesOfParts>
  <Company>Department of Treasury and Finance, South Australia</Company>
  <LinksUpToDate>false</LinksUpToDate>
  <CharactersWithSpaces>7432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V2 – Oct 2025</dc:title>
  <dc:creator>Eric Cruz</dc:creator>
  <cp:lastModifiedBy>Wilson, Andrea (LSA)</cp:lastModifiedBy>
  <cp:revision>3</cp:revision>
  <cp:lastPrinted>2025-10-28T02:00:00Z</cp:lastPrinted>
  <dcterms:created xsi:type="dcterms:W3CDTF">2025-10-28T02:00:00Z</dcterms:created>
  <dcterms:modified xsi:type="dcterms:W3CDTF">2025-10-28T02:00:00Z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44145306-2101-44d0-a319-83133c01f2a5</vt:lpwstr>
  </property>
  <property fmtid="{D5CDD505-2E9C-101B-9397-08002B2CF9AE}" pid="3" name="ContentTypeId">
    <vt:lpwstr>0x0101009A4F4D03B93A0C4796E0386E149A922F05008C614DF2A22A034C873CF7FF0F508F80</vt:lpwstr>
  </property>
  <property fmtid="{D5CDD505-2E9C-101B-9397-08002B2CF9AE}" pid="4" name="Additional Categories">
    <vt:lpwstr/>
  </property>
  <property fmtid="{D5CDD505-2E9C-101B-9397-08002B2CF9AE}" pid="5" name="MediaServiceImageTags">
    <vt:lpwstr/>
  </property>
  <property fmtid="{D5CDD505-2E9C-101B-9397-08002B2CF9AE}" pid="6" name="ClassificationContentMarkingHeaderShapeIds">
    <vt:lpwstr>8bcaf8e,ece05f1,344cb236,18728db6,453d0ac,8700c38</vt:lpwstr>
  </property>
  <property fmtid="{D5CDD505-2E9C-101B-9397-08002B2CF9AE}" pid="7" name="ClassificationContentMarkingHeaderFontProps">
    <vt:lpwstr>#a80000,12,arial</vt:lpwstr>
  </property>
  <property fmtid="{D5CDD505-2E9C-101B-9397-08002B2CF9AE}" pid="8" name="ClassificationContentMarkingHeaderText">
    <vt:lpwstr>OFFICIAL: Sensitive</vt:lpwstr>
  </property>
  <property fmtid="{D5CDD505-2E9C-101B-9397-08002B2CF9AE}" pid="9" name="ClassificationContentMarkingFooterShapeIds">
    <vt:lpwstr>77351783,49dc16ee,363e5f97,55bdd60a,4c5b5ec0,7cd60e29</vt:lpwstr>
  </property>
  <property fmtid="{D5CDD505-2E9C-101B-9397-08002B2CF9AE}" pid="10" name="ClassificationContentMarkingFooterFontProps">
    <vt:lpwstr>#a80000,12,arial</vt:lpwstr>
  </property>
  <property fmtid="{D5CDD505-2E9C-101B-9397-08002B2CF9AE}" pid="11" name="ClassificationContentMarkingFooterText">
    <vt:lpwstr>OFFICIAL: Sensitive </vt:lpwstr>
  </property>
  <property fmtid="{D5CDD505-2E9C-101B-9397-08002B2CF9AE}" pid="12" name="Additional_x0020_Categories">
    <vt:lpwstr/>
  </property>
</Properties>
</file>